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8498921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430062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15.03.2022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43006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417317" w:rsidP="00AF305B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="00FC642A" w:rsidRPr="00FC642A">
              <w:rPr>
                <w:szCs w:val="28"/>
              </w:rPr>
              <w:t xml:space="preserve">"О внесении изменений в </w:t>
            </w:r>
            <w:r w:rsidR="00FC642A" w:rsidRPr="00FC642A">
              <w:rPr>
                <w:szCs w:val="28"/>
              </w:rPr>
              <w:br/>
              <w:t>отдельные законодательные акты Приморского края"</w:t>
            </w:r>
            <w:r w:rsidR="0026074E">
              <w:t xml:space="preserve"> (</w:t>
            </w:r>
            <w:r w:rsidR="00A77D8A" w:rsidRPr="00A77D8A">
              <w:t>внесение законопроекта в качестве законодательной инициативы</w:t>
            </w:r>
            <w:r w:rsidR="0026074E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проект закона Приморского края </w:t>
      </w:r>
      <w:r w:rsidR="00FC642A" w:rsidRPr="00FC642A">
        <w:rPr>
          <w:szCs w:val="28"/>
        </w:rPr>
        <w:t>"О внесении изменений в отдельные законодательные акты Приморского края"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 xml:space="preserve">целях приведения его в соответствие </w:t>
      </w:r>
      <w:bookmarkStart w:id="0" w:name="_GoBack"/>
      <w:r w:rsidR="00FC642A" w:rsidRPr="0041510C">
        <w:rPr>
          <w:szCs w:val="28"/>
        </w:rPr>
        <w:t>с</w:t>
      </w:r>
      <w:r w:rsidR="00FC642A" w:rsidRPr="002B2747">
        <w:t xml:space="preserve"> </w:t>
      </w:r>
      <w:r w:rsidR="00263EAA">
        <w:t>федеральным законодательством</w:t>
      </w:r>
      <w:bookmarkEnd w:id="0"/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FC642A" w:rsidRPr="00FC642A">
        <w:rPr>
          <w:szCs w:val="28"/>
        </w:rPr>
        <w:t xml:space="preserve">"О внесении изменений в </w:t>
      </w:r>
      <w:r w:rsidR="00FC642A" w:rsidRPr="00FC642A">
        <w:rPr>
          <w:szCs w:val="28"/>
        </w:rPr>
        <w:br/>
        <w:t>отдельные законодательные акты Приморского края"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14B" w:rsidRDefault="0068114B">
      <w:r>
        <w:separator/>
      </w:r>
    </w:p>
  </w:endnote>
  <w:endnote w:type="continuationSeparator" w:id="0">
    <w:p w:rsidR="0068114B" w:rsidRDefault="0068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14B" w:rsidRDefault="0068114B">
      <w:r>
        <w:separator/>
      </w:r>
    </w:p>
  </w:footnote>
  <w:footnote w:type="continuationSeparator" w:id="0">
    <w:p w:rsidR="0068114B" w:rsidRDefault="00681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A3D2F"/>
    <w:rsid w:val="001A6ED2"/>
    <w:rsid w:val="001B3A35"/>
    <w:rsid w:val="001C5162"/>
    <w:rsid w:val="0020003C"/>
    <w:rsid w:val="0026074E"/>
    <w:rsid w:val="00263EAA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61E2B"/>
    <w:rsid w:val="00482D60"/>
    <w:rsid w:val="00507CAA"/>
    <w:rsid w:val="005F0895"/>
    <w:rsid w:val="00624BBF"/>
    <w:rsid w:val="00664171"/>
    <w:rsid w:val="0068114B"/>
    <w:rsid w:val="00692D49"/>
    <w:rsid w:val="007128C1"/>
    <w:rsid w:val="007258FB"/>
    <w:rsid w:val="00751091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668A9"/>
    <w:rsid w:val="00B677BD"/>
    <w:rsid w:val="00B803DE"/>
    <w:rsid w:val="00BB4C68"/>
    <w:rsid w:val="00BE16C2"/>
    <w:rsid w:val="00C200F5"/>
    <w:rsid w:val="00C21DBD"/>
    <w:rsid w:val="00C9335B"/>
    <w:rsid w:val="00C958B6"/>
    <w:rsid w:val="00CA1B91"/>
    <w:rsid w:val="00D17A7A"/>
    <w:rsid w:val="00DE4B3F"/>
    <w:rsid w:val="00E326C2"/>
    <w:rsid w:val="00E77161"/>
    <w:rsid w:val="00E85955"/>
    <w:rsid w:val="00F01DD8"/>
    <w:rsid w:val="00F03CDB"/>
    <w:rsid w:val="00F07CA4"/>
    <w:rsid w:val="00FA6BFD"/>
    <w:rsid w:val="00FC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EB0E5-27D8-4EF4-BB4E-76F0BDC47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16</cp:revision>
  <cp:lastPrinted>2019-08-13T00:42:00Z</cp:lastPrinted>
  <dcterms:created xsi:type="dcterms:W3CDTF">2019-01-31T06:05:00Z</dcterms:created>
  <dcterms:modified xsi:type="dcterms:W3CDTF">2022-03-11T00:16:00Z</dcterms:modified>
</cp:coreProperties>
</file>