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708341681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C5476B" w:rsidP="002D711E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C5476B">
              <w:rPr>
                <w:szCs w:val="28"/>
              </w:rPr>
              <w:t xml:space="preserve">О проекте закона Приморского края </w:t>
            </w:r>
            <w:r w:rsidR="00E44393">
              <w:rPr>
                <w:szCs w:val="28"/>
              </w:rPr>
              <w:br/>
            </w:r>
            <w:r w:rsidR="00E44393" w:rsidRPr="00E44393">
              <w:rPr>
                <w:szCs w:val="28"/>
              </w:rPr>
              <w:t>"</w:t>
            </w:r>
            <w:r w:rsidR="002D711E" w:rsidRPr="002D711E">
              <w:rPr>
                <w:szCs w:val="28"/>
              </w:rPr>
              <w:t xml:space="preserve">О внесении изменений в Закон Приморского края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выплате компенсации части платы, взимаемой с родителей (законных представителей) за присмотр </w:t>
            </w:r>
            <w:r w:rsidR="002D711E">
              <w:rPr>
                <w:szCs w:val="28"/>
              </w:rPr>
              <w:br/>
            </w:r>
            <w:r w:rsidR="002D711E" w:rsidRPr="002D711E">
              <w:rPr>
                <w:szCs w:val="28"/>
              </w:rPr>
              <w:t>и уход за детьми, осваивающими образовательные программы дошкольного образования в организациях, осуществляющих образовательную деятельность"</w:t>
            </w:r>
            <w:r w:rsidRPr="00C5476B">
              <w:rPr>
                <w:szCs w:val="28"/>
              </w:rPr>
              <w:t xml:space="preserve"> (первое чтение)</w:t>
            </w:r>
          </w:p>
        </w:tc>
      </w:tr>
    </w:tbl>
    <w:p w:rsidR="00357541" w:rsidRDefault="00357541" w:rsidP="008B73F7">
      <w:pPr>
        <w:jc w:val="both"/>
      </w:pPr>
    </w:p>
    <w:p w:rsidR="00626426" w:rsidRDefault="00CC25CF" w:rsidP="002D711E">
      <w:pPr>
        <w:pStyle w:val="a3"/>
        <w:ind w:firstLine="709"/>
        <w:jc w:val="both"/>
        <w:rPr>
          <w:szCs w:val="28"/>
        </w:rPr>
      </w:pPr>
      <w:r w:rsidRPr="00CC25CF">
        <w:rPr>
          <w:szCs w:val="28"/>
        </w:rPr>
        <w:t xml:space="preserve">Рассмотрев и обсудив внесенный </w:t>
      </w:r>
      <w:r w:rsidR="003C2770">
        <w:rPr>
          <w:szCs w:val="28"/>
        </w:rPr>
        <w:t>Губернатором Приморского края</w:t>
      </w:r>
      <w:r w:rsidR="00C57656">
        <w:rPr>
          <w:szCs w:val="28"/>
        </w:rPr>
        <w:t xml:space="preserve"> </w:t>
      </w:r>
      <w:r w:rsidR="00626426" w:rsidRPr="0081336C">
        <w:rPr>
          <w:szCs w:val="28"/>
        </w:rPr>
        <w:t xml:space="preserve">проект закона Приморского края </w:t>
      </w:r>
      <w:r w:rsidR="00E44393" w:rsidRPr="00E44393">
        <w:rPr>
          <w:szCs w:val="28"/>
        </w:rPr>
        <w:t>"</w:t>
      </w:r>
      <w:r w:rsidR="002D711E" w:rsidRPr="002D711E">
        <w:rPr>
          <w:szCs w:val="28"/>
        </w:rPr>
        <w:t>О внесении изменений в Закон Приморского края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деятельность"</w:t>
      </w:r>
      <w:r w:rsidR="00626426" w:rsidRPr="0081336C">
        <w:rPr>
          <w:szCs w:val="28"/>
        </w:rPr>
        <w:t xml:space="preserve">, </w:t>
      </w:r>
      <w:r w:rsidR="002D711E" w:rsidRPr="002D711E">
        <w:rPr>
          <w:szCs w:val="28"/>
        </w:rPr>
        <w:t>подготовлен</w:t>
      </w:r>
      <w:r w:rsidR="002D711E">
        <w:rPr>
          <w:szCs w:val="28"/>
        </w:rPr>
        <w:t>ный</w:t>
      </w:r>
      <w:r w:rsidR="002D711E" w:rsidRPr="002D711E">
        <w:rPr>
          <w:szCs w:val="28"/>
        </w:rPr>
        <w:t xml:space="preserve"> в целях уточнения методики р</w:t>
      </w:r>
      <w:r w:rsidR="002D711E">
        <w:rPr>
          <w:szCs w:val="28"/>
        </w:rPr>
        <w:t>асчета объема средств субвенции, которым</w:t>
      </w:r>
      <w:r w:rsidR="002D711E" w:rsidRPr="002D711E">
        <w:rPr>
          <w:szCs w:val="28"/>
        </w:rPr>
        <w:t xml:space="preserve"> предлагается определить, что средний размер родительской платы, взимаемой с родителей (законных представителей) </w:t>
      </w:r>
      <w:r w:rsidR="002D711E">
        <w:rPr>
          <w:szCs w:val="28"/>
        </w:rPr>
        <w:br/>
      </w:r>
      <w:r w:rsidR="002D711E" w:rsidRPr="002D711E">
        <w:rPr>
          <w:szCs w:val="28"/>
        </w:rPr>
        <w:t>за присмотр и уход за детьми, осваивающими образовательные программы дошкольного образования в государственных и муниципальных образовательных организациях, осуществляющих образовательную деятельность, используемый при расчете объема средств субвенции, ежегодно утверждается Правительством Приморского края с учетом уров</w:t>
      </w:r>
      <w:r w:rsidR="00713249">
        <w:rPr>
          <w:szCs w:val="28"/>
        </w:rPr>
        <w:t>ня</w:t>
      </w:r>
      <w:bookmarkStart w:id="0" w:name="_GoBack"/>
      <w:bookmarkEnd w:id="0"/>
      <w:r w:rsidR="002D711E" w:rsidRPr="002D711E">
        <w:rPr>
          <w:szCs w:val="28"/>
        </w:rPr>
        <w:t xml:space="preserve"> инфляции (потребительских цен)</w:t>
      </w:r>
      <w:r w:rsidR="0090467B">
        <w:rPr>
          <w:szCs w:val="28"/>
        </w:rPr>
        <w:t>, к</w:t>
      </w:r>
      <w:r w:rsidR="00626426" w:rsidRPr="0081336C">
        <w:rPr>
          <w:szCs w:val="28"/>
        </w:rPr>
        <w:t>омитет</w:t>
      </w:r>
    </w:p>
    <w:p w:rsidR="00B71FB8" w:rsidRDefault="00B71FB8" w:rsidP="009E3F6D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C5476B" w:rsidRPr="005957B2" w:rsidRDefault="00C5476B" w:rsidP="00E77466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lastRenderedPageBreak/>
        <w:t xml:space="preserve">1.Согласиться с проектом закона Приморского края </w:t>
      </w:r>
      <w:r w:rsidR="002E37BD">
        <w:rPr>
          <w:sz w:val="28"/>
          <w:szCs w:val="28"/>
        </w:rPr>
        <w:t>"</w:t>
      </w:r>
      <w:r w:rsidR="0090467B" w:rsidRPr="0090467B">
        <w:rPr>
          <w:sz w:val="28"/>
          <w:szCs w:val="28"/>
        </w:rPr>
        <w:t>О внесении изменений в Закон Приморского края "</w:t>
      </w:r>
      <w:r w:rsidR="00E77466" w:rsidRPr="00E77466">
        <w:rPr>
          <w:sz w:val="28"/>
          <w:szCs w:val="28"/>
        </w:rPr>
        <w:t>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</w:r>
      <w:r w:rsidR="002E37BD">
        <w:rPr>
          <w:sz w:val="28"/>
          <w:szCs w:val="28"/>
        </w:rPr>
        <w:t>"</w:t>
      </w:r>
      <w:r w:rsidRPr="005957B2">
        <w:rPr>
          <w:sz w:val="28"/>
          <w:szCs w:val="28"/>
        </w:rPr>
        <w:t>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E77466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2.Рассмотреть проект закона Приморского края </w:t>
      </w:r>
      <w:r w:rsidR="002E37BD">
        <w:rPr>
          <w:sz w:val="28"/>
          <w:szCs w:val="28"/>
        </w:rPr>
        <w:t>"</w:t>
      </w:r>
      <w:r w:rsidR="0090467B" w:rsidRPr="0090467B">
        <w:rPr>
          <w:sz w:val="28"/>
          <w:szCs w:val="28"/>
        </w:rPr>
        <w:t>О внесении изменений в Закон Приморского края "</w:t>
      </w:r>
      <w:r w:rsidR="00E77466" w:rsidRPr="00E77466">
        <w:rPr>
          <w:sz w:val="28"/>
          <w:szCs w:val="28"/>
        </w:rPr>
        <w:t>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</w:r>
      <w:r w:rsidR="002E37BD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5957B2">
        <w:rPr>
          <w:sz w:val="28"/>
          <w:szCs w:val="28"/>
        </w:rPr>
        <w:t>в первом чтении на очередном заседании Законодательного Собрания.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3.Рекомендовать Законодательному Собранию принять указанный законопроект в первом чтении. 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4.Поручить </w:t>
      </w:r>
      <w:proofErr w:type="spellStart"/>
      <w:r w:rsidR="00955B21">
        <w:rPr>
          <w:sz w:val="28"/>
          <w:szCs w:val="28"/>
        </w:rPr>
        <w:t>Чемерису</w:t>
      </w:r>
      <w:proofErr w:type="spellEnd"/>
      <w:r w:rsidR="00955B21">
        <w:rPr>
          <w:sz w:val="28"/>
          <w:szCs w:val="28"/>
        </w:rPr>
        <w:t xml:space="preserve"> И.С</w:t>
      </w:r>
      <w:r>
        <w:rPr>
          <w:sz w:val="28"/>
          <w:szCs w:val="28"/>
        </w:rPr>
        <w:t>.</w:t>
      </w:r>
      <w:r w:rsidRPr="005957B2">
        <w:rPr>
          <w:sz w:val="28"/>
          <w:szCs w:val="28"/>
        </w:rPr>
        <w:t xml:space="preserve">, </w:t>
      </w:r>
      <w:r>
        <w:rPr>
          <w:sz w:val="28"/>
          <w:szCs w:val="28"/>
        </w:rPr>
        <w:t>председателю комитета Законодательного Собрания по социальной политике и защите прав граждан</w:t>
      </w:r>
      <w:r w:rsidRPr="005957B2">
        <w:rPr>
          <w:sz w:val="28"/>
          <w:szCs w:val="28"/>
        </w:rPr>
        <w:t xml:space="preserve">, выступить </w:t>
      </w:r>
      <w:r>
        <w:rPr>
          <w:sz w:val="28"/>
          <w:szCs w:val="28"/>
        </w:rPr>
        <w:t xml:space="preserve">                     </w:t>
      </w:r>
      <w:r w:rsidRPr="005957B2">
        <w:rPr>
          <w:sz w:val="28"/>
          <w:szCs w:val="28"/>
        </w:rPr>
        <w:t xml:space="preserve">на заседании Законодательного Собрания с </w:t>
      </w:r>
      <w:r w:rsidR="00394D65">
        <w:rPr>
          <w:sz w:val="28"/>
          <w:szCs w:val="28"/>
        </w:rPr>
        <w:t>со</w:t>
      </w:r>
      <w:r w:rsidRPr="005957B2">
        <w:rPr>
          <w:sz w:val="28"/>
          <w:szCs w:val="28"/>
        </w:rPr>
        <w:t>докладом по данному вопросу.</w:t>
      </w:r>
    </w:p>
    <w:p w:rsidR="00A30902" w:rsidRDefault="00A30902" w:rsidP="00C5476B">
      <w:pPr>
        <w:pStyle w:val="a9"/>
        <w:ind w:firstLine="709"/>
        <w:rPr>
          <w:sz w:val="28"/>
          <w:szCs w:val="28"/>
        </w:rPr>
      </w:pPr>
    </w:p>
    <w:p w:rsidR="00D274E0" w:rsidRPr="005957B2" w:rsidRDefault="00D274E0" w:rsidP="00D274E0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5.Определить время, необходимое для рассмотрения Законодательным Собранием данного вопроса, </w:t>
      </w:r>
      <w:r>
        <w:rPr>
          <w:sz w:val="28"/>
          <w:szCs w:val="28"/>
        </w:rPr>
        <w:t xml:space="preserve">- </w:t>
      </w:r>
      <w:r w:rsidRPr="005957B2">
        <w:rPr>
          <w:sz w:val="28"/>
          <w:szCs w:val="28"/>
        </w:rPr>
        <w:t xml:space="preserve">10 минут, в том числе для </w:t>
      </w:r>
      <w:r>
        <w:rPr>
          <w:sz w:val="28"/>
          <w:szCs w:val="28"/>
        </w:rPr>
        <w:t xml:space="preserve">доклада - 5 минут, для </w:t>
      </w:r>
      <w:r w:rsidRPr="005957B2">
        <w:rPr>
          <w:sz w:val="28"/>
          <w:szCs w:val="28"/>
        </w:rPr>
        <w:t xml:space="preserve">содоклада </w:t>
      </w:r>
      <w:r>
        <w:rPr>
          <w:sz w:val="28"/>
          <w:szCs w:val="28"/>
        </w:rPr>
        <w:t>-</w:t>
      </w:r>
      <w:r w:rsidRPr="005957B2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5957B2">
        <w:rPr>
          <w:sz w:val="28"/>
          <w:szCs w:val="28"/>
        </w:rPr>
        <w:t xml:space="preserve">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BA6A91" w:rsidRDefault="00BA6A91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</w:t>
      </w:r>
      <w:r w:rsidR="00E84914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E84914">
        <w:rPr>
          <w:szCs w:val="28"/>
        </w:rPr>
        <w:t xml:space="preserve">И.С. </w:t>
      </w:r>
      <w:proofErr w:type="spellStart"/>
      <w:r w:rsidR="00E84914">
        <w:rPr>
          <w:szCs w:val="28"/>
        </w:rPr>
        <w:t>Чемерис</w:t>
      </w:r>
      <w:proofErr w:type="spellEnd"/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68A" w:rsidRDefault="0006768A">
      <w:r>
        <w:separator/>
      </w:r>
    </w:p>
  </w:endnote>
  <w:endnote w:type="continuationSeparator" w:id="0">
    <w:p w:rsidR="0006768A" w:rsidRDefault="00067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68A" w:rsidRDefault="0006768A">
      <w:r>
        <w:separator/>
      </w:r>
    </w:p>
  </w:footnote>
  <w:footnote w:type="continuationSeparator" w:id="0">
    <w:p w:rsidR="0006768A" w:rsidRDefault="000676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46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0ECA"/>
    <w:rsid w:val="000412F1"/>
    <w:rsid w:val="000428E7"/>
    <w:rsid w:val="00053C61"/>
    <w:rsid w:val="000620C2"/>
    <w:rsid w:val="0006768A"/>
    <w:rsid w:val="00080DED"/>
    <w:rsid w:val="000F544F"/>
    <w:rsid w:val="00117DF1"/>
    <w:rsid w:val="00132F16"/>
    <w:rsid w:val="00133E0E"/>
    <w:rsid w:val="001412D4"/>
    <w:rsid w:val="00143462"/>
    <w:rsid w:val="001509AD"/>
    <w:rsid w:val="00160F97"/>
    <w:rsid w:val="001A0F61"/>
    <w:rsid w:val="001B3A35"/>
    <w:rsid w:val="001C5162"/>
    <w:rsid w:val="001C5CCC"/>
    <w:rsid w:val="001D06C7"/>
    <w:rsid w:val="0020003C"/>
    <w:rsid w:val="0021409B"/>
    <w:rsid w:val="002463BC"/>
    <w:rsid w:val="00250406"/>
    <w:rsid w:val="0027342B"/>
    <w:rsid w:val="002831D5"/>
    <w:rsid w:val="002B5AB5"/>
    <w:rsid w:val="002D0336"/>
    <w:rsid w:val="002D0E29"/>
    <w:rsid w:val="002D2587"/>
    <w:rsid w:val="002D711E"/>
    <w:rsid w:val="002E175F"/>
    <w:rsid w:val="002E37BD"/>
    <w:rsid w:val="00300E7E"/>
    <w:rsid w:val="00303B59"/>
    <w:rsid w:val="003250FC"/>
    <w:rsid w:val="00351FC5"/>
    <w:rsid w:val="003551C1"/>
    <w:rsid w:val="00357541"/>
    <w:rsid w:val="003576BC"/>
    <w:rsid w:val="0037361B"/>
    <w:rsid w:val="00383131"/>
    <w:rsid w:val="00394D65"/>
    <w:rsid w:val="003B128D"/>
    <w:rsid w:val="003B4C86"/>
    <w:rsid w:val="003B593D"/>
    <w:rsid w:val="003C2770"/>
    <w:rsid w:val="003C63EF"/>
    <w:rsid w:val="003D4A28"/>
    <w:rsid w:val="003D4C66"/>
    <w:rsid w:val="003E1703"/>
    <w:rsid w:val="003F2358"/>
    <w:rsid w:val="00400EC1"/>
    <w:rsid w:val="0040492B"/>
    <w:rsid w:val="00407964"/>
    <w:rsid w:val="00413FD8"/>
    <w:rsid w:val="00416F9B"/>
    <w:rsid w:val="00420A06"/>
    <w:rsid w:val="00460A9A"/>
    <w:rsid w:val="00461E2B"/>
    <w:rsid w:val="00465FBF"/>
    <w:rsid w:val="00475727"/>
    <w:rsid w:val="00484A27"/>
    <w:rsid w:val="004876F4"/>
    <w:rsid w:val="004D167D"/>
    <w:rsid w:val="004D4BBC"/>
    <w:rsid w:val="004D7408"/>
    <w:rsid w:val="004E7604"/>
    <w:rsid w:val="004F6FC2"/>
    <w:rsid w:val="00500AD9"/>
    <w:rsid w:val="00514B1B"/>
    <w:rsid w:val="00525E64"/>
    <w:rsid w:val="00527353"/>
    <w:rsid w:val="0053056B"/>
    <w:rsid w:val="00532640"/>
    <w:rsid w:val="005425DD"/>
    <w:rsid w:val="00553748"/>
    <w:rsid w:val="00562FD3"/>
    <w:rsid w:val="005A44C6"/>
    <w:rsid w:val="005B383F"/>
    <w:rsid w:val="005B5CB1"/>
    <w:rsid w:val="00615112"/>
    <w:rsid w:val="006205A5"/>
    <w:rsid w:val="006211F0"/>
    <w:rsid w:val="00622A7D"/>
    <w:rsid w:val="00626426"/>
    <w:rsid w:val="00661C9E"/>
    <w:rsid w:val="0066420D"/>
    <w:rsid w:val="006762C8"/>
    <w:rsid w:val="0069194A"/>
    <w:rsid w:val="00692D49"/>
    <w:rsid w:val="006A696C"/>
    <w:rsid w:val="006A7BEA"/>
    <w:rsid w:val="006D055F"/>
    <w:rsid w:val="006E1003"/>
    <w:rsid w:val="006E2034"/>
    <w:rsid w:val="007128C1"/>
    <w:rsid w:val="00713249"/>
    <w:rsid w:val="00716540"/>
    <w:rsid w:val="007258FB"/>
    <w:rsid w:val="00736B50"/>
    <w:rsid w:val="00751091"/>
    <w:rsid w:val="007905C3"/>
    <w:rsid w:val="007A05DB"/>
    <w:rsid w:val="007A4504"/>
    <w:rsid w:val="007D1B81"/>
    <w:rsid w:val="007F0598"/>
    <w:rsid w:val="007F4756"/>
    <w:rsid w:val="00812FD9"/>
    <w:rsid w:val="0081336C"/>
    <w:rsid w:val="00817926"/>
    <w:rsid w:val="008602F8"/>
    <w:rsid w:val="00875527"/>
    <w:rsid w:val="0087792E"/>
    <w:rsid w:val="00881B6B"/>
    <w:rsid w:val="008B0573"/>
    <w:rsid w:val="008B73F7"/>
    <w:rsid w:val="0090467B"/>
    <w:rsid w:val="00905791"/>
    <w:rsid w:val="00923139"/>
    <w:rsid w:val="00955B21"/>
    <w:rsid w:val="00956180"/>
    <w:rsid w:val="009820C1"/>
    <w:rsid w:val="00986C33"/>
    <w:rsid w:val="0099314B"/>
    <w:rsid w:val="009A78E7"/>
    <w:rsid w:val="009B293E"/>
    <w:rsid w:val="009C76DD"/>
    <w:rsid w:val="009E3F6D"/>
    <w:rsid w:val="009E5CD9"/>
    <w:rsid w:val="009F0165"/>
    <w:rsid w:val="009F626B"/>
    <w:rsid w:val="00A06D41"/>
    <w:rsid w:val="00A30902"/>
    <w:rsid w:val="00A86070"/>
    <w:rsid w:val="00A90A74"/>
    <w:rsid w:val="00AD5EDC"/>
    <w:rsid w:val="00AD72C3"/>
    <w:rsid w:val="00AF13FD"/>
    <w:rsid w:val="00B107D1"/>
    <w:rsid w:val="00B26B76"/>
    <w:rsid w:val="00B360CD"/>
    <w:rsid w:val="00B65160"/>
    <w:rsid w:val="00B668A9"/>
    <w:rsid w:val="00B70F88"/>
    <w:rsid w:val="00B71FB8"/>
    <w:rsid w:val="00B803DE"/>
    <w:rsid w:val="00B818EF"/>
    <w:rsid w:val="00B9618A"/>
    <w:rsid w:val="00B967B5"/>
    <w:rsid w:val="00B96F54"/>
    <w:rsid w:val="00BA004E"/>
    <w:rsid w:val="00BA2868"/>
    <w:rsid w:val="00BA53B1"/>
    <w:rsid w:val="00BA6A91"/>
    <w:rsid w:val="00BB7D19"/>
    <w:rsid w:val="00BC097D"/>
    <w:rsid w:val="00BC6F97"/>
    <w:rsid w:val="00BC787E"/>
    <w:rsid w:val="00BE16C2"/>
    <w:rsid w:val="00C22541"/>
    <w:rsid w:val="00C22DA6"/>
    <w:rsid w:val="00C232AF"/>
    <w:rsid w:val="00C34E7A"/>
    <w:rsid w:val="00C542BB"/>
    <w:rsid w:val="00C5476B"/>
    <w:rsid w:val="00C57656"/>
    <w:rsid w:val="00C83051"/>
    <w:rsid w:val="00C85EA8"/>
    <w:rsid w:val="00C91290"/>
    <w:rsid w:val="00C9335B"/>
    <w:rsid w:val="00C958B6"/>
    <w:rsid w:val="00CC25CF"/>
    <w:rsid w:val="00D017C1"/>
    <w:rsid w:val="00D16579"/>
    <w:rsid w:val="00D17A7A"/>
    <w:rsid w:val="00D204DE"/>
    <w:rsid w:val="00D272A8"/>
    <w:rsid w:val="00D274E0"/>
    <w:rsid w:val="00D315BA"/>
    <w:rsid w:val="00D3172D"/>
    <w:rsid w:val="00D34457"/>
    <w:rsid w:val="00D35B42"/>
    <w:rsid w:val="00D36170"/>
    <w:rsid w:val="00D47F8A"/>
    <w:rsid w:val="00D67B90"/>
    <w:rsid w:val="00D76C11"/>
    <w:rsid w:val="00D77B07"/>
    <w:rsid w:val="00D82937"/>
    <w:rsid w:val="00D905D3"/>
    <w:rsid w:val="00D92DAF"/>
    <w:rsid w:val="00DA2636"/>
    <w:rsid w:val="00DB45C9"/>
    <w:rsid w:val="00DC3484"/>
    <w:rsid w:val="00DE6DF9"/>
    <w:rsid w:val="00E02E05"/>
    <w:rsid w:val="00E326C2"/>
    <w:rsid w:val="00E34CAA"/>
    <w:rsid w:val="00E44393"/>
    <w:rsid w:val="00E53E4F"/>
    <w:rsid w:val="00E54C96"/>
    <w:rsid w:val="00E618FF"/>
    <w:rsid w:val="00E622A2"/>
    <w:rsid w:val="00E7468C"/>
    <w:rsid w:val="00E77161"/>
    <w:rsid w:val="00E77466"/>
    <w:rsid w:val="00E84914"/>
    <w:rsid w:val="00E85955"/>
    <w:rsid w:val="00E95673"/>
    <w:rsid w:val="00E95D5D"/>
    <w:rsid w:val="00EC3106"/>
    <w:rsid w:val="00EF60AC"/>
    <w:rsid w:val="00F01DD8"/>
    <w:rsid w:val="00F0757C"/>
    <w:rsid w:val="00F202B2"/>
    <w:rsid w:val="00F44567"/>
    <w:rsid w:val="00F57673"/>
    <w:rsid w:val="00FA16BB"/>
    <w:rsid w:val="00FA4BEA"/>
    <w:rsid w:val="00FB36C1"/>
    <w:rsid w:val="00FB6105"/>
    <w:rsid w:val="00FC78B8"/>
    <w:rsid w:val="00FF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E506E8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83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Прудникова Анна Александровна</dc:creator>
  <cp:lastModifiedBy>Михова Марина Сергеевна</cp:lastModifiedBy>
  <cp:revision>45</cp:revision>
  <cp:lastPrinted>2022-03-09T04:30:00Z</cp:lastPrinted>
  <dcterms:created xsi:type="dcterms:W3CDTF">2021-09-07T22:45:00Z</dcterms:created>
  <dcterms:modified xsi:type="dcterms:W3CDTF">2022-03-09T04:34:00Z</dcterms:modified>
</cp:coreProperties>
</file>