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8498950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AF305B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FC642A" w:rsidRPr="00FC642A">
              <w:rPr>
                <w:szCs w:val="28"/>
              </w:rPr>
              <w:t xml:space="preserve">"О внесении изменений в </w:t>
            </w:r>
            <w:r w:rsidR="00FC642A" w:rsidRPr="00FC642A">
              <w:rPr>
                <w:szCs w:val="28"/>
              </w:rPr>
              <w:br/>
              <w:t>отдельные законодательные акты Приморского края"</w:t>
            </w:r>
            <w:r w:rsidR="0026074E">
              <w:t xml:space="preserve"> 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проект закона Приморского края </w:t>
      </w:r>
      <w:r w:rsidR="00FC642A" w:rsidRPr="00FC642A">
        <w:rPr>
          <w:szCs w:val="28"/>
        </w:rPr>
        <w:t>"О внесении изменений в отдельные законодательные акты Приморского края"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bookmarkStart w:id="0" w:name="_GoBack"/>
      <w:bookmarkEnd w:id="0"/>
      <w:r w:rsidR="003611FD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FC642A" w:rsidRPr="00FC642A">
        <w:rPr>
          <w:szCs w:val="28"/>
        </w:rPr>
        <w:t xml:space="preserve">"О внесении изменений в </w:t>
      </w:r>
      <w:r w:rsidR="00FC642A" w:rsidRPr="00FC642A">
        <w:rPr>
          <w:szCs w:val="28"/>
        </w:rPr>
        <w:br/>
        <w:t>отдельные законодательные акты Приморского края"</w:t>
      </w:r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2EF" w:rsidRDefault="009C52EF">
      <w:r>
        <w:separator/>
      </w:r>
    </w:p>
  </w:endnote>
  <w:endnote w:type="continuationSeparator" w:id="0">
    <w:p w:rsidR="009C52EF" w:rsidRDefault="009C5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2EF" w:rsidRDefault="009C52EF">
      <w:r>
        <w:separator/>
      </w:r>
    </w:p>
  </w:footnote>
  <w:footnote w:type="continuationSeparator" w:id="0">
    <w:p w:rsidR="009C52EF" w:rsidRDefault="009C52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A3D2F"/>
    <w:rsid w:val="001A6ED2"/>
    <w:rsid w:val="001B3A35"/>
    <w:rsid w:val="001C5162"/>
    <w:rsid w:val="0020003C"/>
    <w:rsid w:val="0026074E"/>
    <w:rsid w:val="00314966"/>
    <w:rsid w:val="00357541"/>
    <w:rsid w:val="003611FD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61E2B"/>
    <w:rsid w:val="00482D60"/>
    <w:rsid w:val="00507CAA"/>
    <w:rsid w:val="005F0895"/>
    <w:rsid w:val="00624BBF"/>
    <w:rsid w:val="00664171"/>
    <w:rsid w:val="00692D49"/>
    <w:rsid w:val="007128C1"/>
    <w:rsid w:val="007258FB"/>
    <w:rsid w:val="00751091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F79C3-7345-4344-AA08-BA40E688E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40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15</cp:revision>
  <cp:lastPrinted>2019-08-13T00:42:00Z</cp:lastPrinted>
  <dcterms:created xsi:type="dcterms:W3CDTF">2019-01-31T06:05:00Z</dcterms:created>
  <dcterms:modified xsi:type="dcterms:W3CDTF">2022-03-11T00:16:00Z</dcterms:modified>
</cp:coreProperties>
</file>