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08493945" r:id="rId8"/>
        </w:object>
      </w:r>
    </w:p>
    <w:tbl>
      <w:tblPr>
        <w:tblW w:w="5001" w:type="pct"/>
        <w:tblInd w:w="106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0"/>
        <w:gridCol w:w="1474"/>
        <w:gridCol w:w="3162"/>
        <w:gridCol w:w="771"/>
        <w:gridCol w:w="923"/>
      </w:tblGrid>
      <w:tr w:rsidR="00357541" w:rsidTr="0091258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91258D">
        <w:trPr>
          <w:cantSplit/>
        </w:trPr>
        <w:tc>
          <w:tcPr>
            <w:tcW w:w="1693" w:type="pct"/>
          </w:tcPr>
          <w:p w:rsidR="00357541" w:rsidRPr="00080DED" w:rsidRDefault="00357541" w:rsidP="00F21FA8">
            <w:pPr>
              <w:ind w:left="-107"/>
              <w:rPr>
                <w:sz w:val="24"/>
              </w:rPr>
            </w:pP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1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91258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91258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13214" w:rsidRDefault="00213214" w:rsidP="007C420C">
            <w:pPr>
              <w:jc w:val="both"/>
            </w:pPr>
            <w:r>
              <w:t>О проекте закона Примор</w:t>
            </w:r>
            <w:r w:rsidR="00F21FA8">
              <w:t xml:space="preserve">ского края </w:t>
            </w:r>
            <w:r w:rsidR="004562F9" w:rsidRPr="001C349B">
              <w:rPr>
                <w:szCs w:val="28"/>
              </w:rPr>
              <w:t>"О внесении изменени</w:t>
            </w:r>
            <w:r w:rsidR="004562F9">
              <w:rPr>
                <w:szCs w:val="28"/>
              </w:rPr>
              <w:t>я</w:t>
            </w:r>
            <w:r w:rsidR="004562F9" w:rsidRPr="001C349B">
              <w:rPr>
                <w:szCs w:val="28"/>
              </w:rPr>
              <w:t xml:space="preserve"> в приложение 3 </w:t>
            </w:r>
            <w:r w:rsidR="004562F9">
              <w:rPr>
                <w:szCs w:val="28"/>
              </w:rPr>
              <w:t xml:space="preserve">к </w:t>
            </w:r>
            <w:r w:rsidR="004562F9" w:rsidRPr="001C349B">
              <w:rPr>
                <w:szCs w:val="28"/>
              </w:rPr>
              <w:t>Закон</w:t>
            </w:r>
            <w:r w:rsidR="004562F9">
              <w:rPr>
                <w:szCs w:val="28"/>
              </w:rPr>
              <w:t>у</w:t>
            </w:r>
            <w:r w:rsidR="004562F9" w:rsidRPr="001C349B">
              <w:rPr>
                <w:szCs w:val="28"/>
              </w:rPr>
              <w:t xml:space="preserve">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</w:t>
            </w:r>
            <w:r>
              <w:t xml:space="preserve"> (второе, третье чтения)</w:t>
            </w:r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</w:r>
      <w:r w:rsidRPr="00A620A5">
        <w:t>Рассмотрев проект закона Примор</w:t>
      </w:r>
      <w:r w:rsidR="00F21FA8" w:rsidRPr="00A620A5">
        <w:t xml:space="preserve">ского края </w:t>
      </w:r>
      <w:r w:rsidR="004562F9" w:rsidRPr="00A620A5">
        <w:rPr>
          <w:szCs w:val="28"/>
        </w:rPr>
        <w:t>"О внесении изменения в</w:t>
      </w:r>
      <w:r w:rsidR="004562F9" w:rsidRPr="001C349B">
        <w:rPr>
          <w:szCs w:val="28"/>
        </w:rPr>
        <w:t xml:space="preserve"> приложение 3 </w:t>
      </w:r>
      <w:r w:rsidR="004562F9">
        <w:rPr>
          <w:szCs w:val="28"/>
        </w:rPr>
        <w:t xml:space="preserve">к </w:t>
      </w:r>
      <w:r w:rsidR="004562F9" w:rsidRPr="001C349B">
        <w:rPr>
          <w:szCs w:val="28"/>
        </w:rPr>
        <w:t>Закон</w:t>
      </w:r>
      <w:r w:rsidR="004562F9">
        <w:rPr>
          <w:szCs w:val="28"/>
        </w:rPr>
        <w:t>у</w:t>
      </w:r>
      <w:r w:rsidR="004562F9" w:rsidRPr="001C349B">
        <w:rPr>
          <w:szCs w:val="28"/>
        </w:rPr>
        <w:t xml:space="preserve">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</w:t>
      </w:r>
      <w:r>
        <w:t xml:space="preserve">, </w:t>
      </w:r>
      <w:r w:rsidR="00055E36">
        <w:t xml:space="preserve">подготовленный к </w:t>
      </w:r>
      <w:r w:rsidR="00E15CB5">
        <w:t xml:space="preserve">рассмотрению во втором и третьем </w:t>
      </w:r>
      <w:r w:rsidR="00F42766" w:rsidRPr="0033063F">
        <w:t>чтени</w:t>
      </w:r>
      <w:r w:rsidR="00E15CB5">
        <w:t>ях</w:t>
      </w:r>
      <w:r w:rsidR="00B43FC4" w:rsidRPr="0033063F">
        <w:t>,</w:t>
      </w:r>
      <w:r w:rsidR="00B43FC4">
        <w:t xml:space="preserve"> </w:t>
      </w:r>
      <w:r>
        <w:rPr>
          <w:szCs w:val="28"/>
        </w:rPr>
        <w:t xml:space="preserve">комитет 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ab/>
        <w:t>1.Рассмотреть проект закона Примор</w:t>
      </w:r>
      <w:r w:rsidR="00F21FA8">
        <w:t xml:space="preserve">ского края </w:t>
      </w:r>
      <w:r w:rsidR="004562F9" w:rsidRPr="001C349B">
        <w:rPr>
          <w:szCs w:val="28"/>
        </w:rPr>
        <w:t>"О внесении изменени</w:t>
      </w:r>
      <w:r w:rsidR="004562F9">
        <w:rPr>
          <w:szCs w:val="28"/>
        </w:rPr>
        <w:t>я</w:t>
      </w:r>
      <w:r w:rsidR="004562F9" w:rsidRPr="001C349B">
        <w:rPr>
          <w:szCs w:val="28"/>
        </w:rPr>
        <w:t xml:space="preserve"> в приложение 3 </w:t>
      </w:r>
      <w:r w:rsidR="004562F9">
        <w:rPr>
          <w:szCs w:val="28"/>
        </w:rPr>
        <w:t xml:space="preserve">к </w:t>
      </w:r>
      <w:r w:rsidR="004562F9" w:rsidRPr="001C349B">
        <w:rPr>
          <w:szCs w:val="28"/>
        </w:rPr>
        <w:t>Закон</w:t>
      </w:r>
      <w:r w:rsidR="004562F9">
        <w:rPr>
          <w:szCs w:val="28"/>
        </w:rPr>
        <w:t>у</w:t>
      </w:r>
      <w:r w:rsidR="004562F9" w:rsidRPr="001C349B">
        <w:rPr>
          <w:szCs w:val="28"/>
        </w:rPr>
        <w:t xml:space="preserve">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</w:t>
      </w:r>
      <w:r>
        <w:t xml:space="preserve"> во втором и тре</w:t>
      </w:r>
      <w:bookmarkStart w:id="0" w:name="_GoBack"/>
      <w:bookmarkEnd w:id="0"/>
      <w:r>
        <w:t>тьем чтениях на очередном заседании Законодательного Собрания.</w:t>
      </w:r>
    </w:p>
    <w:p w:rsidR="00213214" w:rsidRDefault="00213214" w:rsidP="00213214">
      <w:pPr>
        <w:ind w:firstLine="709"/>
        <w:jc w:val="both"/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указанный законопроект </w:t>
      </w:r>
      <w:r w:rsidRPr="00341CA3">
        <w:t>в</w:t>
      </w:r>
      <w:r>
        <w:t xml:space="preserve">о втором и </w:t>
      </w:r>
      <w:r w:rsidRPr="00341CA3">
        <w:t>третье</w:t>
      </w:r>
      <w:r>
        <w:t>м чтениях.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</w:p>
    <w:p w:rsidR="00213214" w:rsidRPr="00A93CA0" w:rsidRDefault="00213214" w:rsidP="00A93CA0">
      <w:pPr>
        <w:jc w:val="both"/>
        <w:rPr>
          <w:szCs w:val="28"/>
        </w:rPr>
      </w:pPr>
      <w:r>
        <w:tab/>
      </w:r>
      <w:r w:rsidRPr="00A620A5">
        <w:rPr>
          <w:szCs w:val="28"/>
        </w:rPr>
        <w:t>3.Поручить</w:t>
      </w:r>
      <w:r w:rsidR="00F96CA2" w:rsidRPr="00A620A5">
        <w:rPr>
          <w:szCs w:val="28"/>
        </w:rPr>
        <w:t xml:space="preserve"> </w:t>
      </w:r>
      <w:r w:rsidR="00E576ED" w:rsidRPr="00A620A5">
        <w:rPr>
          <w:szCs w:val="28"/>
        </w:rPr>
        <w:t>Исакову Владимиру Владимировичу, председателю комитета Законодательного Собрания по экономической политике и собственности</w:t>
      </w:r>
      <w:r w:rsidRPr="00A620A5">
        <w:rPr>
          <w:szCs w:val="28"/>
        </w:rPr>
        <w:t>, выступить на заседании Законодательного Собрания с</w:t>
      </w:r>
      <w:r w:rsidRPr="00A93CA0">
        <w:rPr>
          <w:szCs w:val="28"/>
        </w:rPr>
        <w:t xml:space="preserve"> докладом по данному вопросу.</w:t>
      </w:r>
    </w:p>
    <w:p w:rsidR="002E1E2E" w:rsidRDefault="002E1E2E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562F9" w:rsidRDefault="004562F9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562F9" w:rsidRDefault="004562F9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lastRenderedPageBreak/>
        <w:tab/>
        <w:t xml:space="preserve">4.Определить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0C6BF4">
        <w:rPr>
          <w:szCs w:val="28"/>
        </w:rPr>
        <w:t>В.В.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266E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7FB" w:rsidRDefault="00D447FB">
      <w:r>
        <w:separator/>
      </w:r>
    </w:p>
  </w:endnote>
  <w:endnote w:type="continuationSeparator" w:id="0">
    <w:p w:rsidR="00D447FB" w:rsidRDefault="00D44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7FB" w:rsidRDefault="00D447FB">
      <w:r>
        <w:separator/>
      </w:r>
    </w:p>
  </w:footnote>
  <w:footnote w:type="continuationSeparator" w:id="0">
    <w:p w:rsidR="00D447FB" w:rsidRDefault="00D447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6E5" w:rsidRDefault="008266E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620A5">
      <w:rPr>
        <w:noProof/>
      </w:rPr>
      <w:t>2</w:t>
    </w:r>
    <w:r>
      <w:fldChar w:fldCharType="end"/>
    </w:r>
  </w:p>
  <w:p w:rsidR="008266E5" w:rsidRDefault="008266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55E36"/>
    <w:rsid w:val="00080DED"/>
    <w:rsid w:val="000B03A2"/>
    <w:rsid w:val="000C6BF4"/>
    <w:rsid w:val="000E269E"/>
    <w:rsid w:val="00160F97"/>
    <w:rsid w:val="001831BF"/>
    <w:rsid w:val="001B3A35"/>
    <w:rsid w:val="001C5162"/>
    <w:rsid w:val="0020003C"/>
    <w:rsid w:val="00213214"/>
    <w:rsid w:val="0026074E"/>
    <w:rsid w:val="00274465"/>
    <w:rsid w:val="002A5828"/>
    <w:rsid w:val="002C3605"/>
    <w:rsid w:val="002C4B7C"/>
    <w:rsid w:val="002D22B1"/>
    <w:rsid w:val="002E1E2E"/>
    <w:rsid w:val="0033063F"/>
    <w:rsid w:val="00357541"/>
    <w:rsid w:val="00363E86"/>
    <w:rsid w:val="00383131"/>
    <w:rsid w:val="003B4C86"/>
    <w:rsid w:val="003D4A28"/>
    <w:rsid w:val="003F2358"/>
    <w:rsid w:val="00421CB1"/>
    <w:rsid w:val="004562F9"/>
    <w:rsid w:val="00461E2B"/>
    <w:rsid w:val="004D0186"/>
    <w:rsid w:val="00623A01"/>
    <w:rsid w:val="00624BBF"/>
    <w:rsid w:val="00692D49"/>
    <w:rsid w:val="007128C1"/>
    <w:rsid w:val="007258FB"/>
    <w:rsid w:val="00751091"/>
    <w:rsid w:val="007C420C"/>
    <w:rsid w:val="007E091C"/>
    <w:rsid w:val="007F0598"/>
    <w:rsid w:val="008045A9"/>
    <w:rsid w:val="00805FF7"/>
    <w:rsid w:val="008266E5"/>
    <w:rsid w:val="008602F8"/>
    <w:rsid w:val="00871D12"/>
    <w:rsid w:val="0087792E"/>
    <w:rsid w:val="00901C0B"/>
    <w:rsid w:val="0091258D"/>
    <w:rsid w:val="009637B6"/>
    <w:rsid w:val="0099314B"/>
    <w:rsid w:val="009E5CD9"/>
    <w:rsid w:val="009F0165"/>
    <w:rsid w:val="009F626B"/>
    <w:rsid w:val="00A5173F"/>
    <w:rsid w:val="00A570A8"/>
    <w:rsid w:val="00A620A5"/>
    <w:rsid w:val="00A93CA0"/>
    <w:rsid w:val="00B24051"/>
    <w:rsid w:val="00B43FC4"/>
    <w:rsid w:val="00B668A9"/>
    <w:rsid w:val="00B803DE"/>
    <w:rsid w:val="00BC490D"/>
    <w:rsid w:val="00BE16C2"/>
    <w:rsid w:val="00C7273E"/>
    <w:rsid w:val="00C9335B"/>
    <w:rsid w:val="00C958B6"/>
    <w:rsid w:val="00CA3F39"/>
    <w:rsid w:val="00D17A7A"/>
    <w:rsid w:val="00D27573"/>
    <w:rsid w:val="00D447FB"/>
    <w:rsid w:val="00DE0D95"/>
    <w:rsid w:val="00E15CB5"/>
    <w:rsid w:val="00E326C2"/>
    <w:rsid w:val="00E40F91"/>
    <w:rsid w:val="00E576ED"/>
    <w:rsid w:val="00E77161"/>
    <w:rsid w:val="00E85955"/>
    <w:rsid w:val="00EB1DF6"/>
    <w:rsid w:val="00EB54F2"/>
    <w:rsid w:val="00F01DD8"/>
    <w:rsid w:val="00F04F91"/>
    <w:rsid w:val="00F21FA8"/>
    <w:rsid w:val="00F42766"/>
    <w:rsid w:val="00F96CA2"/>
    <w:rsid w:val="00FB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266E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41</TotalTime>
  <Pages>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29</cp:revision>
  <cp:lastPrinted>2021-03-14T23:34:00Z</cp:lastPrinted>
  <dcterms:created xsi:type="dcterms:W3CDTF">2019-01-14T07:14:00Z</dcterms:created>
  <dcterms:modified xsi:type="dcterms:W3CDTF">2022-03-10T22:53:00Z</dcterms:modified>
</cp:coreProperties>
</file>