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643084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6613AD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6613AD">
      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6613AD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6613AD">
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130CE8">
        <w:rPr>
          <w:szCs w:val="28"/>
        </w:rPr>
        <w:t>пункт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"О законодательной деятельности </w:t>
      </w:r>
      <w:r w:rsidR="006613AD">
        <w:rPr>
          <w:szCs w:val="28"/>
        </w:rPr>
        <w:br/>
      </w:r>
      <w:r w:rsidR="001545F6" w:rsidRPr="001545F6">
        <w:rPr>
          <w:szCs w:val="28"/>
        </w:rPr>
        <w:t xml:space="preserve">в Приморском крае", </w:t>
      </w:r>
      <w:r w:rsidR="006613AD" w:rsidRPr="006613AD">
        <w:rPr>
          <w:szCs w:val="28"/>
        </w:rPr>
        <w:t>согласно которому в порядке исключения могут быть приняты в целом после обсуждения 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424F0D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6613AD" w:rsidRPr="006613AD">
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proofErr w:type="spellStart"/>
      <w:r w:rsidR="00424F0D">
        <w:rPr>
          <w:szCs w:val="28"/>
        </w:rPr>
        <w:t>Чемерису</w:t>
      </w:r>
      <w:proofErr w:type="spellEnd"/>
      <w:r w:rsidR="00424F0D">
        <w:rPr>
          <w:szCs w:val="28"/>
        </w:rPr>
        <w:t xml:space="preserve">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8442D" w:rsidRPr="0018442D" w:rsidRDefault="0018442D" w:rsidP="006613AD">
      <w:pPr>
        <w:pStyle w:val="30"/>
        <w:pageBreakBefore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lastRenderedPageBreak/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6613AD" w:rsidRDefault="006613AD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 xml:space="preserve">И.С. </w:t>
      </w:r>
      <w:proofErr w:type="spellStart"/>
      <w:r w:rsidR="003314F5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E7C" w:rsidRDefault="00324E7C">
      <w:r>
        <w:separator/>
      </w:r>
    </w:p>
  </w:endnote>
  <w:endnote w:type="continuationSeparator" w:id="0">
    <w:p w:rsidR="00324E7C" w:rsidRDefault="0032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E7C" w:rsidRDefault="00324E7C">
      <w:r>
        <w:separator/>
      </w:r>
    </w:p>
  </w:footnote>
  <w:footnote w:type="continuationSeparator" w:id="0">
    <w:p w:rsidR="00324E7C" w:rsidRDefault="00324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3A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E24C5"/>
    <w:rsid w:val="0020003C"/>
    <w:rsid w:val="00212C27"/>
    <w:rsid w:val="00250406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4F0D"/>
    <w:rsid w:val="00460A9A"/>
    <w:rsid w:val="00461E2B"/>
    <w:rsid w:val="00465FBF"/>
    <w:rsid w:val="00484A27"/>
    <w:rsid w:val="004F18EE"/>
    <w:rsid w:val="004F6FC2"/>
    <w:rsid w:val="00514B1B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72347"/>
    <w:rsid w:val="00B803DE"/>
    <w:rsid w:val="00B818EF"/>
    <w:rsid w:val="00BA004E"/>
    <w:rsid w:val="00BA6CA5"/>
    <w:rsid w:val="00BB7D19"/>
    <w:rsid w:val="00BC787E"/>
    <w:rsid w:val="00BE16C2"/>
    <w:rsid w:val="00BE2BA5"/>
    <w:rsid w:val="00C232AF"/>
    <w:rsid w:val="00C34E7A"/>
    <w:rsid w:val="00C5476B"/>
    <w:rsid w:val="00C670F5"/>
    <w:rsid w:val="00C74D48"/>
    <w:rsid w:val="00C9335B"/>
    <w:rsid w:val="00C958B6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6C1A13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105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99</cp:revision>
  <cp:lastPrinted>2019-09-02T23:56:00Z</cp:lastPrinted>
  <dcterms:created xsi:type="dcterms:W3CDTF">2019-03-12T04:24:00Z</dcterms:created>
  <dcterms:modified xsi:type="dcterms:W3CDTF">2022-02-15T01:48:00Z</dcterms:modified>
</cp:coreProperties>
</file>