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0643011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3C2770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3C2770" w:rsidRPr="003C2770">
              <w:rPr>
                <w:szCs w:val="28"/>
              </w:rPr>
      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      </w:r>
            <w:r w:rsidR="00E44393" w:rsidRPr="00E44393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3C2770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3C2770">
        <w:rPr>
          <w:szCs w:val="28"/>
        </w:rPr>
        <w:t>Губернатором Приморского края</w:t>
      </w:r>
      <w:r w:rsidR="00C57656">
        <w:rPr>
          <w:szCs w:val="28"/>
        </w:rPr>
        <w:t xml:space="preserve">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3C2770" w:rsidRPr="003C2770">
        <w:rPr>
          <w:szCs w:val="28"/>
        </w:rPr>
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="00E44393" w:rsidRPr="00E44393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3551C1" w:rsidRPr="003551C1">
        <w:rPr>
          <w:szCs w:val="28"/>
        </w:rPr>
        <w:t>разработан</w:t>
      </w:r>
      <w:r w:rsidR="00F202B2">
        <w:rPr>
          <w:szCs w:val="28"/>
        </w:rPr>
        <w:t>ный</w:t>
      </w:r>
      <w:r w:rsidR="003551C1" w:rsidRPr="003551C1">
        <w:rPr>
          <w:szCs w:val="28"/>
        </w:rPr>
        <w:t xml:space="preserve"> </w:t>
      </w:r>
      <w:r w:rsidR="00C85EA8" w:rsidRPr="003551C1">
        <w:rPr>
          <w:szCs w:val="28"/>
        </w:rPr>
        <w:t xml:space="preserve">в целях </w:t>
      </w:r>
      <w:r w:rsidR="0090467B" w:rsidRPr="0090467B">
        <w:rPr>
          <w:szCs w:val="28"/>
        </w:rPr>
        <w:t>предоставлени</w:t>
      </w:r>
      <w:r w:rsidR="0090467B">
        <w:rPr>
          <w:szCs w:val="28"/>
        </w:rPr>
        <w:t>я</w:t>
      </w:r>
      <w:r w:rsidR="0090467B" w:rsidRPr="0090467B">
        <w:rPr>
          <w:szCs w:val="28"/>
        </w:rPr>
        <w:t xml:space="preserve"> сертификатов на отдых и оздоровление детям-инвалидам, нуждающимся в постоянном постороннем уходе, вместе с сопровождающим их лицом по типу </w:t>
      </w:r>
      <w:r w:rsidR="0090467B">
        <w:rPr>
          <w:szCs w:val="28"/>
        </w:rPr>
        <w:t>"</w:t>
      </w:r>
      <w:r w:rsidR="0090467B" w:rsidRPr="0090467B">
        <w:rPr>
          <w:szCs w:val="28"/>
        </w:rPr>
        <w:t>мать и дитя</w:t>
      </w:r>
      <w:r w:rsidR="0090467B">
        <w:rPr>
          <w:szCs w:val="28"/>
        </w:rPr>
        <w:t xml:space="preserve">", что позволит </w:t>
      </w:r>
      <w:r w:rsidR="0090467B" w:rsidRPr="0090467B">
        <w:rPr>
          <w:szCs w:val="28"/>
        </w:rPr>
        <w:t xml:space="preserve">родителям детей-инвалидов самостоятельно выбирать удобное время отдыха, а также наиболее предпочтительную для </w:t>
      </w:r>
      <w:r w:rsidR="0090467B">
        <w:rPr>
          <w:szCs w:val="28"/>
        </w:rPr>
        <w:t>них оздоровительную организацию, к</w:t>
      </w:r>
      <w:r w:rsidR="00626426" w:rsidRPr="0081336C">
        <w:rPr>
          <w:szCs w:val="28"/>
        </w:rPr>
        <w:t>омитет</w:t>
      </w:r>
    </w:p>
    <w:p w:rsidR="00B71FB8" w:rsidRDefault="00B71FB8" w:rsidP="009E3F6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76B" w:rsidRPr="005957B2" w:rsidRDefault="00C5476B" w:rsidP="00BC097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90467B" w:rsidRPr="0090467B">
        <w:rPr>
          <w:sz w:val="28"/>
          <w:szCs w:val="28"/>
        </w:rPr>
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BC097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90467B" w:rsidRPr="0090467B">
        <w:rPr>
          <w:sz w:val="28"/>
          <w:szCs w:val="28"/>
        </w:rPr>
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="002E37B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>в первом</w:t>
      </w:r>
      <w:bookmarkStart w:id="0" w:name="_GoBack"/>
      <w:bookmarkEnd w:id="0"/>
      <w:r w:rsidRPr="005957B2">
        <w:rPr>
          <w:sz w:val="28"/>
          <w:szCs w:val="28"/>
        </w:rPr>
        <w:t xml:space="preserve">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A30902" w:rsidRDefault="00A30902" w:rsidP="00C5476B">
      <w:pPr>
        <w:pStyle w:val="a9"/>
        <w:ind w:firstLine="709"/>
        <w:rPr>
          <w:sz w:val="28"/>
          <w:szCs w:val="28"/>
        </w:rPr>
      </w:pP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0FC" w:rsidRDefault="003250FC">
      <w:r>
        <w:separator/>
      </w:r>
    </w:p>
  </w:endnote>
  <w:endnote w:type="continuationSeparator" w:id="0">
    <w:p w:rsidR="003250FC" w:rsidRDefault="00325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0FC" w:rsidRDefault="003250FC">
      <w:r>
        <w:separator/>
      </w:r>
    </w:p>
  </w:footnote>
  <w:footnote w:type="continuationSeparator" w:id="0">
    <w:p w:rsidR="003250FC" w:rsidRDefault="00325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67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80DED"/>
    <w:rsid w:val="000F544F"/>
    <w:rsid w:val="00117DF1"/>
    <w:rsid w:val="00132F16"/>
    <w:rsid w:val="00133E0E"/>
    <w:rsid w:val="001412D4"/>
    <w:rsid w:val="001509AD"/>
    <w:rsid w:val="00160F97"/>
    <w:rsid w:val="001A0F61"/>
    <w:rsid w:val="001B3A35"/>
    <w:rsid w:val="001C5162"/>
    <w:rsid w:val="001C5CCC"/>
    <w:rsid w:val="001D06C7"/>
    <w:rsid w:val="0020003C"/>
    <w:rsid w:val="0021409B"/>
    <w:rsid w:val="002463BC"/>
    <w:rsid w:val="00250406"/>
    <w:rsid w:val="0027342B"/>
    <w:rsid w:val="002831D5"/>
    <w:rsid w:val="002B5AB5"/>
    <w:rsid w:val="002D0336"/>
    <w:rsid w:val="002D0E29"/>
    <w:rsid w:val="002D2587"/>
    <w:rsid w:val="002E175F"/>
    <w:rsid w:val="002E37BD"/>
    <w:rsid w:val="00300E7E"/>
    <w:rsid w:val="00303B59"/>
    <w:rsid w:val="003250FC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2770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60A9A"/>
    <w:rsid w:val="00461E2B"/>
    <w:rsid w:val="00465FBF"/>
    <w:rsid w:val="00475727"/>
    <w:rsid w:val="00484A27"/>
    <w:rsid w:val="004876F4"/>
    <w:rsid w:val="004D167D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A696C"/>
    <w:rsid w:val="006A7BEA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90467B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86070"/>
    <w:rsid w:val="00A90A74"/>
    <w:rsid w:val="00AD5EDC"/>
    <w:rsid w:val="00AD72C3"/>
    <w:rsid w:val="00AF13FD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2868"/>
    <w:rsid w:val="00BA53B1"/>
    <w:rsid w:val="00BA6A91"/>
    <w:rsid w:val="00BB7D19"/>
    <w:rsid w:val="00BC097D"/>
    <w:rsid w:val="00BC6F97"/>
    <w:rsid w:val="00BC787E"/>
    <w:rsid w:val="00BE16C2"/>
    <w:rsid w:val="00C22541"/>
    <w:rsid w:val="00C22DA6"/>
    <w:rsid w:val="00C232AF"/>
    <w:rsid w:val="00C34E7A"/>
    <w:rsid w:val="00C542BB"/>
    <w:rsid w:val="00C5476B"/>
    <w:rsid w:val="00C57656"/>
    <w:rsid w:val="00C83051"/>
    <w:rsid w:val="00C85EA8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84914"/>
    <w:rsid w:val="00E85955"/>
    <w:rsid w:val="00E95673"/>
    <w:rsid w:val="00E95D5D"/>
    <w:rsid w:val="00EC3106"/>
    <w:rsid w:val="00EF60AC"/>
    <w:rsid w:val="00F01DD8"/>
    <w:rsid w:val="00F0757C"/>
    <w:rsid w:val="00F202B2"/>
    <w:rsid w:val="00F44567"/>
    <w:rsid w:val="00F57673"/>
    <w:rsid w:val="00FA16BB"/>
    <w:rsid w:val="00FA4BEA"/>
    <w:rsid w:val="00FB36C1"/>
    <w:rsid w:val="00FB6105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447F7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38</cp:revision>
  <cp:lastPrinted>2022-02-03T04:36:00Z</cp:lastPrinted>
  <dcterms:created xsi:type="dcterms:W3CDTF">2021-09-07T22:45:00Z</dcterms:created>
  <dcterms:modified xsi:type="dcterms:W3CDTF">2022-02-15T01:35:00Z</dcterms:modified>
</cp:coreProperties>
</file>