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3A5" w:rsidRDefault="008933A5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06098408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8933A5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8933A5" w:rsidRPr="00E77161" w:rsidRDefault="008933A5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8933A5" w:rsidRPr="00383131" w:rsidRDefault="008933A5" w:rsidP="00383131">
            <w:pPr>
              <w:rPr>
                <w:sz w:val="20"/>
              </w:rPr>
            </w:pPr>
          </w:p>
          <w:p w:rsidR="008933A5" w:rsidRDefault="008933A5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8933A5" w:rsidRPr="00E77161" w:rsidRDefault="008933A5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8933A5" w:rsidRPr="009F0165" w:rsidRDefault="008933A5" w:rsidP="009F0165">
            <w:pPr>
              <w:rPr>
                <w:sz w:val="20"/>
              </w:rPr>
            </w:pPr>
          </w:p>
        </w:tc>
      </w:tr>
      <w:tr w:rsidR="008933A5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8933A5" w:rsidRPr="00080DED" w:rsidRDefault="004866EC" w:rsidP="006C408D">
            <w:pPr>
              <w:ind w:left="-107"/>
              <w:rPr>
                <w:sz w:val="24"/>
              </w:rPr>
            </w:pPr>
            <w:r>
              <w:rPr>
                <w:sz w:val="24"/>
              </w:rPr>
              <w:t>14.02</w:t>
            </w:r>
            <w:r w:rsidR="00FA3E48">
              <w:rPr>
                <w:sz w:val="24"/>
              </w:rPr>
              <w:t>.2022</w:t>
            </w:r>
          </w:p>
        </w:tc>
        <w:tc>
          <w:tcPr>
            <w:tcW w:w="2386" w:type="pct"/>
            <w:gridSpan w:val="2"/>
          </w:tcPr>
          <w:p w:rsidR="008933A5" w:rsidRDefault="008933A5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8933A5" w:rsidRPr="00D17A7A" w:rsidRDefault="008933A5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8933A5" w:rsidRPr="00D17A7A" w:rsidRDefault="008933A5">
            <w:pPr>
              <w:ind w:hanging="107"/>
              <w:rPr>
                <w:sz w:val="24"/>
                <w:szCs w:val="24"/>
              </w:rPr>
            </w:pPr>
          </w:p>
        </w:tc>
      </w:tr>
      <w:tr w:rsidR="008933A5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8933A5" w:rsidRPr="003D4A28" w:rsidRDefault="008933A5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8933A5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8933A5" w:rsidRDefault="008933A5" w:rsidP="006C408D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"О </w:t>
            </w:r>
            <w:proofErr w:type="spellStart"/>
            <w:proofErr w:type="gramStart"/>
            <w:r>
              <w:t>градо</w:t>
            </w:r>
            <w:proofErr w:type="spellEnd"/>
            <w:r>
              <w:t>-строительной</w:t>
            </w:r>
            <w:proofErr w:type="gramEnd"/>
            <w:r>
              <w:t xml:space="preserve"> деятельности на территории Приморского края" (первое чтение)</w:t>
            </w:r>
          </w:p>
        </w:tc>
      </w:tr>
    </w:tbl>
    <w:p w:rsidR="008933A5" w:rsidRDefault="008933A5" w:rsidP="0026074E">
      <w:pPr>
        <w:jc w:val="both"/>
      </w:pPr>
    </w:p>
    <w:p w:rsidR="001E64AC" w:rsidRDefault="008933A5" w:rsidP="0026074E">
      <w:pPr>
        <w:jc w:val="both"/>
      </w:pPr>
      <w:r>
        <w:tab/>
        <w:t>Рассмотрев</w:t>
      </w:r>
      <w:r w:rsidR="001E64AC">
        <w:t xml:space="preserve"> </w:t>
      </w:r>
      <w:r>
        <w:t xml:space="preserve">проект закона Приморского края "О внесении изменений в Закон Приморского края "О градостроительной деятельности на территории Приморского края", </w:t>
      </w:r>
      <w:r w:rsidR="001E64AC">
        <w:t xml:space="preserve">подготовленный </w:t>
      </w:r>
      <w:r>
        <w:t xml:space="preserve">комитетом Законодательного Собрания по экономической политике и собственности </w:t>
      </w:r>
      <w:r w:rsidR="001E64AC" w:rsidRPr="008D67C1">
        <w:rPr>
          <w:szCs w:val="28"/>
        </w:rPr>
        <w:t xml:space="preserve">в целях </w:t>
      </w:r>
      <w:r w:rsidR="001E64AC">
        <w:rPr>
          <w:szCs w:val="28"/>
        </w:rPr>
        <w:t>приведения его в соответствие с федеральным законодательством, комитет</w:t>
      </w:r>
    </w:p>
    <w:p w:rsidR="008933A5" w:rsidRDefault="008933A5" w:rsidP="0026074E">
      <w:pPr>
        <w:jc w:val="both"/>
      </w:pPr>
    </w:p>
    <w:p w:rsidR="008933A5" w:rsidRDefault="008933A5" w:rsidP="0026074E">
      <w:pPr>
        <w:jc w:val="both"/>
      </w:pPr>
      <w:r>
        <w:t>РЕШИЛ:</w:t>
      </w:r>
    </w:p>
    <w:p w:rsidR="008933A5" w:rsidRDefault="008933A5" w:rsidP="0026074E">
      <w:pPr>
        <w:jc w:val="both"/>
      </w:pPr>
    </w:p>
    <w:p w:rsidR="008933A5" w:rsidRDefault="008933A5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</w:t>
      </w:r>
      <w:r w:rsidR="004E4783">
        <w:t xml:space="preserve">в первом чтении </w:t>
      </w:r>
      <w:r>
        <w:t>проект закона Приморского края "О внесении изменений в Закон Приморского края "О градостроительной деятельности на территории Приморского края" на очередном заседании Законодательного Собрания</w:t>
      </w:r>
      <w:r w:rsidR="004E4783">
        <w:t xml:space="preserve"> в феврале 2022 года</w:t>
      </w:r>
      <w:r>
        <w:t>.</w:t>
      </w:r>
    </w:p>
    <w:p w:rsidR="008933A5" w:rsidRDefault="008933A5" w:rsidP="0026074E">
      <w:pPr>
        <w:ind w:firstLine="709"/>
        <w:jc w:val="both"/>
      </w:pPr>
      <w:r>
        <w:t xml:space="preserve"> </w:t>
      </w: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первом чтении.</w:t>
      </w: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</w:pP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 w:rsidR="000E3812">
        <w:rPr>
          <w:szCs w:val="28"/>
        </w:rPr>
        <w:t>Поручить</w:t>
      </w:r>
      <w:proofErr w:type="spellEnd"/>
      <w:r w:rsidR="004866EC">
        <w:rPr>
          <w:szCs w:val="28"/>
        </w:rPr>
        <w:t xml:space="preserve"> </w:t>
      </w:r>
      <w:proofErr w:type="spellStart"/>
      <w:r w:rsidR="004866EC">
        <w:rPr>
          <w:szCs w:val="28"/>
        </w:rPr>
        <w:t>Авдои</w:t>
      </w:r>
      <w:proofErr w:type="spellEnd"/>
      <w:r w:rsidR="004866EC">
        <w:rPr>
          <w:szCs w:val="28"/>
        </w:rPr>
        <w:t xml:space="preserve"> </w:t>
      </w:r>
      <w:proofErr w:type="spellStart"/>
      <w:r w:rsidR="004866EC">
        <w:rPr>
          <w:szCs w:val="28"/>
        </w:rPr>
        <w:t>Джони</w:t>
      </w:r>
      <w:proofErr w:type="spellEnd"/>
      <w:r w:rsidR="004866EC">
        <w:rPr>
          <w:szCs w:val="28"/>
        </w:rPr>
        <w:t xml:space="preserve"> </w:t>
      </w:r>
      <w:proofErr w:type="spellStart"/>
      <w:r w:rsidR="004866EC">
        <w:rPr>
          <w:szCs w:val="28"/>
        </w:rPr>
        <w:t>Титаловичу</w:t>
      </w:r>
      <w:proofErr w:type="spellEnd"/>
      <w:r w:rsidRPr="000E3812">
        <w:rPr>
          <w:szCs w:val="28"/>
        </w:rPr>
        <w:t xml:space="preserve">, </w:t>
      </w:r>
      <w:r w:rsidR="004866EC">
        <w:rPr>
          <w:szCs w:val="28"/>
        </w:rPr>
        <w:t>заместителю председателя</w:t>
      </w:r>
      <w:r w:rsidRPr="000E3812">
        <w:rPr>
          <w:szCs w:val="28"/>
        </w:rPr>
        <w:t xml:space="preserve"> комитета</w:t>
      </w:r>
      <w:r w:rsidRPr="004B10BC">
        <w:rPr>
          <w:szCs w:val="28"/>
        </w:rPr>
        <w:t xml:space="preserve">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6A031E">
        <w:rPr>
          <w:szCs w:val="28"/>
        </w:rPr>
        <w:t>и</w:t>
      </w:r>
      <w:r w:rsidR="00252B38">
        <w:rPr>
          <w:szCs w:val="28"/>
        </w:rPr>
        <w:t>и Законодательного Собрания – 5</w:t>
      </w:r>
      <w:bookmarkStart w:id="0" w:name="_GoBack"/>
      <w:bookmarkEnd w:id="0"/>
      <w:r>
        <w:rPr>
          <w:szCs w:val="28"/>
        </w:rPr>
        <w:t xml:space="preserve"> минут, в том числе для доклада – 2 минуты. </w:t>
      </w: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957743">
        <w:rPr>
          <w:szCs w:val="28"/>
        </w:rPr>
        <w:t>В.В</w:t>
      </w:r>
      <w:proofErr w:type="spellEnd"/>
      <w:r w:rsidR="00957743">
        <w:rPr>
          <w:szCs w:val="28"/>
        </w:rPr>
        <w:t>. Исаков</w:t>
      </w:r>
    </w:p>
    <w:p w:rsidR="008933A5" w:rsidRDefault="008933A5">
      <w:pPr>
        <w:pStyle w:val="a3"/>
        <w:tabs>
          <w:tab w:val="clear" w:pos="4153"/>
          <w:tab w:val="clear" w:pos="8306"/>
        </w:tabs>
      </w:pPr>
    </w:p>
    <w:sectPr w:rsidR="008933A5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B92" w:rsidRDefault="00E07B92">
      <w:r>
        <w:separator/>
      </w:r>
    </w:p>
  </w:endnote>
  <w:endnote w:type="continuationSeparator" w:id="0">
    <w:p w:rsidR="00E07B92" w:rsidRDefault="00E0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B92" w:rsidRDefault="00E07B92">
      <w:r>
        <w:separator/>
      </w:r>
    </w:p>
  </w:footnote>
  <w:footnote w:type="continuationSeparator" w:id="0">
    <w:p w:rsidR="00E07B92" w:rsidRDefault="00E07B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C41DD"/>
    <w:rsid w:val="000E3812"/>
    <w:rsid w:val="00160F97"/>
    <w:rsid w:val="00174832"/>
    <w:rsid w:val="001B3A35"/>
    <w:rsid w:val="001C5162"/>
    <w:rsid w:val="001E64AC"/>
    <w:rsid w:val="001F52DC"/>
    <w:rsid w:val="0020003C"/>
    <w:rsid w:val="00252B38"/>
    <w:rsid w:val="0026074E"/>
    <w:rsid w:val="00286C1A"/>
    <w:rsid w:val="00357541"/>
    <w:rsid w:val="00383131"/>
    <w:rsid w:val="003B4C86"/>
    <w:rsid w:val="003B681C"/>
    <w:rsid w:val="003D3B5A"/>
    <w:rsid w:val="003D4A28"/>
    <w:rsid w:val="003F2358"/>
    <w:rsid w:val="00461A23"/>
    <w:rsid w:val="00461E2B"/>
    <w:rsid w:val="004866EC"/>
    <w:rsid w:val="004B10BC"/>
    <w:rsid w:val="004D1134"/>
    <w:rsid w:val="004E18CF"/>
    <w:rsid w:val="004E3483"/>
    <w:rsid w:val="004E4783"/>
    <w:rsid w:val="005B1436"/>
    <w:rsid w:val="00611D90"/>
    <w:rsid w:val="00624BBF"/>
    <w:rsid w:val="00692D49"/>
    <w:rsid w:val="006A031E"/>
    <w:rsid w:val="006C408D"/>
    <w:rsid w:val="007128C1"/>
    <w:rsid w:val="007258FB"/>
    <w:rsid w:val="00751091"/>
    <w:rsid w:val="007F0598"/>
    <w:rsid w:val="008045A9"/>
    <w:rsid w:val="008602F8"/>
    <w:rsid w:val="0087792E"/>
    <w:rsid w:val="008933A5"/>
    <w:rsid w:val="00957743"/>
    <w:rsid w:val="009637B6"/>
    <w:rsid w:val="00975903"/>
    <w:rsid w:val="0099314B"/>
    <w:rsid w:val="009C254B"/>
    <w:rsid w:val="009E5CD9"/>
    <w:rsid w:val="009F0165"/>
    <w:rsid w:val="009F626B"/>
    <w:rsid w:val="00A01565"/>
    <w:rsid w:val="00A54C1F"/>
    <w:rsid w:val="00A7695D"/>
    <w:rsid w:val="00B46493"/>
    <w:rsid w:val="00B668A9"/>
    <w:rsid w:val="00B803DE"/>
    <w:rsid w:val="00BB6E67"/>
    <w:rsid w:val="00BE16C2"/>
    <w:rsid w:val="00C200F5"/>
    <w:rsid w:val="00C26C04"/>
    <w:rsid w:val="00C85878"/>
    <w:rsid w:val="00C9335B"/>
    <w:rsid w:val="00C958B6"/>
    <w:rsid w:val="00CC7915"/>
    <w:rsid w:val="00D17A7A"/>
    <w:rsid w:val="00E07B92"/>
    <w:rsid w:val="00E326C2"/>
    <w:rsid w:val="00E77161"/>
    <w:rsid w:val="00E85955"/>
    <w:rsid w:val="00F01DD8"/>
    <w:rsid w:val="00F16EB3"/>
    <w:rsid w:val="00F24187"/>
    <w:rsid w:val="00FA3E48"/>
    <w:rsid w:val="00FD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4B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16</cp:revision>
  <cp:lastPrinted>2022-02-07T22:30:00Z</cp:lastPrinted>
  <dcterms:created xsi:type="dcterms:W3CDTF">2022-01-19T21:37:00Z</dcterms:created>
  <dcterms:modified xsi:type="dcterms:W3CDTF">2022-02-11T05:27:00Z</dcterms:modified>
</cp:coreProperties>
</file>