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06347020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AC11E6">
              <w:rPr>
                <w:szCs w:val="28"/>
              </w:rPr>
              <w:t>"О внесении изменени</w:t>
            </w:r>
            <w:r w:rsidR="00B45E2E">
              <w:rPr>
                <w:szCs w:val="28"/>
              </w:rPr>
              <w:t>й</w:t>
            </w:r>
            <w:r w:rsidR="00BE2B54">
              <w:rPr>
                <w:szCs w:val="28"/>
              </w:rPr>
              <w:t xml:space="preserve"> </w:t>
            </w:r>
            <w:r w:rsidR="00AC11E6">
              <w:rPr>
                <w:szCs w:val="28"/>
              </w:rPr>
              <w:t xml:space="preserve">в </w:t>
            </w:r>
            <w:r w:rsidR="00BE2B54">
              <w:rPr>
                <w:szCs w:val="28"/>
              </w:rPr>
              <w:t>Закон</w:t>
            </w:r>
            <w:r w:rsidR="00AC11E6">
              <w:rPr>
                <w:szCs w:val="28"/>
              </w:rPr>
              <w:t xml:space="preserve"> Приморского края "О</w:t>
            </w:r>
            <w:r w:rsidR="00555E52">
              <w:rPr>
                <w:szCs w:val="28"/>
              </w:rPr>
              <w:t xml:space="preserve"> </w:t>
            </w:r>
            <w:r w:rsidR="0065356D">
              <w:rPr>
                <w:szCs w:val="28"/>
              </w:rPr>
              <w:t>социальной поддержке многодетных семей, проживающих на территории Приморского края"</w:t>
            </w:r>
            <w:r w:rsidR="00BE2B54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CD3556">
        <w:rPr>
          <w:szCs w:val="28"/>
        </w:rPr>
        <w:t xml:space="preserve">"О внесении изменений в Закон Приморского края "О </w:t>
      </w:r>
      <w:r w:rsidR="0065356D">
        <w:rPr>
          <w:szCs w:val="28"/>
        </w:rPr>
        <w:t>социальной поддержке многодетных семей, проживающих на территории Приморского края"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 w:rsidR="00D778F7">
        <w:rPr>
          <w:szCs w:val="28"/>
        </w:rPr>
        <w:br/>
      </w:r>
      <w:r>
        <w:t xml:space="preserve">а также учитывая </w:t>
      </w:r>
      <w:r w:rsidRPr="00784532">
        <w:rPr>
          <w:szCs w:val="28"/>
        </w:rPr>
        <w:t>пункт 2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 xml:space="preserve">от 22 декабря 2008 года № 373-КЗ "О законодательной деятельности в Приморском крае", согласно которому </w:t>
      </w:r>
      <w:r>
        <w:rPr>
          <w:szCs w:val="28"/>
        </w:rPr>
        <w:t xml:space="preserve">по письменному обращению Губернатора Приморского края,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  <w:bookmarkStart w:id="0" w:name="_GoBack"/>
      <w:bookmarkEnd w:id="0"/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"О внесении изменений в </w:t>
      </w:r>
      <w:r w:rsidR="0065356D">
        <w:rPr>
          <w:szCs w:val="28"/>
        </w:rPr>
        <w:t>З</w:t>
      </w:r>
      <w:r w:rsidR="00CD3556">
        <w:rPr>
          <w:szCs w:val="28"/>
        </w:rPr>
        <w:t xml:space="preserve">акон Приморского края "О </w:t>
      </w:r>
      <w:r w:rsidR="0065356D">
        <w:rPr>
          <w:szCs w:val="28"/>
        </w:rPr>
        <w:t>социальной поддержке многодетных семей, проживающих на территории Приморского края"</w:t>
      </w:r>
      <w:r w:rsidR="00B45E2E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BB7A36">
        <w:rPr>
          <w:szCs w:val="28"/>
        </w:rPr>
        <w:t>Чемерису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65356D" w:rsidRDefault="0065356D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Чемерис</w:t>
      </w:r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80B" w:rsidRDefault="0036280B">
      <w:r>
        <w:separator/>
      </w:r>
    </w:p>
  </w:endnote>
  <w:endnote w:type="continuationSeparator" w:id="0">
    <w:p w:rsidR="0036280B" w:rsidRDefault="00362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80B" w:rsidRDefault="0036280B">
      <w:r>
        <w:separator/>
      </w:r>
    </w:p>
  </w:footnote>
  <w:footnote w:type="continuationSeparator" w:id="0">
    <w:p w:rsidR="0036280B" w:rsidRDefault="00362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356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2FC0"/>
    <w:rsid w:val="00053C61"/>
    <w:rsid w:val="00072874"/>
    <w:rsid w:val="00075FA1"/>
    <w:rsid w:val="00080DED"/>
    <w:rsid w:val="00095837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06FAF"/>
    <w:rsid w:val="002568C3"/>
    <w:rsid w:val="00256A43"/>
    <w:rsid w:val="002937CA"/>
    <w:rsid w:val="002A4CCB"/>
    <w:rsid w:val="002B6175"/>
    <w:rsid w:val="002E3D59"/>
    <w:rsid w:val="002E48B6"/>
    <w:rsid w:val="0031702F"/>
    <w:rsid w:val="0034240A"/>
    <w:rsid w:val="00357541"/>
    <w:rsid w:val="0036280B"/>
    <w:rsid w:val="00383131"/>
    <w:rsid w:val="003B4C86"/>
    <w:rsid w:val="003D3F64"/>
    <w:rsid w:val="003D4A28"/>
    <w:rsid w:val="003F2358"/>
    <w:rsid w:val="0043329A"/>
    <w:rsid w:val="0043422F"/>
    <w:rsid w:val="00453243"/>
    <w:rsid w:val="00461E2B"/>
    <w:rsid w:val="00467C6A"/>
    <w:rsid w:val="004720ED"/>
    <w:rsid w:val="00473DDC"/>
    <w:rsid w:val="004877C7"/>
    <w:rsid w:val="005366DA"/>
    <w:rsid w:val="00540820"/>
    <w:rsid w:val="00553574"/>
    <w:rsid w:val="00555E52"/>
    <w:rsid w:val="00564E2C"/>
    <w:rsid w:val="005709FD"/>
    <w:rsid w:val="0058782F"/>
    <w:rsid w:val="00587FA9"/>
    <w:rsid w:val="005A1F08"/>
    <w:rsid w:val="005E36DC"/>
    <w:rsid w:val="005E76FA"/>
    <w:rsid w:val="0061381A"/>
    <w:rsid w:val="0065356D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D1D9C"/>
    <w:rsid w:val="007E13D4"/>
    <w:rsid w:val="007F0598"/>
    <w:rsid w:val="008422DF"/>
    <w:rsid w:val="008602F8"/>
    <w:rsid w:val="0087792E"/>
    <w:rsid w:val="00880FBF"/>
    <w:rsid w:val="00897459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3932"/>
    <w:rsid w:val="00A97609"/>
    <w:rsid w:val="00AA459C"/>
    <w:rsid w:val="00AC11E6"/>
    <w:rsid w:val="00AC6D71"/>
    <w:rsid w:val="00AD2C89"/>
    <w:rsid w:val="00B160F6"/>
    <w:rsid w:val="00B37B51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778F7"/>
    <w:rsid w:val="00DA28FB"/>
    <w:rsid w:val="00E02CAE"/>
    <w:rsid w:val="00E326C2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65753"/>
    <w:rsid w:val="00F65F44"/>
    <w:rsid w:val="00FB5432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27BF61B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190</TotalTime>
  <Pages>1</Pages>
  <Words>203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78</cp:revision>
  <cp:lastPrinted>2022-01-28T01:10:00Z</cp:lastPrinted>
  <dcterms:created xsi:type="dcterms:W3CDTF">2019-01-10T02:44:00Z</dcterms:created>
  <dcterms:modified xsi:type="dcterms:W3CDTF">2022-02-14T02:31:00Z</dcterms:modified>
</cp:coreProperties>
</file>