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072" w:rsidRDefault="00A77072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204"/>
        <w:gridCol w:w="3366"/>
      </w:tblGrid>
      <w:tr w:rsidR="00292ECC" w:rsidTr="00292ECC">
        <w:tc>
          <w:tcPr>
            <w:tcW w:w="6204" w:type="dxa"/>
          </w:tcPr>
          <w:p w:rsidR="00292ECC" w:rsidRDefault="00292ECC">
            <w:pPr>
              <w:pStyle w:val="1"/>
              <w:jc w:val="center"/>
              <w:rPr>
                <w:spacing w:val="84"/>
              </w:rPr>
            </w:pPr>
          </w:p>
          <w:p w:rsidR="00292ECC" w:rsidRDefault="00292ECC" w:rsidP="00292ECC"/>
        </w:tc>
        <w:tc>
          <w:tcPr>
            <w:tcW w:w="3366" w:type="dxa"/>
          </w:tcPr>
          <w:p w:rsidR="00292ECC" w:rsidRDefault="00292ECC" w:rsidP="00292ECC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292ECC" w:rsidRDefault="00292ECC" w:rsidP="00292ECC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</w:p>
          <w:p w:rsidR="00292ECC" w:rsidRDefault="00292ECC" w:rsidP="00292ECC">
            <w:pPr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</w:p>
          <w:p w:rsidR="00292ECC" w:rsidRDefault="00292ECC" w:rsidP="00292ECC">
            <w:pPr>
              <w:rPr>
                <w:sz w:val="20"/>
              </w:rPr>
            </w:pPr>
            <w:r>
              <w:rPr>
                <w:sz w:val="20"/>
              </w:rPr>
              <w:t>и природопользованию</w:t>
            </w:r>
          </w:p>
          <w:p w:rsidR="00292ECC" w:rsidRPr="00292ECC" w:rsidRDefault="00292ECC" w:rsidP="00292ECC">
            <w:pPr>
              <w:rPr>
                <w:sz w:val="20"/>
              </w:rPr>
            </w:pPr>
          </w:p>
        </w:tc>
      </w:tr>
      <w:tr w:rsidR="00BE0544">
        <w:tc>
          <w:tcPr>
            <w:tcW w:w="9570" w:type="dxa"/>
            <w:gridSpan w:val="2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D45E0" w:rsidRDefault="00CD45E0" w:rsidP="00CD45E0">
      <w:pPr>
        <w:jc w:val="center"/>
        <w:rPr>
          <w:b/>
        </w:rPr>
      </w:pPr>
      <w:r w:rsidRPr="00CD45E0">
        <w:rPr>
          <w:b/>
        </w:rPr>
        <w:t xml:space="preserve">О ВНЕСЕНИИ ИЗМЕНЕНИЙ В ОТДЕЛЬНЫЕ </w:t>
      </w:r>
    </w:p>
    <w:p w:rsidR="00CD45E0" w:rsidRPr="00CD45E0" w:rsidRDefault="00CD45E0" w:rsidP="00CD45E0">
      <w:pPr>
        <w:jc w:val="center"/>
        <w:rPr>
          <w:b/>
        </w:rPr>
      </w:pPr>
      <w:r w:rsidRPr="00CD45E0">
        <w:rPr>
          <w:b/>
        </w:rPr>
        <w:t>ЗАКОНОДАТЕЛЬНЫЕ АКТЫ ПРИМОРСКОГО КРАЯ</w:t>
      </w:r>
      <w:r w:rsidRPr="00CD45E0">
        <w:rPr>
          <w:rFonts w:eastAsia="Calibri"/>
          <w:sz w:val="24"/>
          <w:szCs w:val="24"/>
          <w:lang w:eastAsia="en-US"/>
        </w:rPr>
        <w:t xml:space="preserve"> 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>Принят Законодательным Собранием Приморского края 17 декабря</w:t>
      </w:r>
      <w:r w:rsidRPr="00CD45E0">
        <w:rPr>
          <w:rFonts w:eastAsia="Calibri"/>
          <w:szCs w:val="28"/>
          <w:lang w:eastAsia="en-US"/>
        </w:rPr>
        <w:br/>
        <w:t>2021 года в первом чтении</w:t>
      </w:r>
    </w:p>
    <w:p w:rsidR="00A77072" w:rsidRPr="00F64DDD" w:rsidRDefault="00A77072" w:rsidP="00A77072">
      <w:pPr>
        <w:ind w:firstLine="720"/>
        <w:jc w:val="both"/>
        <w:rPr>
          <w:szCs w:val="28"/>
        </w:rPr>
      </w:pPr>
      <w:r w:rsidRPr="00F64DDD">
        <w:rPr>
          <w:szCs w:val="28"/>
        </w:rPr>
        <w:t>Принят Законодательным Собранием Приморского края</w:t>
      </w:r>
    </w:p>
    <w:p w:rsidR="00A77072" w:rsidRDefault="00A77072" w:rsidP="00A77072">
      <w:pPr>
        <w:ind w:firstLine="720"/>
        <w:jc w:val="both"/>
        <w:rPr>
          <w:szCs w:val="28"/>
        </w:rPr>
      </w:pP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>СТАТЬЯ 1.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 xml:space="preserve">Внести в статью 11 Закона Приморского края от 29 декабря 2003 года № 90-КЗ "О регулировании земельных отношений в Приморском крае" </w:t>
      </w:r>
      <w:r w:rsidRPr="00CD45E0">
        <w:rPr>
          <w:rFonts w:eastAsia="Calibri"/>
          <w:szCs w:val="28"/>
          <w:lang w:eastAsia="en-US"/>
        </w:rPr>
        <w:br/>
        <w:t xml:space="preserve">(в редакции Закона Приморского края от 9 августа 2017 года № 158-КЗ) (Ведомости Законодательного Собрания Приморского края, 2017, № 32, </w:t>
      </w:r>
      <w:r w:rsidRPr="00CD45E0">
        <w:rPr>
          <w:rFonts w:eastAsia="Calibri"/>
          <w:szCs w:val="28"/>
          <w:lang w:eastAsia="en-US"/>
        </w:rPr>
        <w:br/>
        <w:t xml:space="preserve">стр. 24, № 36, стр. 16; 2018, № 62, стр. 20, № 64, стр. 25, № 70, стр. 4, № 72, стр. 77, № 75, стр. 16; 2019, № 87, стр. 13, стр. 52, № 94, стр. 10, № 104, </w:t>
      </w:r>
      <w:r w:rsidRPr="00CD45E0">
        <w:rPr>
          <w:rFonts w:eastAsia="Calibri"/>
          <w:szCs w:val="28"/>
          <w:lang w:eastAsia="en-US"/>
        </w:rPr>
        <w:br/>
        <w:t xml:space="preserve">стр. 167, № 116, стр. 121; 2020, № 126, стр. 12, № 133, стр. 34, № 136, стр. 21, стр. 25, № 147, стр. 24; 2021, № 163, стр. 28, № 174, стр. 169, стр. 171, № 185, стр. </w:t>
      </w:r>
      <w:r w:rsidR="00292ECC">
        <w:rPr>
          <w:rFonts w:eastAsia="Calibri"/>
          <w:szCs w:val="28"/>
          <w:lang w:eastAsia="en-US"/>
        </w:rPr>
        <w:t>6</w:t>
      </w:r>
      <w:r w:rsidRPr="00CD45E0">
        <w:rPr>
          <w:rFonts w:eastAsia="Calibri"/>
          <w:szCs w:val="28"/>
          <w:lang w:eastAsia="en-US"/>
        </w:rPr>
        <w:t>, стр. 43, стр. 91, № 188, стр. 5</w:t>
      </w:r>
      <w:r w:rsidR="00292ECC">
        <w:rPr>
          <w:rFonts w:eastAsia="Calibri"/>
          <w:szCs w:val="28"/>
          <w:lang w:eastAsia="en-US"/>
        </w:rPr>
        <w:t>, № 6, стр. 17</w:t>
      </w:r>
      <w:r w:rsidRPr="00CD45E0">
        <w:rPr>
          <w:rFonts w:eastAsia="Calibri"/>
          <w:szCs w:val="28"/>
          <w:lang w:eastAsia="en-US"/>
        </w:rPr>
        <w:t>) следующие изменения: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1)часть 4 изложить в следующей редакции: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>"4.К заявлению прилагаются следующие документы: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>копия документа, удостоверяющего личность гражданина Российской Федерации, с предъявлением оригинала;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>копия документа, подтверждающего изменение фамилии, имени или отчества гражданина, выданного компетентными органами иностранного государства, и его нотариально удостоверенный перевод на русский язык - в случае наличия таких изменений и регистрации актов гражданского состояния компетентными органами иностранного государства, с предъявлением оригинала.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>Гражданин вправе приложить к заявлению по собственной инициативе следующие документы и (или) информацию: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>копию документа, подтверждающего изменение фамилии, имени или отчества гражданина, выданного органами записи актов гражданского состояния или консульскими учреждениями Российской Федерации, - в случае наличия таких изменений и регистрации актов гражданского состояния на территории Российской Федерации или консульскими учреждениями Российской Федерации, с предъявлением оригинала;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>информацию о регистрации по месту жительства гражданина, содержащуюся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предоставленную территориальным органом Министерства внутренних дел Российской Федерации;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lastRenderedPageBreak/>
        <w:t xml:space="preserve">копию документа, подтверждающего принадлежность гражданина к категории, указанной в </w:t>
      </w:r>
      <w:hyperlink r:id="rId7" w:history="1">
        <w:r w:rsidRPr="00CD45E0">
          <w:rPr>
            <w:rFonts w:eastAsia="Calibri"/>
            <w:szCs w:val="28"/>
            <w:lang w:eastAsia="en-US"/>
          </w:rPr>
          <w:t>пунктах 2</w:t>
        </w:r>
      </w:hyperlink>
      <w:r w:rsidRPr="00CD45E0">
        <w:rPr>
          <w:rFonts w:eastAsia="Calibri"/>
          <w:szCs w:val="28"/>
          <w:lang w:eastAsia="en-US"/>
        </w:rPr>
        <w:t xml:space="preserve"> и 3 части 1 статьи 10 настоящего Закона, с предъявлением оригинала (за исключением граждан, относящихся к категориям, указанным в абзацах седьмом и восьмом пункта 2 части 1 </w:t>
      </w:r>
      <w:r w:rsidRPr="00CD45E0">
        <w:rPr>
          <w:rFonts w:eastAsia="Calibri"/>
          <w:szCs w:val="28"/>
          <w:lang w:eastAsia="en-US"/>
        </w:rPr>
        <w:br/>
        <w:t>статьи 10 настоящего Закона).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Граждане,</w:t>
      </w:r>
      <w:r w:rsidRPr="00CD45E0">
        <w:rPr>
          <w:rFonts w:eastAsia="Calibri"/>
          <w:szCs w:val="28"/>
          <w:lang w:eastAsia="en-US"/>
        </w:rPr>
        <w:t xml:space="preserve"> относящиеся к категориям, указанным в абзацах седьмом и восьмом пункта 2 части 1 статьи 10 настоящего Закона, при подаче заявления о постановке на учет в орган местного самоуправления, осуществляющий учет граждан, предъявляют документ, подтверждающий принадлежность к указанным категориям (удостоверение).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>В случае непредоставления гражданином по собственной инициативе документов и (или) информации, указанных в абзацах пятом-седьмом настоящей части, орган местного самоуправления, осуществляющий учет граждан, запрашивает указанные документы и (или) информацию самостоятельно, в том числе посредством системы межведомственного информационного взаимодействия.";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>2)часть 6 изложить в следующей редакции: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>"6.Гражданину отказывается в постановке на учет при наличии хотя бы одного из оснований: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 xml:space="preserve">гражданин не относится ни к одной из категорий, указанной в </w:t>
      </w:r>
      <w:r w:rsidRPr="00CD45E0">
        <w:rPr>
          <w:rFonts w:eastAsia="Calibri"/>
          <w:szCs w:val="28"/>
          <w:lang w:eastAsia="en-US"/>
        </w:rPr>
        <w:br/>
        <w:t>пунктах 2 и 3 части 1 статьи 10 настоящего Закона;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 xml:space="preserve">гражданином не соблюдено условие, предусмотренное пунктом 2 </w:t>
      </w:r>
      <w:r w:rsidRPr="00CD45E0">
        <w:rPr>
          <w:rFonts w:eastAsia="Calibri"/>
          <w:szCs w:val="28"/>
          <w:lang w:eastAsia="en-US"/>
        </w:rPr>
        <w:br/>
        <w:t>части 4 статьи 10 настоящего Закона;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>заявление не содержит сведений, указанных в части 3 настоящей статьи;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>заявление подано в орган местного самоуправления, осуществляющий учет граждан, того муниципального образования, на территории которого гражданин не проживает;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 xml:space="preserve">к заявлению о постановке на учет не приложены либо приложены не в полном объеме документы (копии документов), предусмотренные </w:t>
      </w:r>
      <w:hyperlink r:id="rId8" w:history="1">
        <w:r w:rsidRPr="00CD45E0">
          <w:rPr>
            <w:rFonts w:eastAsia="Calibri"/>
            <w:szCs w:val="28"/>
            <w:lang w:eastAsia="en-US"/>
          </w:rPr>
          <w:t>частью 4</w:t>
        </w:r>
      </w:hyperlink>
      <w:r w:rsidRPr="00CD45E0">
        <w:rPr>
          <w:rFonts w:eastAsia="Calibri"/>
          <w:szCs w:val="28"/>
          <w:lang w:eastAsia="en-US"/>
        </w:rPr>
        <w:t xml:space="preserve"> настоящей статьи, за исключением документов, которые запрашиваются органом местного самоуправления, осуществляющим учет граждан, самостоятельно;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гражданином,</w:t>
      </w:r>
      <w:r w:rsidRPr="00CD45E0">
        <w:rPr>
          <w:rFonts w:eastAsia="Calibri"/>
          <w:szCs w:val="28"/>
          <w:lang w:eastAsia="en-US"/>
        </w:rPr>
        <w:t xml:space="preserve"> относящимся к категории, указанной в абзаце седьмом или восьмом пункта 2 части 1 статьи 10 настоящего Закона, при подаче заявления о постановке на учет не предъявлен документ, подтверждающий принадлежность к указанной категории (удостоверение);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 xml:space="preserve">гражданином представлены заведомо недостоверные сведения и документы, предусмотренные </w:t>
      </w:r>
      <w:hyperlink r:id="rId9" w:history="1">
        <w:r w:rsidRPr="00CD45E0">
          <w:rPr>
            <w:rFonts w:eastAsia="Calibri"/>
            <w:szCs w:val="28"/>
            <w:lang w:eastAsia="en-US"/>
          </w:rPr>
          <w:t>частями 3</w:t>
        </w:r>
      </w:hyperlink>
      <w:r w:rsidRPr="00CD45E0">
        <w:rPr>
          <w:rFonts w:eastAsia="Calibri"/>
          <w:szCs w:val="28"/>
          <w:lang w:eastAsia="en-US"/>
        </w:rPr>
        <w:t xml:space="preserve"> и </w:t>
      </w:r>
      <w:hyperlink r:id="rId10" w:history="1">
        <w:r w:rsidRPr="00CD45E0">
          <w:rPr>
            <w:rFonts w:eastAsia="Calibri"/>
            <w:szCs w:val="28"/>
            <w:lang w:eastAsia="en-US"/>
          </w:rPr>
          <w:t>4</w:t>
        </w:r>
      </w:hyperlink>
      <w:r w:rsidRPr="00CD45E0">
        <w:rPr>
          <w:rFonts w:eastAsia="Calibri"/>
          <w:szCs w:val="28"/>
          <w:lang w:eastAsia="en-US"/>
        </w:rPr>
        <w:t xml:space="preserve"> настоящей статьи.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>В решении об отказе в постановке гражданина на учет указывается основание для отказа в постановке на учет.".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СТАТЬЯ 2.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 xml:space="preserve">Внести в </w:t>
      </w:r>
      <w:hyperlink r:id="rId11" w:history="1">
        <w:r w:rsidRPr="00CD45E0">
          <w:rPr>
            <w:rFonts w:eastAsia="Calibri" w:cs="Arial"/>
            <w:szCs w:val="28"/>
            <w:lang w:eastAsia="en-US"/>
          </w:rPr>
          <w:t>статью 5</w:t>
        </w:r>
      </w:hyperlink>
      <w:r w:rsidRPr="00CD45E0">
        <w:rPr>
          <w:rFonts w:eastAsia="Calibri" w:cs="Arial"/>
          <w:szCs w:val="28"/>
          <w:lang w:eastAsia="en-US"/>
        </w:rPr>
        <w:t xml:space="preserve"> Закона Приморского края от 8 ноября 2011 года </w:t>
      </w:r>
      <w:r w:rsidRPr="00CD45E0">
        <w:rPr>
          <w:rFonts w:eastAsia="Calibri" w:cs="Arial"/>
          <w:szCs w:val="28"/>
          <w:lang w:eastAsia="en-US"/>
        </w:rPr>
        <w:br/>
        <w:t xml:space="preserve">№ 837-КЗ "О бесплатном предоставлении земельных участков гражданам, имеющим трех и более детей, в Приморском крае" (Ведомости </w:t>
      </w:r>
      <w:r w:rsidRPr="00CD45E0">
        <w:rPr>
          <w:rFonts w:eastAsia="Calibri" w:cs="Arial"/>
          <w:szCs w:val="28"/>
          <w:lang w:eastAsia="en-US"/>
        </w:rPr>
        <w:lastRenderedPageBreak/>
        <w:t xml:space="preserve">Законодательного Собрания Приморского края, 2011, № 206, стр. 59; 2012, </w:t>
      </w:r>
      <w:r w:rsidRPr="00CD45E0">
        <w:rPr>
          <w:rFonts w:eastAsia="Calibri" w:cs="Arial"/>
          <w:szCs w:val="28"/>
          <w:lang w:eastAsia="en-US"/>
        </w:rPr>
        <w:br/>
        <w:t xml:space="preserve">№ 8, стр. 73, № 23, стр. 59; 2013, № 44, стр. 45, № 55, стр. 3, № 60, стр. 4; 2015, № 132, стр. 29, № 141, стр. 56; 2016, № 151, стр. 54, № 166, стр. 25, </w:t>
      </w:r>
      <w:r w:rsidRPr="00CD45E0">
        <w:rPr>
          <w:rFonts w:eastAsia="Calibri" w:cs="Arial"/>
          <w:szCs w:val="28"/>
          <w:lang w:eastAsia="en-US"/>
        </w:rPr>
        <w:br/>
        <w:t xml:space="preserve">№ 12, стр. 217; 2017, № 20, стр. 30; 2019, № 91, стр. 37, № 104, стр. 167, </w:t>
      </w:r>
      <w:r w:rsidRPr="00CD45E0">
        <w:rPr>
          <w:rFonts w:eastAsia="Calibri" w:cs="Arial"/>
          <w:szCs w:val="28"/>
          <w:lang w:eastAsia="en-US"/>
        </w:rPr>
        <w:br/>
        <w:t xml:space="preserve">№ 116, стр. 121; 2020, № 136, стр. 21, № 154, стр. 32; 2021, № 174, стр. 169, </w:t>
      </w:r>
      <w:r w:rsidRPr="00CD45E0">
        <w:rPr>
          <w:rFonts w:eastAsia="Calibri" w:cs="Arial"/>
          <w:szCs w:val="28"/>
          <w:lang w:eastAsia="en-US"/>
        </w:rPr>
        <w:br/>
        <w:t>№ 185, стр. 91) следующие изменения:</w:t>
      </w:r>
    </w:p>
    <w:p w:rsidR="00CD45E0" w:rsidRPr="00CD45E0" w:rsidRDefault="00CD45E0" w:rsidP="00CD45E0">
      <w:pPr>
        <w:ind w:firstLine="709"/>
        <w:rPr>
          <w:rFonts w:eastAsia="Calibri" w:cs="Arial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>1)ч</w:t>
      </w:r>
      <w:r w:rsidRPr="00CD45E0">
        <w:rPr>
          <w:rFonts w:eastAsia="Calibri" w:cs="Arial"/>
          <w:szCs w:val="28"/>
          <w:lang w:eastAsia="en-US"/>
        </w:rPr>
        <w:t>асть 1 изложить</w:t>
      </w:r>
      <w:r w:rsidR="004B5404">
        <w:rPr>
          <w:rFonts w:eastAsia="Calibri" w:cs="Arial"/>
          <w:szCs w:val="28"/>
          <w:lang w:eastAsia="en-US"/>
        </w:rPr>
        <w:t xml:space="preserve"> в</w:t>
      </w:r>
      <w:bookmarkStart w:id="0" w:name="_GoBack"/>
      <w:bookmarkEnd w:id="0"/>
      <w:r w:rsidRPr="00CD45E0">
        <w:rPr>
          <w:rFonts w:eastAsia="Calibri" w:cs="Arial"/>
          <w:szCs w:val="28"/>
          <w:lang w:eastAsia="en-US"/>
        </w:rPr>
        <w:t xml:space="preserve"> следующей редакции:</w:t>
      </w:r>
    </w:p>
    <w:p w:rsidR="00CD45E0" w:rsidRPr="00CD45E0" w:rsidRDefault="00292ECC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bookmarkStart w:id="1" w:name="Par2"/>
      <w:bookmarkEnd w:id="1"/>
      <w:r>
        <w:rPr>
          <w:rFonts w:eastAsia="Calibri" w:cs="Arial"/>
          <w:szCs w:val="28"/>
          <w:lang w:eastAsia="en-US"/>
        </w:rPr>
        <w:t>"</w:t>
      </w:r>
      <w:r w:rsidR="00CD45E0" w:rsidRPr="00CD45E0">
        <w:rPr>
          <w:rFonts w:eastAsia="Calibri" w:cs="Arial"/>
          <w:szCs w:val="28"/>
          <w:lang w:eastAsia="en-US"/>
        </w:rPr>
        <w:t>1.В целях бесплатного получения земельного участка гражданин подает в уполномоченный орган местного самоуправления непосредственно либо через многофункциональный центр предоставления государственных и муниципальных услуг заявление о предоставлении земельного участка в собственность бесплатно (далее - заявление).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В заявлении указываются: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фамилии, имена, отчества детей гражданина (граждан), дата и место их рождения;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сведения о наличии инвалидности ребенка (в отношении детей, указанных в пункте 4 части 2 статьи 2 настоящего Закона);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номер и дата договора о приемной семье (при наличии приемного ребенка);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 xml:space="preserve">наименование и адрес общеобразовательных организаций, профессиональных образовательных организаций, образовательных организаций высшего образования по очной форме обучения в отношении детей в возрасте от 18 до 23 лет, обучающихся в указанных организациях; 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реквизиты свидетельства о заключении брака (при подаче заявления гражданами, указанными в абзаце восьмом настоящей части и состоящими в браке).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bookmarkStart w:id="2" w:name="Par4"/>
      <w:bookmarkEnd w:id="2"/>
      <w:r w:rsidRPr="00CD45E0">
        <w:rPr>
          <w:rFonts w:eastAsia="Calibri" w:cs="Arial"/>
          <w:szCs w:val="28"/>
          <w:lang w:eastAsia="en-US"/>
        </w:rPr>
        <w:t>По желанию граждан, состоящих в зарегистрированном браке и имеющих трех и более детей, совместно проживающих с ними либо с одним из них, а также граждан, не состоящих в зарегистрированном браке, но являющихся родителями трех и более детей, совместно проживающих с ними либо с одним из них, заявление может быть подано ими совместно либо одним из них.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К заявлению прилагаются следующие документы: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копии документа (документов), удостоверяющего (удостоверяющих) личность гражданина (граждан) Российской Федерации, а также копии паспортов детей, достигших 14-летнего возраста, с предъявлением оригиналов;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копии свидетельств о рождении детей, копии документов, подтверждающих изменение фамилии, имени или отчества гражданина (граждан) и его (их) детей, выданных компетентными органами иностранного государства, и их нотариально удостоверенного перевода на русский язык (в случае наличия таких изменений и регистрации актов гражданского состояния на территории иностранного государства) с предъявлением оригиналов;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 xml:space="preserve">копия вступившего в силу судебного решения об установлении факта проживания гражданина (граждан) на территории Приморского края </w:t>
      </w:r>
      <w:r w:rsidRPr="00CD45E0">
        <w:rPr>
          <w:rFonts w:eastAsia="Calibri" w:cs="Arial"/>
          <w:szCs w:val="28"/>
          <w:lang w:eastAsia="en-US"/>
        </w:rPr>
        <w:br/>
      </w:r>
      <w:r w:rsidRPr="00CD45E0">
        <w:rPr>
          <w:rFonts w:eastAsia="Calibri" w:cs="Arial"/>
          <w:szCs w:val="28"/>
          <w:lang w:eastAsia="en-US"/>
        </w:rPr>
        <w:lastRenderedPageBreak/>
        <w:t>(в случае отсутствия информации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Федерации);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копия вступившего в силу судебного решения об установлении факта совместного проживания гражданина (граждан) и его (их) детей на территории того муниципального образования, в уполномоченный орган местного самоуправления которого подается заявление (в случае отсутствия документа, подтверждающего факт совместного проживания гражданина (граждан) и его (их) детей по одному месту жительства на территории того муниципального образования, в уполномоченный орган местного самоуправления которого подается заявление);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документ, подтверждающий прохождение военной службы по призыву, в отношении сыновей и пасынков, проходящих военную службу по призыву, в возрасте до 21 года;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 xml:space="preserve">справка об обучении детей в </w:t>
      </w:r>
      <w:r w:rsidRPr="00CD45E0">
        <w:rPr>
          <w:rFonts w:eastAsia="Calibri"/>
          <w:szCs w:val="28"/>
          <w:lang w:eastAsia="en-US"/>
        </w:rPr>
        <w:t>иностранных организациях, осуществляющих образовательную деятельность за пределами территории Российской Федерации,</w:t>
      </w:r>
      <w:r w:rsidRPr="00CD45E0">
        <w:rPr>
          <w:rFonts w:eastAsia="Calibri" w:cs="Arial"/>
          <w:szCs w:val="28"/>
          <w:lang w:eastAsia="en-US"/>
        </w:rPr>
        <w:t xml:space="preserve"> по очной форме обучения, выданная соответствующей иностранной образовательной организацией не ранее чем за 30 календарных дней до дня обращения гражданина с заявлением, в отношении детей в возрасте от 18 до 23 лет, обучающихся в указанных организациях по очной форме обучения за рубежом (и ее нотариально удостоверенный перевод на русский язык).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Гражданин (граждане) вправе приложить к заявлению по собственной инициативе следующие документы и (или) информацию: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bookmarkStart w:id="3" w:name="Par12"/>
      <w:bookmarkEnd w:id="3"/>
      <w:r w:rsidRPr="00CD45E0">
        <w:rPr>
          <w:rFonts w:eastAsia="Calibri" w:cs="Arial"/>
          <w:szCs w:val="28"/>
          <w:lang w:eastAsia="en-US"/>
        </w:rPr>
        <w:t xml:space="preserve">копии свидетельств о рождении детей, о заключении брака </w:t>
      </w:r>
      <w:r w:rsidRPr="00CD45E0">
        <w:rPr>
          <w:rFonts w:eastAsia="Calibri" w:cs="Arial"/>
          <w:szCs w:val="28"/>
          <w:lang w:eastAsia="en-US"/>
        </w:rPr>
        <w:br/>
        <w:t>(для граждан, состоящих в браке), копии документов, подтверждающих изменение фамилии, имени или отчества гражданина (граждан) и его (их) детей (в случае наличия таких изменений), выданных органами записи актов гражданского состояния или консульскими учреждениями Российской Федерации, с предъявлением оригиналов;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информацию о регистрации по месту жительства гражданина (граждан), содержащуюся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предоставленную территориальным органом Министерства внутренних дел Российской Федерации;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документ, подтверждающий факт совместного проживания гражданина (граждан) и его (их) детей по одному месту жительства на территории того муниципального образования, в уполномоченный орган местного самоуправления которого подается заявление;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документ, подтверждающий факт установления категории "ребенок-инвалид" ребенку в возрасте до 18 лет, и справку, подтверждающую факт установления указанному ребенку инвалидности после 18 лет, в отношении детей старше 18 лет, являющихся инвалидами независимо от группы инвалидности и имевших в возрасте до 18 лет категорию "ребенок-инвалид";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lastRenderedPageBreak/>
        <w:t>справку, подтверждающую факт установления инвалидности в связи с прохождением военной службы по призыву, в отношении сыновей и пасынков, проходящих (проходивших) военную службу по призыву, в возрасте до 21 года, ставших инвалидами независимо от группы инвалидности в связи с прохождением военной службы по призыву;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справку об обучении детей в общеобразовательных организациях, профессиональных образовательных организациях, образовательных организациях высшего образования по очной форме обучения в отношении детей в возрасте от 18 до 23 лет, обучающихся в указанных организациях, выданную соответствующей образовательной организацией не ранее чем за 30 календарных дней до дня обращения гражданина с заявлением;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копию договора о приемной семье с предъявлением оригинала в случае, если гражданин (граждане) воспитывает (воспитывают) приемного ребенка (приемных детей);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bookmarkStart w:id="4" w:name="Par19"/>
      <w:bookmarkEnd w:id="4"/>
      <w:r w:rsidRPr="00CD45E0">
        <w:rPr>
          <w:rFonts w:eastAsia="Calibri" w:cs="Arial"/>
          <w:szCs w:val="28"/>
          <w:lang w:eastAsia="en-US"/>
        </w:rPr>
        <w:t>выписки из Единого государственного реестра недвижимости о зарегистрированных правах на земельные участки гражданина (граждан) и его (их) детей.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В случае непредоставления гражданами по собственной инициативе документов и (или) информации, указанных в абзацах семнадцатом-двадцать четвертом настоящей части, уполномоченный орган местного самоуправления запрашивает указанные документы и (или) информацию самостоятельно, в том числе посредством системы межведомственного информационного взаимодействия.";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2)часть 5 изложить в следующей редакции: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"5.Уполномоченный орган местного самоуправления не позднее пяти календарных дней со дня подачи заявления запрашивает информацию о зарегистрированных правах на земельные участки гражданина (граждан) и его (их) детей в территориальном органе федерального органа исполнительной власти, уполномоченного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 (далее - орган регистрации прав).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 xml:space="preserve">Уполномоченный орган местного самоуправления в течение </w:t>
      </w:r>
      <w:r w:rsidRPr="00CD45E0">
        <w:rPr>
          <w:rFonts w:eastAsia="Calibri" w:cs="Arial"/>
          <w:szCs w:val="28"/>
          <w:lang w:eastAsia="en-US"/>
        </w:rPr>
        <w:br/>
        <w:t>30 календарных дней со дня подачи заявления принимает решение: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 xml:space="preserve">о включении гражданина (граждан) в реестр граждан, имеющих право на получение земельного участка в соответствии с настоящим Законом </w:t>
      </w:r>
      <w:r w:rsidRPr="00CD45E0">
        <w:rPr>
          <w:rFonts w:eastAsia="Calibri" w:cs="Arial"/>
          <w:szCs w:val="28"/>
          <w:lang w:eastAsia="en-US"/>
        </w:rPr>
        <w:br/>
        <w:t>(далее - реестр), если документы и (или) информация, указанные в части 1 настоящей статьи, подтверждают соответствие гражданина (граждан) и его (их) детей требованиям пунктов 1-5 части 4 статьи 2 настоящего Закона;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 xml:space="preserve">об отказе во включении гражданина (граждан) в реестр, если документы и (или) информация, указанные в части 1 настоящей статьи, подтверждают несоответствие гражданина (граждан) и его (их) детей требованиям пункта 4 части 4 статьи 2 настоящего Закона либо в случае наличия иных оснований, установленных </w:t>
      </w:r>
      <w:hyperlink w:anchor="Par45" w:history="1">
        <w:r w:rsidRPr="00CD45E0">
          <w:rPr>
            <w:rFonts w:eastAsia="Calibri" w:cs="Arial"/>
            <w:szCs w:val="28"/>
            <w:lang w:eastAsia="en-US"/>
          </w:rPr>
          <w:t>частью 7</w:t>
        </w:r>
      </w:hyperlink>
      <w:r w:rsidRPr="00CD45E0">
        <w:rPr>
          <w:rFonts w:eastAsia="Calibri" w:cs="Arial"/>
          <w:szCs w:val="28"/>
          <w:lang w:eastAsia="en-US"/>
        </w:rPr>
        <w:t xml:space="preserve"> настоящей статьи.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lastRenderedPageBreak/>
        <w:t xml:space="preserve">В случае необходимости направления уполномоченным органом местного самоуправления запроса в общеобразовательные организации, профессиональные образовательные организации, образовательные организации высшего образования в целях получения информации об обучении детей в возрасте от 18 до 23 лет в указанных организациях по очной форме обучения срок принятия решения продлевается до </w:t>
      </w:r>
      <w:r w:rsidRPr="00CD45E0">
        <w:rPr>
          <w:rFonts w:eastAsia="Calibri" w:cs="Arial"/>
          <w:szCs w:val="28"/>
          <w:lang w:eastAsia="en-US"/>
        </w:rPr>
        <w:br/>
        <w:t>45 календарных дней.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В течение семи календарных дней со дня принятия решения о включении гражданина (граждан) в реестр либо об отказе во включении гражданина (граждан) в реестр уполномоченный орган местного самоуправления уведомляет о включении его (их) в реестр с указанием реестрового номера либо об отказе во включении его (их) в реестр.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Реестр формируется уполномоченным органом местного самоуправления.";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3)в абзаце втором части 6 слова "в абзаце третьем" заменить словами "в абзаце восьмом";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bookmarkStart w:id="5" w:name="Par45"/>
      <w:bookmarkEnd w:id="5"/>
      <w:r w:rsidRPr="00CD45E0">
        <w:rPr>
          <w:rFonts w:eastAsia="Calibri" w:cs="Arial"/>
          <w:szCs w:val="28"/>
          <w:lang w:eastAsia="en-US"/>
        </w:rPr>
        <w:t>4)в пункте 1 части 7 слова "</w:t>
      </w:r>
      <w:r w:rsidR="00292ECC">
        <w:rPr>
          <w:rFonts w:eastAsia="Calibri" w:cs="Arial"/>
          <w:szCs w:val="28"/>
          <w:lang w:eastAsia="en-US"/>
        </w:rPr>
        <w:t xml:space="preserve">в </w:t>
      </w:r>
      <w:r w:rsidRPr="00CD45E0">
        <w:rPr>
          <w:rFonts w:eastAsia="Calibri" w:cs="Arial"/>
          <w:szCs w:val="28"/>
          <w:lang w:eastAsia="en-US"/>
        </w:rPr>
        <w:t>абзацах одиннадцатом-восемнадцатом" заменить словами "</w:t>
      </w:r>
      <w:r w:rsidR="00292ECC">
        <w:rPr>
          <w:rFonts w:eastAsia="Calibri" w:cs="Arial"/>
          <w:szCs w:val="28"/>
          <w:lang w:eastAsia="en-US"/>
        </w:rPr>
        <w:t xml:space="preserve">в </w:t>
      </w:r>
      <w:r w:rsidRPr="00CD45E0">
        <w:rPr>
          <w:rFonts w:eastAsia="Calibri" w:cs="Arial"/>
          <w:szCs w:val="28"/>
          <w:lang w:eastAsia="en-US"/>
        </w:rPr>
        <w:t>абзацах семнадцатом-двадцать четвертом".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t>СТАТЬЯ 3.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 xml:space="preserve">Внести в статью 5 </w:t>
      </w:r>
      <w:hyperlink r:id="rId12" w:history="1">
        <w:r w:rsidRPr="00CD45E0">
          <w:rPr>
            <w:rFonts w:eastAsia="Calibri"/>
            <w:szCs w:val="28"/>
            <w:lang w:eastAsia="en-US"/>
          </w:rPr>
          <w:t>Закон</w:t>
        </w:r>
      </w:hyperlink>
      <w:r w:rsidRPr="00CD45E0">
        <w:rPr>
          <w:rFonts w:eastAsia="Calibri"/>
          <w:szCs w:val="28"/>
          <w:lang w:eastAsia="en-US"/>
        </w:rPr>
        <w:t xml:space="preserve">а Приморского края от 27 сентября 2013 года № 250-КЗ "О бесплатном предоставлении земельных участков для индивидуального жилищного строительства на территории Приморского края" (Ведомости Законодательного Собрания Приморского края, 2013, </w:t>
      </w:r>
      <w:r w:rsidRPr="00CD45E0">
        <w:rPr>
          <w:rFonts w:eastAsia="Calibri"/>
          <w:szCs w:val="28"/>
          <w:lang w:eastAsia="en-US"/>
        </w:rPr>
        <w:br/>
        <w:t xml:space="preserve">№ 56, стр. 187; 2014, № 89, стр. 28; 2015, № 116, стр. 6, № 132, стр. 16, № 141, стр. 54; 2016, № 151, стр. 53, № 164, стр. 51, № 166, стр. 25, № 12, стр. 217; 2019, № 91, стр. 37, № 104, стр. 167, № 116, стр. 121; 2021, № 163, стр. 29, </w:t>
      </w:r>
      <w:r w:rsidRPr="00CD45E0">
        <w:rPr>
          <w:rFonts w:eastAsia="Calibri"/>
          <w:szCs w:val="28"/>
          <w:lang w:eastAsia="en-US"/>
        </w:rPr>
        <w:br/>
        <w:t>№ 174, стр. 169, № 185, стр. 91) следующие изменения: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>1)абзац второй части 1 изложить в следующей редакции: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 xml:space="preserve">"В заявлении указываются </w:t>
      </w:r>
      <w:r w:rsidRPr="00CD45E0">
        <w:rPr>
          <w:rFonts w:eastAsia="Calibri" w:cs="Arial"/>
          <w:szCs w:val="28"/>
          <w:lang w:eastAsia="en-US"/>
        </w:rPr>
        <w:t xml:space="preserve">фамилии, имена, отчества детей гражданина (граждан), дата и место их рождения, номер и дата договора о приемной семье (при наличии приемного ребенка), реквизиты свидетельства о заключении брака (при подаче заявления гражданами, указанными в абзаце третьем настоящей части и состоящими в браке)."; 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>2)абзац первый части 2 изложить в следующей редакции: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 xml:space="preserve">"2.В целях получения земельного участка в аренду в соответствии с настоящим Законом молодая семья подает в уполномоченный орган местного самоуправления непосредственно либо через многофункциональный центр предоставления государственных и муниципальных услуг совместное заявление. В заявлении указываются </w:t>
      </w:r>
      <w:r w:rsidRPr="00CD45E0">
        <w:rPr>
          <w:rFonts w:eastAsia="Calibri" w:cs="Arial"/>
          <w:szCs w:val="28"/>
          <w:lang w:eastAsia="en-US"/>
        </w:rPr>
        <w:t>фамилии, имена, отчества детей гражданина (граждан), дата и место их рождения (в случае наличия детей), а также реквизиты свидетельства о заключении брака.".</w:t>
      </w:r>
    </w:p>
    <w:p w:rsid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 w:cs="Arial"/>
          <w:szCs w:val="28"/>
          <w:lang w:eastAsia="en-US"/>
        </w:rPr>
      </w:pPr>
      <w:r w:rsidRPr="00CD45E0">
        <w:rPr>
          <w:rFonts w:eastAsia="Calibri" w:cs="Arial"/>
          <w:szCs w:val="28"/>
          <w:lang w:eastAsia="en-US"/>
        </w:rPr>
        <w:lastRenderedPageBreak/>
        <w:t>СТАТЬЯ 4.</w:t>
      </w:r>
    </w:p>
    <w:p w:rsidR="00CD45E0" w:rsidRPr="00CD45E0" w:rsidRDefault="00CD45E0" w:rsidP="00CD45E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>Настоящий Закон вступает в силу со дня его официального опубликования.</w:t>
      </w:r>
    </w:p>
    <w:p w:rsidR="00CD45E0" w:rsidRDefault="00CD45E0" w:rsidP="00CD45E0">
      <w:pPr>
        <w:autoSpaceDE w:val="0"/>
        <w:autoSpaceDN w:val="0"/>
        <w:adjustRightInd w:val="0"/>
        <w:ind w:firstLine="540"/>
        <w:jc w:val="both"/>
        <w:rPr>
          <w:rFonts w:eastAsia="Calibri" w:cs="Arial"/>
          <w:szCs w:val="28"/>
          <w:lang w:eastAsia="en-US"/>
        </w:rPr>
      </w:pPr>
    </w:p>
    <w:p w:rsidR="00CD45E0" w:rsidRPr="00CD45E0" w:rsidRDefault="00CD45E0" w:rsidP="00CD45E0">
      <w:pPr>
        <w:autoSpaceDE w:val="0"/>
        <w:autoSpaceDN w:val="0"/>
        <w:adjustRightInd w:val="0"/>
        <w:ind w:firstLine="540"/>
        <w:jc w:val="both"/>
        <w:rPr>
          <w:rFonts w:eastAsia="Calibri" w:cs="Arial"/>
          <w:szCs w:val="28"/>
          <w:lang w:eastAsia="en-US"/>
        </w:rPr>
      </w:pPr>
    </w:p>
    <w:p w:rsidR="00CD45E0" w:rsidRPr="00CD45E0" w:rsidRDefault="00CD45E0" w:rsidP="00CD45E0">
      <w:pPr>
        <w:autoSpaceDE w:val="0"/>
        <w:autoSpaceDN w:val="0"/>
        <w:adjustRightInd w:val="0"/>
        <w:ind w:firstLine="540"/>
        <w:jc w:val="both"/>
        <w:rPr>
          <w:rFonts w:eastAsia="Calibri" w:cs="Arial"/>
          <w:szCs w:val="28"/>
          <w:lang w:eastAsia="en-US"/>
        </w:rPr>
      </w:pPr>
    </w:p>
    <w:p w:rsidR="00CD45E0" w:rsidRPr="00CD45E0" w:rsidRDefault="00CD45E0" w:rsidP="00CD45E0">
      <w:pPr>
        <w:autoSpaceDE w:val="0"/>
        <w:autoSpaceDN w:val="0"/>
        <w:adjustRightInd w:val="0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>Губернатор края                                                                              О.Н. Кожемяко</w:t>
      </w:r>
    </w:p>
    <w:p w:rsidR="00BE0544" w:rsidRDefault="00BE0544" w:rsidP="00347DEE"/>
    <w:sectPr w:rsidR="00BE0544" w:rsidSect="007F0215">
      <w:headerReference w:type="default" r:id="rId13"/>
      <w:pgSz w:w="11906" w:h="16838"/>
      <w:pgMar w:top="567" w:right="991" w:bottom="851" w:left="1560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2C1" w:rsidRDefault="006C12C1">
      <w:r>
        <w:separator/>
      </w:r>
    </w:p>
  </w:endnote>
  <w:endnote w:type="continuationSeparator" w:id="0">
    <w:p w:rsidR="006C12C1" w:rsidRDefault="006C1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2C1" w:rsidRDefault="006C12C1">
      <w:r>
        <w:separator/>
      </w:r>
    </w:p>
  </w:footnote>
  <w:footnote w:type="continuationSeparator" w:id="0">
    <w:p w:rsidR="006C12C1" w:rsidRDefault="006C12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CD45E0" w:rsidP="00CD45E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B5404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45E0"/>
    <w:rsid w:val="0003291F"/>
    <w:rsid w:val="00070CED"/>
    <w:rsid w:val="00100E36"/>
    <w:rsid w:val="00292ECC"/>
    <w:rsid w:val="003256A2"/>
    <w:rsid w:val="00347DEE"/>
    <w:rsid w:val="00357555"/>
    <w:rsid w:val="00380EE1"/>
    <w:rsid w:val="003A180C"/>
    <w:rsid w:val="003B26E7"/>
    <w:rsid w:val="00413497"/>
    <w:rsid w:val="0047435B"/>
    <w:rsid w:val="004B5404"/>
    <w:rsid w:val="005A2827"/>
    <w:rsid w:val="006C12C1"/>
    <w:rsid w:val="006E2ABA"/>
    <w:rsid w:val="006F77C0"/>
    <w:rsid w:val="007F0215"/>
    <w:rsid w:val="00832425"/>
    <w:rsid w:val="00A77072"/>
    <w:rsid w:val="00AB70F9"/>
    <w:rsid w:val="00AC31EC"/>
    <w:rsid w:val="00AF3517"/>
    <w:rsid w:val="00B14397"/>
    <w:rsid w:val="00BC0675"/>
    <w:rsid w:val="00BE0544"/>
    <w:rsid w:val="00CD45E0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D45E0"/>
    <w:rPr>
      <w:sz w:val="28"/>
    </w:rPr>
  </w:style>
  <w:style w:type="paragraph" w:styleId="a6">
    <w:name w:val="Balloon Text"/>
    <w:basedOn w:val="a"/>
    <w:link w:val="a7"/>
    <w:semiHidden/>
    <w:unhideWhenUsed/>
    <w:rsid w:val="00CD45E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CD45E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B28E50D08B02EA8E87491B1735CECD2CAD6EAC83A7ECC9994713ED02E4EE8A98F9D70E65E0C5B61C0FAAC3894A00B6C77923FEC71AA61E655BE5D90LFP8A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E26C5F58E28456B447927B6414743656E7DEA074429BED25FC2679151B34373CDB1A28BD21B700022B234E41BB0ABA36767E6FC54820314BCn5C" TargetMode="External"/><Relationship Id="rId12" Type="http://schemas.openxmlformats.org/officeDocument/2006/relationships/hyperlink" Target="consultantplus://offline/ref=538E282C59C45D861B2FA640A6CC2C05C02BAB0B28524898302C68AD6738F1D3E5D35DA60F7BD616A81E9D5BD39839BC5CKDYE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9FE2F8530E2A7E66E4CE070A138CFE3E0AC7C496DC0275A96BE49CF72F4D712552800C3551D702981C89EEAF78B3380777CEFBD9D335DF2A3B9C174s1x6W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B28E50D08B02EA8E87491B1735CECD2CAD6EAC83A7ECC9994713ED02E4EE8A98F9D70E65E0C5B61C0FAAC3894A00B6C77923FEC71AA61E655BE5D90LFP8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B28E50D08B02EA8E87491B1735CECD2CAD6EAC83A7ECC9994713ED02E4EE8A98F9D70E65E0C5B61C0FAAC3891A00B6C77923FEC71AA61E655BE5D90LFP8A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31</TotalTime>
  <Pages>7</Pages>
  <Words>2503</Words>
  <Characters>14269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Михайлова Елена Валентиновна</cp:lastModifiedBy>
  <cp:revision>5</cp:revision>
  <cp:lastPrinted>2022-02-09T02:06:00Z</cp:lastPrinted>
  <dcterms:created xsi:type="dcterms:W3CDTF">2021-12-20T00:08:00Z</dcterms:created>
  <dcterms:modified xsi:type="dcterms:W3CDTF">2022-02-10T23:13:00Z</dcterms:modified>
</cp:coreProperties>
</file>