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478321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0A1E9E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262A4A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5F650B">
              <w:rPr>
                <w:sz w:val="24"/>
              </w:rPr>
              <w:t>.02.202</w:t>
            </w:r>
            <w:r>
              <w:rPr>
                <w:sz w:val="24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0A1E9E" w:rsidP="00262A4A">
            <w:pPr>
              <w:jc w:val="both"/>
            </w:pPr>
            <w:r>
              <w:t>О плане работы комитета Законодательного Собрания по социальной политике и</w:t>
            </w:r>
            <w:r w:rsidR="006B42BC">
              <w:t xml:space="preserve"> защите прав граждан на </w:t>
            </w:r>
            <w:r w:rsidR="006B42BC">
              <w:rPr>
                <w:lang w:val="en-US"/>
              </w:rPr>
              <w:t>II</w:t>
            </w:r>
            <w:r>
              <w:t xml:space="preserve"> квартал 20</w:t>
            </w:r>
            <w:r w:rsidR="006475DA">
              <w:t>2</w:t>
            </w:r>
            <w:r w:rsidR="00262A4A">
              <w:t>2</w:t>
            </w:r>
            <w:r>
              <w:t xml:space="preserve"> года</w:t>
            </w:r>
          </w:p>
        </w:tc>
      </w:tr>
    </w:tbl>
    <w:p w:rsidR="00357541" w:rsidRDefault="00357541" w:rsidP="00C9335B">
      <w:pPr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и обсудив информацию председателя комитета Законодательного Собрания по социальной политике и защите прав граждан </w:t>
      </w:r>
      <w:r w:rsidR="00262A4A">
        <w:t>Чемериса И.С.</w:t>
      </w:r>
      <w:r>
        <w:t xml:space="preserve"> о</w:t>
      </w:r>
      <w:r w:rsidR="006B42BC">
        <w:t xml:space="preserve"> плане работы комитета на II</w:t>
      </w:r>
      <w:r>
        <w:t xml:space="preserve"> квартал 20</w:t>
      </w:r>
      <w:r w:rsidR="006B42BC">
        <w:t>2</w:t>
      </w:r>
      <w:r w:rsidR="00262A4A">
        <w:t>2</w:t>
      </w:r>
      <w:r>
        <w:t xml:space="preserve"> года, комитет</w:t>
      </w: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</w:pPr>
      <w:r>
        <w:t>РЕШИЛ:</w:t>
      </w:r>
    </w:p>
    <w:p w:rsidR="000A1E9E" w:rsidRDefault="000A1E9E" w:rsidP="000A1E9E">
      <w:pPr>
        <w:pStyle w:val="a3"/>
        <w:tabs>
          <w:tab w:val="clear" w:pos="4153"/>
          <w:tab w:val="clear" w:pos="8306"/>
        </w:tabs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  <w:r>
        <w:tab/>
        <w:t>1.Утвердит</w:t>
      </w:r>
      <w:r w:rsidR="006B42BC">
        <w:t>ь план работы комитета на II</w:t>
      </w:r>
      <w:r>
        <w:t xml:space="preserve"> квартал 20</w:t>
      </w:r>
      <w:r w:rsidR="00262A4A">
        <w:t>22</w:t>
      </w:r>
      <w:r>
        <w:t xml:space="preserve"> года (прилагается).</w:t>
      </w: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  <w:r>
        <w:tab/>
        <w:t>2.Направить данное решение в</w:t>
      </w:r>
      <w:r w:rsidR="00262A4A">
        <w:t xml:space="preserve"> управление по документационному и</w:t>
      </w:r>
      <w:r w:rsidRPr="0014475F">
        <w:t xml:space="preserve"> </w:t>
      </w:r>
      <w:r>
        <w:t>орган</w:t>
      </w:r>
      <w:r w:rsidR="006B42BC">
        <w:t>изационно</w:t>
      </w:r>
      <w:r w:rsidR="00262A4A">
        <w:t>му обеспечению деятельности Законодательного Собрания Приморского края</w:t>
      </w:r>
      <w:r w:rsidR="006B42BC">
        <w:t xml:space="preserve"> аппарата </w:t>
      </w:r>
      <w:r w:rsidR="00262A4A">
        <w:t>Законодательного Собрания Приморского края</w:t>
      </w:r>
      <w:bookmarkStart w:id="0" w:name="_GoBack"/>
      <w:bookmarkEnd w:id="0"/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401E7F" w:rsidRDefault="000A1E9E" w:rsidP="00262A4A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262A4A">
        <w:t xml:space="preserve">     </w:t>
      </w:r>
      <w:r>
        <w:t xml:space="preserve">    </w:t>
      </w:r>
      <w:r w:rsidR="00262A4A">
        <w:t>И.С. Чемерис</w:t>
      </w:r>
    </w:p>
    <w:p w:rsidR="00401E7F" w:rsidRDefault="00401E7F" w:rsidP="00C9335B">
      <w:pPr>
        <w:jc w:val="both"/>
      </w:pPr>
    </w:p>
    <w:p w:rsidR="00B65160" w:rsidRDefault="00B65160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401E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5F3" w:rsidRDefault="008935F3">
      <w:r>
        <w:separator/>
      </w:r>
    </w:p>
  </w:endnote>
  <w:endnote w:type="continuationSeparator" w:id="0">
    <w:p w:rsidR="008935F3" w:rsidRDefault="0089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5F3" w:rsidRDefault="008935F3">
      <w:r>
        <w:separator/>
      </w:r>
    </w:p>
  </w:footnote>
  <w:footnote w:type="continuationSeparator" w:id="0">
    <w:p w:rsidR="008935F3" w:rsidRDefault="008935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A86"/>
    <w:rsid w:val="00022B36"/>
    <w:rsid w:val="00053C61"/>
    <w:rsid w:val="00080DED"/>
    <w:rsid w:val="000A1E9E"/>
    <w:rsid w:val="00160F97"/>
    <w:rsid w:val="001B3A35"/>
    <w:rsid w:val="001B3E8C"/>
    <w:rsid w:val="001C5162"/>
    <w:rsid w:val="0020003C"/>
    <w:rsid w:val="00262A4A"/>
    <w:rsid w:val="002F0D87"/>
    <w:rsid w:val="00357541"/>
    <w:rsid w:val="00370002"/>
    <w:rsid w:val="00383131"/>
    <w:rsid w:val="003B4C86"/>
    <w:rsid w:val="003D4A28"/>
    <w:rsid w:val="003D72E0"/>
    <w:rsid w:val="003F2358"/>
    <w:rsid w:val="003F3655"/>
    <w:rsid w:val="00401E7F"/>
    <w:rsid w:val="00461E2B"/>
    <w:rsid w:val="005B03C9"/>
    <w:rsid w:val="005F650B"/>
    <w:rsid w:val="006475DA"/>
    <w:rsid w:val="00692D49"/>
    <w:rsid w:val="006B42BC"/>
    <w:rsid w:val="007128C1"/>
    <w:rsid w:val="007258FB"/>
    <w:rsid w:val="00751091"/>
    <w:rsid w:val="007F0598"/>
    <w:rsid w:val="00846646"/>
    <w:rsid w:val="008602F8"/>
    <w:rsid w:val="0087792E"/>
    <w:rsid w:val="008935F3"/>
    <w:rsid w:val="0099314B"/>
    <w:rsid w:val="009E5CD9"/>
    <w:rsid w:val="009F0165"/>
    <w:rsid w:val="009F626B"/>
    <w:rsid w:val="00AE27F4"/>
    <w:rsid w:val="00B65160"/>
    <w:rsid w:val="00B668A9"/>
    <w:rsid w:val="00B803DE"/>
    <w:rsid w:val="00BA4CEA"/>
    <w:rsid w:val="00BE16C2"/>
    <w:rsid w:val="00C9335B"/>
    <w:rsid w:val="00C958B6"/>
    <w:rsid w:val="00D17A7A"/>
    <w:rsid w:val="00E326C2"/>
    <w:rsid w:val="00E77161"/>
    <w:rsid w:val="00E85955"/>
    <w:rsid w:val="00E85D5E"/>
    <w:rsid w:val="00EB5411"/>
    <w:rsid w:val="00F01DD8"/>
    <w:rsid w:val="00F3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2BA265"/>
  <w15:docId w15:val="{8FA3E02E-35F6-4BF2-81F8-FABB9A22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semiHidden/>
    <w:unhideWhenUsed/>
    <w:rsid w:val="005F65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F6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Старовойтова Ангелина Викторовна</dc:creator>
  <cp:lastModifiedBy>Старовойтова Ангелина Викторовна</cp:lastModifiedBy>
  <cp:revision>6</cp:revision>
  <cp:lastPrinted>2020-02-19T02:09:00Z</cp:lastPrinted>
  <dcterms:created xsi:type="dcterms:W3CDTF">2021-02-17T01:05:00Z</dcterms:created>
  <dcterms:modified xsi:type="dcterms:W3CDTF">2022-01-27T00:07:00Z</dcterms:modified>
</cp:coreProperties>
</file>