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0468949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B2588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2B2588">
              <w:rPr>
                <w:szCs w:val="28"/>
              </w:rPr>
              <w:t>"О внесении изменени</w:t>
            </w:r>
            <w:r w:rsidR="00D5552F">
              <w:rPr>
                <w:szCs w:val="28"/>
              </w:rPr>
              <w:t>й</w:t>
            </w:r>
            <w:r w:rsidR="005601B7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 xml:space="preserve">в </w:t>
            </w:r>
            <w:r w:rsidR="00BC6D46">
              <w:rPr>
                <w:szCs w:val="28"/>
              </w:rPr>
              <w:t xml:space="preserve">статью </w:t>
            </w:r>
            <w:r w:rsidR="007B2677">
              <w:rPr>
                <w:szCs w:val="28"/>
              </w:rPr>
              <w:t>3</w:t>
            </w:r>
            <w:r w:rsidR="00BC6D46">
              <w:rPr>
                <w:szCs w:val="28"/>
              </w:rPr>
              <w:t xml:space="preserve"> </w:t>
            </w:r>
            <w:r w:rsidR="002B2588">
              <w:rPr>
                <w:szCs w:val="28"/>
              </w:rPr>
              <w:t>Закон</w:t>
            </w:r>
            <w:r w:rsidR="00BC6D46">
              <w:rPr>
                <w:szCs w:val="28"/>
              </w:rPr>
              <w:t>а</w:t>
            </w:r>
            <w:r w:rsidR="002B2588">
              <w:rPr>
                <w:szCs w:val="28"/>
              </w:rPr>
              <w:t xml:space="preserve"> Приморского края "О</w:t>
            </w:r>
            <w:r w:rsidR="00EC67A3">
              <w:rPr>
                <w:szCs w:val="28"/>
              </w:rPr>
              <w:t xml:space="preserve"> </w:t>
            </w:r>
            <w:r w:rsidR="007B2677">
              <w:rPr>
                <w:szCs w:val="28"/>
              </w:rPr>
              <w:t>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      </w:r>
            <w:r w:rsidR="00EC67A3">
              <w:rPr>
                <w:szCs w:val="28"/>
              </w:rPr>
              <w:t xml:space="preserve"> </w:t>
            </w:r>
            <w:r>
              <w:rPr>
                <w:szCs w:val="28"/>
              </w:rPr>
              <w:t>(первое чтение)</w:t>
            </w:r>
          </w:p>
          <w:p w:rsidR="00357541" w:rsidRDefault="00357541" w:rsidP="0027624E"/>
        </w:tc>
      </w:tr>
    </w:tbl>
    <w:p w:rsidR="00D5552F" w:rsidRDefault="00F65753" w:rsidP="00D5552F">
      <w:pPr>
        <w:tabs>
          <w:tab w:val="left" w:pos="993"/>
        </w:tabs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5552F">
        <w:rPr>
          <w:szCs w:val="28"/>
        </w:rPr>
        <w:t xml:space="preserve">"О внесении изменений в статью </w:t>
      </w:r>
      <w:r w:rsidR="007B2677">
        <w:rPr>
          <w:szCs w:val="28"/>
        </w:rPr>
        <w:t>3</w:t>
      </w:r>
      <w:r w:rsidR="00D5552F">
        <w:rPr>
          <w:szCs w:val="28"/>
        </w:rPr>
        <w:t xml:space="preserve"> Закона Приморского края "О </w:t>
      </w:r>
      <w:r w:rsidR="007B2677">
        <w:rPr>
          <w:szCs w:val="28"/>
        </w:rPr>
        <w:t>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</w:t>
      </w:r>
      <w:r w:rsidR="00E441F9">
        <w:rPr>
          <w:szCs w:val="28"/>
        </w:rPr>
        <w:t>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 и</w:t>
      </w:r>
      <w:r w:rsidR="00A7264D">
        <w:rPr>
          <w:szCs w:val="28"/>
        </w:rPr>
        <w:t xml:space="preserve"> </w:t>
      </w:r>
      <w:r w:rsidR="00E441F9">
        <w:rPr>
          <w:szCs w:val="28"/>
        </w:rPr>
        <w:t xml:space="preserve">подготовленный </w:t>
      </w:r>
      <w:r w:rsidR="007B2677">
        <w:rPr>
          <w:szCs w:val="28"/>
        </w:rPr>
        <w:t>с целью продления срока предоставления меры социальной поддержки отдельным категориям граждан Российской Федерации, проживающим на территории Приморского края</w:t>
      </w:r>
      <w:r w:rsidR="00D5552F">
        <w:rPr>
          <w:rFonts w:eastAsia="Calibri"/>
          <w:bCs/>
          <w:color w:val="000000"/>
          <w:spacing w:val="1"/>
          <w:szCs w:val="28"/>
        </w:rPr>
        <w:t>,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7B2677">
        <w:rPr>
          <w:szCs w:val="28"/>
        </w:rPr>
        <w:t>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7B2677">
        <w:rPr>
          <w:szCs w:val="28"/>
        </w:rP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7B2677">
        <w:rPr>
          <w:szCs w:val="28"/>
        </w:rPr>
        <w:t>"О внесении изменений в статью 3 Закона Приморского края "О компенсации расходов по договору найма (поднайма) жилого помещения отдельным категориям граждан Российской Федерации, проживающим на территории Приморского края"</w:t>
      </w:r>
      <w:r w:rsidR="00C837B1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lastRenderedPageBreak/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27624E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</w:p>
    <w:p w:rsidR="00D5552F" w:rsidRDefault="00D5552F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B46796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5E89" w:rsidRDefault="00745E89">
      <w:r>
        <w:separator/>
      </w:r>
    </w:p>
  </w:endnote>
  <w:endnote w:type="continuationSeparator" w:id="0">
    <w:p w:rsidR="00745E89" w:rsidRDefault="0074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5E89" w:rsidRDefault="00745E89">
      <w:r>
        <w:separator/>
      </w:r>
    </w:p>
  </w:footnote>
  <w:footnote w:type="continuationSeparator" w:id="0">
    <w:p w:rsidR="00745E89" w:rsidRDefault="00745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267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B4C86"/>
    <w:rsid w:val="003C2E84"/>
    <w:rsid w:val="003C4895"/>
    <w:rsid w:val="003D4A28"/>
    <w:rsid w:val="003E0EA7"/>
    <w:rsid w:val="003F2358"/>
    <w:rsid w:val="004060BD"/>
    <w:rsid w:val="00461E2B"/>
    <w:rsid w:val="00490BD7"/>
    <w:rsid w:val="004B7B42"/>
    <w:rsid w:val="004F481B"/>
    <w:rsid w:val="005109C4"/>
    <w:rsid w:val="00530560"/>
    <w:rsid w:val="00536AFB"/>
    <w:rsid w:val="00547DFE"/>
    <w:rsid w:val="00555DEB"/>
    <w:rsid w:val="005601B7"/>
    <w:rsid w:val="005D71B6"/>
    <w:rsid w:val="005E271D"/>
    <w:rsid w:val="00622718"/>
    <w:rsid w:val="0063245A"/>
    <w:rsid w:val="006344A4"/>
    <w:rsid w:val="00645B6D"/>
    <w:rsid w:val="00660255"/>
    <w:rsid w:val="00664E57"/>
    <w:rsid w:val="00677257"/>
    <w:rsid w:val="00692D49"/>
    <w:rsid w:val="0069763D"/>
    <w:rsid w:val="006F10B1"/>
    <w:rsid w:val="00700FF0"/>
    <w:rsid w:val="007128C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602F8"/>
    <w:rsid w:val="0087792E"/>
    <w:rsid w:val="00885232"/>
    <w:rsid w:val="00896618"/>
    <w:rsid w:val="008A6281"/>
    <w:rsid w:val="008E2396"/>
    <w:rsid w:val="009163FC"/>
    <w:rsid w:val="009234AB"/>
    <w:rsid w:val="00936EC0"/>
    <w:rsid w:val="009543E2"/>
    <w:rsid w:val="0099314B"/>
    <w:rsid w:val="009E5CD9"/>
    <w:rsid w:val="009F0165"/>
    <w:rsid w:val="009F626B"/>
    <w:rsid w:val="00A0731A"/>
    <w:rsid w:val="00A7264D"/>
    <w:rsid w:val="00A84903"/>
    <w:rsid w:val="00A86EAC"/>
    <w:rsid w:val="00A97609"/>
    <w:rsid w:val="00AA5A16"/>
    <w:rsid w:val="00B30028"/>
    <w:rsid w:val="00B443AD"/>
    <w:rsid w:val="00B46796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71920"/>
    <w:rsid w:val="00C749DB"/>
    <w:rsid w:val="00C837B1"/>
    <w:rsid w:val="00C9335B"/>
    <w:rsid w:val="00C958B6"/>
    <w:rsid w:val="00D12C78"/>
    <w:rsid w:val="00D153A1"/>
    <w:rsid w:val="00D17A7A"/>
    <w:rsid w:val="00D3023F"/>
    <w:rsid w:val="00D340B7"/>
    <w:rsid w:val="00D3593B"/>
    <w:rsid w:val="00D5552F"/>
    <w:rsid w:val="00D637DB"/>
    <w:rsid w:val="00D7661C"/>
    <w:rsid w:val="00D849B7"/>
    <w:rsid w:val="00D97D80"/>
    <w:rsid w:val="00DD5193"/>
    <w:rsid w:val="00E02A19"/>
    <w:rsid w:val="00E326C2"/>
    <w:rsid w:val="00E441F9"/>
    <w:rsid w:val="00E70162"/>
    <w:rsid w:val="00E77161"/>
    <w:rsid w:val="00E83A40"/>
    <w:rsid w:val="00E85955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B7F87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CED50-3F39-4935-B515-6217E2634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473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61</cp:revision>
  <cp:lastPrinted>2021-11-22T22:32:00Z</cp:lastPrinted>
  <dcterms:created xsi:type="dcterms:W3CDTF">2019-10-16T02:31:00Z</dcterms:created>
  <dcterms:modified xsi:type="dcterms:W3CDTF">2022-01-25T22:05:00Z</dcterms:modified>
</cp:coreProperties>
</file>