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70581600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261F5E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F965A4" w:rsidRPr="00F965A4">
              <w:t>О внесении изменени</w:t>
            </w:r>
            <w:r w:rsidR="00261F5E">
              <w:t>й</w:t>
            </w:r>
            <w:r w:rsidR="00F965A4" w:rsidRPr="00F965A4">
              <w:t xml:space="preserve"> в статью 11 Закона Приморского края "Об Уполномоченном по правам человека </w:t>
            </w:r>
            <w:r w:rsidR="00F272BC">
              <w:br/>
            </w:r>
            <w:r w:rsidR="00F965A4" w:rsidRPr="00F965A4">
              <w:t>в Приморском крае</w:t>
            </w:r>
            <w:r w:rsidR="00212C27" w:rsidRPr="00212C27">
              <w:rPr>
                <w:szCs w:val="28"/>
              </w:rPr>
              <w:t xml:space="preserve">" </w:t>
            </w:r>
            <w:r w:rsidRPr="0018442D">
              <w:rPr>
                <w:szCs w:val="28"/>
              </w:rPr>
              <w:t>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1545F6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F965A4" w:rsidRPr="00F965A4">
        <w:t>О внесении изменени</w:t>
      </w:r>
      <w:r w:rsidR="00261F5E">
        <w:t>й</w:t>
      </w:r>
      <w:r w:rsidR="00F965A4" w:rsidRPr="00F965A4">
        <w:t xml:space="preserve"> в статью 11 Закона Приморского края "Об Уполномоченном </w:t>
      </w:r>
      <w:r w:rsidR="00130CE8">
        <w:br/>
      </w:r>
      <w:r w:rsidR="00F965A4" w:rsidRPr="00F965A4">
        <w:t>по правам человека в Приморском крае</w:t>
      </w:r>
      <w:r w:rsidR="00212C27" w:rsidRPr="00212C27">
        <w:rPr>
          <w:szCs w:val="28"/>
        </w:rPr>
        <w:t>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="001545F6" w:rsidRPr="001545F6">
        <w:rPr>
          <w:szCs w:val="28"/>
        </w:rPr>
        <w:t xml:space="preserve">а также учитывая </w:t>
      </w:r>
      <w:r w:rsidR="00130CE8">
        <w:rPr>
          <w:szCs w:val="28"/>
        </w:rPr>
        <w:t>пункт</w:t>
      </w:r>
      <w:r w:rsidR="001545F6" w:rsidRPr="001545F6">
        <w:rPr>
          <w:szCs w:val="28"/>
        </w:rPr>
        <w:t xml:space="preserve"> 2 </w:t>
      </w:r>
      <w:r w:rsidR="00130CE8">
        <w:rPr>
          <w:szCs w:val="28"/>
        </w:rPr>
        <w:br/>
      </w:r>
      <w:r w:rsidR="001545F6" w:rsidRPr="001545F6">
        <w:rPr>
          <w:szCs w:val="28"/>
        </w:rPr>
        <w:t xml:space="preserve">статьи 14 Закона Приморского края от 22 декабря 2008 года № 373-КЗ "О законодательной деятельности в Приморском крае", согласно которому </w:t>
      </w:r>
      <w:r w:rsidR="00C74D48">
        <w:rPr>
          <w:szCs w:val="28"/>
        </w:rPr>
        <w:br/>
      </w:r>
      <w:r w:rsidR="001545F6" w:rsidRPr="001545F6">
        <w:rPr>
          <w:szCs w:val="28"/>
        </w:rPr>
        <w:t>в порядке исключения</w:t>
      </w:r>
      <w:r w:rsidR="00130CE8">
        <w:rPr>
          <w:szCs w:val="28"/>
        </w:rPr>
        <w:t>,</w:t>
      </w:r>
      <w:r w:rsidR="001545F6" w:rsidRPr="001545F6">
        <w:rPr>
          <w:szCs w:val="28"/>
        </w:rPr>
        <w:t xml:space="preserve"> могут быть приняты в целом после обсуждения </w:t>
      </w:r>
      <w:r w:rsidR="00130CE8">
        <w:rPr>
          <w:szCs w:val="28"/>
        </w:rPr>
        <w:br/>
      </w:r>
      <w:r w:rsidR="001545F6" w:rsidRPr="001545F6">
        <w:rPr>
          <w:szCs w:val="28"/>
        </w:rPr>
        <w:t>в первом чтении законы Приморского края, которы</w:t>
      </w:r>
      <w:r w:rsidR="00130CE8">
        <w:rPr>
          <w:szCs w:val="28"/>
        </w:rPr>
        <w:t>ми</w:t>
      </w:r>
      <w:r w:rsidR="001545F6" w:rsidRPr="001545F6">
        <w:rPr>
          <w:szCs w:val="28"/>
        </w:rPr>
        <w:t xml:space="preserve"> </w:t>
      </w:r>
      <w:r w:rsidR="00130CE8">
        <w:rPr>
          <w:szCs w:val="28"/>
        </w:rPr>
        <w:t xml:space="preserve">соответствующие законы Приморского края </w:t>
      </w:r>
      <w:r w:rsidR="001545F6" w:rsidRPr="001545F6">
        <w:rPr>
          <w:szCs w:val="28"/>
        </w:rPr>
        <w:t>приводятся в соответствие с федеральным законодательством,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424F0D">
      <w:pPr>
        <w:pStyle w:val="a3"/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424F0D">
        <w:t>О внесении изменени</w:t>
      </w:r>
      <w:r w:rsidR="00261F5E">
        <w:t>й</w:t>
      </w:r>
      <w:r w:rsidR="00424F0D">
        <w:t xml:space="preserve"> в статью 11 Закона Приморского края "Об Уполномоченном по правам человека в Приморском крае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>на очередном заседании Законодательного Собрания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424F0D">
        <w:rPr>
          <w:szCs w:val="28"/>
        </w:rPr>
        <w:t>Чемерису И.С</w:t>
      </w:r>
      <w:r w:rsidR="00A51F0D">
        <w:rPr>
          <w:szCs w:val="28"/>
        </w:rPr>
        <w:t>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D34AD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</w:t>
      </w:r>
      <w:bookmarkStart w:id="0" w:name="_GoBack"/>
      <w:bookmarkEnd w:id="0"/>
      <w:r w:rsidRPr="0018442D">
        <w:rPr>
          <w:sz w:val="28"/>
          <w:szCs w:val="28"/>
        </w:rPr>
        <w:t xml:space="preserve">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</w:t>
      </w:r>
      <w:r w:rsidR="003314F5">
        <w:rPr>
          <w:szCs w:val="28"/>
        </w:rPr>
        <w:t xml:space="preserve">      </w:t>
      </w:r>
      <w:r>
        <w:rPr>
          <w:szCs w:val="28"/>
        </w:rPr>
        <w:t xml:space="preserve">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3314F5">
        <w:rPr>
          <w:szCs w:val="28"/>
        </w:rPr>
        <w:t>И.С. Чемерис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9B7" w:rsidRDefault="00EE19B7">
      <w:r>
        <w:separator/>
      </w:r>
    </w:p>
  </w:endnote>
  <w:endnote w:type="continuationSeparator" w:id="0">
    <w:p w:rsidR="00EE19B7" w:rsidRDefault="00EE1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9B7" w:rsidRDefault="00EE19B7">
      <w:r>
        <w:separator/>
      </w:r>
    </w:p>
  </w:footnote>
  <w:footnote w:type="continuationSeparator" w:id="0">
    <w:p w:rsidR="00EE19B7" w:rsidRDefault="00EE1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FB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34805"/>
    <w:rsid w:val="000428E7"/>
    <w:rsid w:val="00053C61"/>
    <w:rsid w:val="000620C2"/>
    <w:rsid w:val="000733CA"/>
    <w:rsid w:val="00080DED"/>
    <w:rsid w:val="000F544F"/>
    <w:rsid w:val="00115F1C"/>
    <w:rsid w:val="00117DF1"/>
    <w:rsid w:val="00130CE8"/>
    <w:rsid w:val="001412D4"/>
    <w:rsid w:val="001545F6"/>
    <w:rsid w:val="00160F97"/>
    <w:rsid w:val="00180D02"/>
    <w:rsid w:val="0018442D"/>
    <w:rsid w:val="001A0F61"/>
    <w:rsid w:val="001B3A35"/>
    <w:rsid w:val="001C5162"/>
    <w:rsid w:val="001E24C5"/>
    <w:rsid w:val="0020003C"/>
    <w:rsid w:val="00212C27"/>
    <w:rsid w:val="00250406"/>
    <w:rsid w:val="00261F5E"/>
    <w:rsid w:val="002831D5"/>
    <w:rsid w:val="002D0E29"/>
    <w:rsid w:val="002D2587"/>
    <w:rsid w:val="002D5DD7"/>
    <w:rsid w:val="00300E7E"/>
    <w:rsid w:val="0030602A"/>
    <w:rsid w:val="00314B79"/>
    <w:rsid w:val="003314F5"/>
    <w:rsid w:val="00347CEC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24F0D"/>
    <w:rsid w:val="00460A9A"/>
    <w:rsid w:val="00461E2B"/>
    <w:rsid w:val="00465FBF"/>
    <w:rsid w:val="00484A27"/>
    <w:rsid w:val="004F18EE"/>
    <w:rsid w:val="004F6FC2"/>
    <w:rsid w:val="00514B1B"/>
    <w:rsid w:val="00566AA1"/>
    <w:rsid w:val="005708DE"/>
    <w:rsid w:val="005B5CB1"/>
    <w:rsid w:val="005D45EA"/>
    <w:rsid w:val="00615112"/>
    <w:rsid w:val="006205A5"/>
    <w:rsid w:val="00622A7D"/>
    <w:rsid w:val="00637778"/>
    <w:rsid w:val="00661C9E"/>
    <w:rsid w:val="0066420D"/>
    <w:rsid w:val="00692D49"/>
    <w:rsid w:val="006D055F"/>
    <w:rsid w:val="006D21A8"/>
    <w:rsid w:val="006E1003"/>
    <w:rsid w:val="006E2034"/>
    <w:rsid w:val="007128C1"/>
    <w:rsid w:val="00716540"/>
    <w:rsid w:val="007258FB"/>
    <w:rsid w:val="00726E9B"/>
    <w:rsid w:val="00736B50"/>
    <w:rsid w:val="00751091"/>
    <w:rsid w:val="007905C3"/>
    <w:rsid w:val="007A4504"/>
    <w:rsid w:val="007A7FBD"/>
    <w:rsid w:val="007F0598"/>
    <w:rsid w:val="007F4756"/>
    <w:rsid w:val="007F6642"/>
    <w:rsid w:val="00812FD9"/>
    <w:rsid w:val="00817926"/>
    <w:rsid w:val="008602F8"/>
    <w:rsid w:val="00875527"/>
    <w:rsid w:val="0087792E"/>
    <w:rsid w:val="00881B6B"/>
    <w:rsid w:val="008829F2"/>
    <w:rsid w:val="008B0573"/>
    <w:rsid w:val="008B73F7"/>
    <w:rsid w:val="00905791"/>
    <w:rsid w:val="0092078A"/>
    <w:rsid w:val="00923139"/>
    <w:rsid w:val="009232EE"/>
    <w:rsid w:val="00947246"/>
    <w:rsid w:val="009820C1"/>
    <w:rsid w:val="0099314B"/>
    <w:rsid w:val="009B293E"/>
    <w:rsid w:val="009C61EE"/>
    <w:rsid w:val="009C76DD"/>
    <w:rsid w:val="009D34A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72347"/>
    <w:rsid w:val="00B803DE"/>
    <w:rsid w:val="00B818EF"/>
    <w:rsid w:val="00BA004E"/>
    <w:rsid w:val="00BA6CA5"/>
    <w:rsid w:val="00BB7D19"/>
    <w:rsid w:val="00BC787E"/>
    <w:rsid w:val="00BE16C2"/>
    <w:rsid w:val="00BE2BA5"/>
    <w:rsid w:val="00C232AF"/>
    <w:rsid w:val="00C34E7A"/>
    <w:rsid w:val="00C5476B"/>
    <w:rsid w:val="00C670F5"/>
    <w:rsid w:val="00C74D48"/>
    <w:rsid w:val="00C9335B"/>
    <w:rsid w:val="00C958B6"/>
    <w:rsid w:val="00D17A7A"/>
    <w:rsid w:val="00D24942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D2EE1"/>
    <w:rsid w:val="00EE19B7"/>
    <w:rsid w:val="00EF60AC"/>
    <w:rsid w:val="00F01DD8"/>
    <w:rsid w:val="00F272BC"/>
    <w:rsid w:val="00F44567"/>
    <w:rsid w:val="00F57673"/>
    <w:rsid w:val="00F762BC"/>
    <w:rsid w:val="00F965A4"/>
    <w:rsid w:val="00FA16BB"/>
    <w:rsid w:val="00FB2D7F"/>
    <w:rsid w:val="00FC3580"/>
    <w:rsid w:val="00FE76A2"/>
    <w:rsid w:val="00FF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6B52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98</cp:revision>
  <cp:lastPrinted>2019-09-02T23:56:00Z</cp:lastPrinted>
  <dcterms:created xsi:type="dcterms:W3CDTF">2019-03-12T04:24:00Z</dcterms:created>
  <dcterms:modified xsi:type="dcterms:W3CDTF">2022-02-07T23:00:00Z</dcterms:modified>
</cp:coreProperties>
</file>