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0548768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713502">
            <w:pPr>
              <w:jc w:val="both"/>
            </w:pPr>
            <w:r>
              <w:t xml:space="preserve">О проекте закона Приморского края </w:t>
            </w:r>
            <w:r w:rsidR="00713502">
              <w:rPr>
                <w:szCs w:val="28"/>
              </w:rPr>
              <w:t>"О внесении изменений в Закон Приморского края "О градостроительной деятельности на территории Приморского края"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574AE7">
        <w:rPr>
          <w:szCs w:val="28"/>
        </w:rPr>
        <w:t xml:space="preserve"> </w:t>
      </w:r>
      <w:bookmarkStart w:id="1" w:name="_GoBack"/>
      <w:bookmarkEnd w:id="1"/>
      <w:r w:rsidRPr="00C475CE">
        <w:rPr>
          <w:szCs w:val="28"/>
        </w:rPr>
        <w:t>проект закона Приморского края</w:t>
      </w:r>
      <w:r w:rsidR="00713502">
        <w:rPr>
          <w:szCs w:val="28"/>
        </w:rPr>
        <w:t xml:space="preserve"> "О внесении изменений в Закон Приморского края "О градостроительной деятельности на территории Приморского края"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713502">
        <w:rPr>
          <w:szCs w:val="28"/>
        </w:rPr>
        <w:t>"О внесении изменений в Закон Приморского края "О градостроительной деятельности на территории Приморского края"</w:t>
      </w:r>
      <w:r>
        <w:t xml:space="preserve"> в Законодательное Собрание</w:t>
      </w:r>
      <w:r w:rsidR="001C1E32">
        <w:t xml:space="preserve"> Приморского края</w:t>
      </w:r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449" w:rsidRDefault="00D20449">
      <w:r>
        <w:separator/>
      </w:r>
    </w:p>
  </w:endnote>
  <w:endnote w:type="continuationSeparator" w:id="0">
    <w:p w:rsidR="00D20449" w:rsidRDefault="00D2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449" w:rsidRDefault="00D20449">
      <w:r>
        <w:separator/>
      </w:r>
    </w:p>
  </w:footnote>
  <w:footnote w:type="continuationSeparator" w:id="0">
    <w:p w:rsidR="00D20449" w:rsidRDefault="00D20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B3A35"/>
    <w:rsid w:val="001C1E32"/>
    <w:rsid w:val="001C5162"/>
    <w:rsid w:val="0020003C"/>
    <w:rsid w:val="0029047B"/>
    <w:rsid w:val="00357541"/>
    <w:rsid w:val="00376943"/>
    <w:rsid w:val="00383131"/>
    <w:rsid w:val="003A7E80"/>
    <w:rsid w:val="003B4C86"/>
    <w:rsid w:val="003D4A28"/>
    <w:rsid w:val="003F2358"/>
    <w:rsid w:val="00403016"/>
    <w:rsid w:val="00461E2B"/>
    <w:rsid w:val="004749A2"/>
    <w:rsid w:val="004E7986"/>
    <w:rsid w:val="00515FC7"/>
    <w:rsid w:val="00574AE7"/>
    <w:rsid w:val="005C5568"/>
    <w:rsid w:val="00685172"/>
    <w:rsid w:val="00692D49"/>
    <w:rsid w:val="007128C1"/>
    <w:rsid w:val="00713502"/>
    <w:rsid w:val="007258FB"/>
    <w:rsid w:val="00751091"/>
    <w:rsid w:val="007F0598"/>
    <w:rsid w:val="008602F8"/>
    <w:rsid w:val="00872827"/>
    <w:rsid w:val="0087792E"/>
    <w:rsid w:val="00880E13"/>
    <w:rsid w:val="008B133D"/>
    <w:rsid w:val="0099314B"/>
    <w:rsid w:val="009E5CD9"/>
    <w:rsid w:val="009F0165"/>
    <w:rsid w:val="009F626B"/>
    <w:rsid w:val="00AF598C"/>
    <w:rsid w:val="00B0708A"/>
    <w:rsid w:val="00B668A9"/>
    <w:rsid w:val="00B803DE"/>
    <w:rsid w:val="00BA5100"/>
    <w:rsid w:val="00BE16C2"/>
    <w:rsid w:val="00C123AD"/>
    <w:rsid w:val="00C25FD2"/>
    <w:rsid w:val="00C541DE"/>
    <w:rsid w:val="00C9335B"/>
    <w:rsid w:val="00C958B6"/>
    <w:rsid w:val="00D17A7A"/>
    <w:rsid w:val="00D20449"/>
    <w:rsid w:val="00E22C51"/>
    <w:rsid w:val="00E77161"/>
    <w:rsid w:val="00ED1374"/>
    <w:rsid w:val="00F01DD8"/>
    <w:rsid w:val="00F13EA9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29</cp:revision>
  <cp:lastPrinted>2022-01-16T22:45:00Z</cp:lastPrinted>
  <dcterms:created xsi:type="dcterms:W3CDTF">2014-08-03T23:22:00Z</dcterms:created>
  <dcterms:modified xsi:type="dcterms:W3CDTF">2022-02-04T03:48:00Z</dcterms:modified>
</cp:coreProperties>
</file>