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04172621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BC528E">
              <w:fldChar w:fldCharType="begin"/>
            </w:r>
            <w:r w:rsidR="00BC528E">
              <w:instrText xml:space="preserve"> HYPERLINK "mailto:chairman@zspk.gov.ru" </w:instrText>
            </w:r>
            <w:r w:rsidR="00BC528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BC528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664621" w:rsidRDefault="00FA4C52" w:rsidP="00664621">
      <w:pPr>
        <w:shd w:val="clear" w:color="auto" w:fill="FFFFFF"/>
        <w:ind w:firstLine="709"/>
        <w:jc w:val="both"/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19591A">
        <w:t xml:space="preserve"> </w:t>
      </w:r>
      <w:r w:rsidR="00664621">
        <w:t>"О внесении изменений в Закон</w:t>
      </w:r>
      <w:r w:rsidR="0019591A">
        <w:t xml:space="preserve"> Приморского края</w:t>
      </w:r>
      <w:r w:rsidR="00664621">
        <w:t xml:space="preserve"> </w:t>
      </w:r>
      <w:r w:rsidR="00664621">
        <w:rPr>
          <w:szCs w:val="28"/>
        </w:rPr>
        <w:t>"</w:t>
      </w:r>
      <w:r w:rsidR="00664621" w:rsidRPr="005238E3">
        <w:rPr>
          <w:szCs w:val="28"/>
        </w:rPr>
        <w:t>О градостроительной деятельности на территории Приморского края</w:t>
      </w:r>
      <w:r w:rsidR="00664621">
        <w:rPr>
          <w:szCs w:val="28"/>
        </w:rPr>
        <w:t>"</w:t>
      </w:r>
      <w:r w:rsidR="00664621">
        <w:rPr>
          <w:szCs w:val="28"/>
        </w:rPr>
        <w:t>.</w:t>
      </w:r>
      <w:bookmarkStart w:id="0" w:name="_GoBack"/>
      <w:bookmarkEnd w:id="0"/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 w:rsidR="003F365A">
        <w:t>В.В</w:t>
      </w:r>
      <w:proofErr w:type="spellEnd"/>
      <w:r w:rsidR="003F365A"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="003F365A">
        <w:rPr>
          <w:sz w:val="20"/>
        </w:rPr>
        <w:t>205492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28E" w:rsidRDefault="00BC528E">
      <w:r>
        <w:separator/>
      </w:r>
    </w:p>
  </w:endnote>
  <w:endnote w:type="continuationSeparator" w:id="0">
    <w:p w:rsidR="00BC528E" w:rsidRDefault="00BC5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28E" w:rsidRDefault="00BC528E">
      <w:r>
        <w:separator/>
      </w:r>
    </w:p>
  </w:footnote>
  <w:footnote w:type="continuationSeparator" w:id="0">
    <w:p w:rsidR="00BC528E" w:rsidRDefault="00BC5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17ECE"/>
    <w:rsid w:val="0033019C"/>
    <w:rsid w:val="00396671"/>
    <w:rsid w:val="003A4065"/>
    <w:rsid w:val="003F365A"/>
    <w:rsid w:val="00466B37"/>
    <w:rsid w:val="005172A0"/>
    <w:rsid w:val="00553887"/>
    <w:rsid w:val="00554237"/>
    <w:rsid w:val="0064289D"/>
    <w:rsid w:val="00664621"/>
    <w:rsid w:val="006A501C"/>
    <w:rsid w:val="006F509C"/>
    <w:rsid w:val="00706751"/>
    <w:rsid w:val="00746407"/>
    <w:rsid w:val="00761E10"/>
    <w:rsid w:val="007C7DBF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35B61"/>
    <w:rsid w:val="00B9130A"/>
    <w:rsid w:val="00BA6EE2"/>
    <w:rsid w:val="00BC528E"/>
    <w:rsid w:val="00C05367"/>
    <w:rsid w:val="00C071B2"/>
    <w:rsid w:val="00C11243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21</cp:revision>
  <cp:lastPrinted>2019-01-15T05:35:00Z</cp:lastPrinted>
  <dcterms:created xsi:type="dcterms:W3CDTF">2014-08-03T23:23:00Z</dcterms:created>
  <dcterms:modified xsi:type="dcterms:W3CDTF">2022-01-19T22:31:00Z</dcterms:modified>
</cp:coreProperties>
</file>