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054876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0E33E0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О проекте закона Приморского края "О внесении изменений в статью 5 Закона Приморского края "Об организации транспортного обслуживания населения в Приморском крае" (</w:t>
            </w:r>
            <w:r w:rsidR="000E33E0">
              <w:t xml:space="preserve">третье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CD2817" w:rsidRPr="000E33E0" w:rsidRDefault="00F83A9F" w:rsidP="000E33E0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bookmarkStart w:id="1" w:name="_GoBack"/>
      <w:bookmarkEnd w:id="1"/>
      <w:r w:rsidR="00CD2817">
        <w:rPr>
          <w:szCs w:val="28"/>
        </w:rPr>
        <w:t>принятый в</w:t>
      </w:r>
      <w:r w:rsidR="000E33E0">
        <w:rPr>
          <w:szCs w:val="28"/>
        </w:rPr>
        <w:t xml:space="preserve">о втором </w:t>
      </w:r>
      <w:r w:rsidR="00CD2817">
        <w:rPr>
          <w:szCs w:val="28"/>
        </w:rPr>
        <w:t xml:space="preserve">чтении проект закона Приморского края </w:t>
      </w:r>
      <w:r w:rsidR="00610707">
        <w:t xml:space="preserve">"О внесении изменений в </w:t>
      </w:r>
      <w:r w:rsidR="000E33E0">
        <w:t>Закон</w:t>
      </w:r>
      <w:r w:rsidR="00610707">
        <w:t xml:space="preserve"> Приморского края "Об организации транспортного обслуживания населения в Приморском крае"</w:t>
      </w:r>
      <w:r>
        <w:rPr>
          <w:szCs w:val="28"/>
        </w:rPr>
        <w:t>,</w:t>
      </w:r>
      <w:r w:rsidR="00CD2817" w:rsidRPr="00CD2817">
        <w:t xml:space="preserve"> </w:t>
      </w:r>
      <w:r w:rsidR="00CD2817" w:rsidRPr="00D4583C"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CD2817" w:rsidRDefault="00CD2817" w:rsidP="000E33E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0E33E0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="00CD2817">
        <w:rPr>
          <w:szCs w:val="28"/>
        </w:rPr>
        <w:t>.Внести</w:t>
      </w:r>
      <w:proofErr w:type="spellEnd"/>
      <w:r w:rsidR="00CD2817">
        <w:rPr>
          <w:szCs w:val="28"/>
        </w:rPr>
        <w:t xml:space="preserve"> </w:t>
      </w:r>
      <w:r w:rsidR="00CD2817" w:rsidRPr="00C475CE">
        <w:rPr>
          <w:szCs w:val="28"/>
        </w:rPr>
        <w:t xml:space="preserve">проект закона Приморского края </w:t>
      </w:r>
      <w:r w:rsidR="00CD2817">
        <w:t xml:space="preserve">"О внесении изменений в </w:t>
      </w:r>
      <w:r>
        <w:t>Закон</w:t>
      </w:r>
      <w:r w:rsidR="00CD2817">
        <w:t xml:space="preserve"> Приморского края "Об организации транспортного обслуживания населения в Приморском крае"</w:t>
      </w:r>
      <w:r w:rsidR="00CD2817">
        <w:rPr>
          <w:szCs w:val="28"/>
        </w:rPr>
        <w:t xml:space="preserve"> на рассмотрение Законодательного Собрания в февра</w:t>
      </w:r>
      <w:r>
        <w:rPr>
          <w:szCs w:val="28"/>
        </w:rPr>
        <w:t>ле 2022 года в третьем</w:t>
      </w:r>
      <w:r w:rsidR="00CD2817">
        <w:rPr>
          <w:szCs w:val="28"/>
        </w:rPr>
        <w:t xml:space="preserve">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0E33E0" w:rsidP="000E33E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CD2817">
        <w:rPr>
          <w:szCs w:val="28"/>
        </w:rPr>
        <w:t>.Рекомендовать</w:t>
      </w:r>
      <w:proofErr w:type="spellEnd"/>
      <w:r w:rsidR="00CD2817">
        <w:rPr>
          <w:szCs w:val="28"/>
        </w:rPr>
        <w:t xml:space="preserve"> З</w:t>
      </w:r>
      <w:r>
        <w:rPr>
          <w:szCs w:val="28"/>
        </w:rPr>
        <w:t xml:space="preserve">аконодательному Собранию принять </w:t>
      </w:r>
      <w:r w:rsidR="00CD2817">
        <w:rPr>
          <w:szCs w:val="28"/>
        </w:rPr>
        <w:t xml:space="preserve">проект </w:t>
      </w:r>
      <w:r w:rsidR="00CD2817" w:rsidRPr="00C475CE">
        <w:rPr>
          <w:szCs w:val="28"/>
        </w:rPr>
        <w:t xml:space="preserve">закона Приморского края </w:t>
      </w:r>
      <w:r w:rsidR="00CD2817">
        <w:t>"О внесении изменений в Закон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в третьем</w:t>
      </w:r>
      <w:r w:rsidR="00CD2817">
        <w:rPr>
          <w:szCs w:val="28"/>
        </w:rPr>
        <w:t xml:space="preserve">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0E33E0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</w:t>
      </w:r>
      <w:r w:rsidR="00CD2817">
        <w:rPr>
          <w:szCs w:val="28"/>
        </w:rPr>
        <w:t>.Поручить</w:t>
      </w:r>
      <w:proofErr w:type="spellEnd"/>
      <w:r w:rsidR="00CD2817">
        <w:rPr>
          <w:szCs w:val="28"/>
        </w:rPr>
        <w:t xml:space="preserve">   </w:t>
      </w:r>
      <w:r w:rsidR="00A35EB6">
        <w:rPr>
          <w:szCs w:val="28"/>
        </w:rPr>
        <w:t xml:space="preserve">Исакову Владимиру Владимировичу, председателю комитета Законодательного Собрания по экономической политике и собственности </w:t>
      </w:r>
      <w:r w:rsidR="00CD2817">
        <w:rPr>
          <w:szCs w:val="28"/>
        </w:rPr>
        <w:t>выступить на заседании Законодательного Собрания с докладом по данному вопросу.</w:t>
      </w:r>
    </w:p>
    <w:p w:rsidR="00CD2817" w:rsidRDefault="00CD2817" w:rsidP="00CD2817">
      <w:pPr>
        <w:ind w:firstLine="709"/>
        <w:jc w:val="both"/>
        <w:rPr>
          <w:szCs w:val="28"/>
        </w:rPr>
      </w:pPr>
    </w:p>
    <w:p w:rsidR="00CD2817" w:rsidRDefault="000E33E0" w:rsidP="00CD2817">
      <w:pPr>
        <w:ind w:firstLine="709"/>
        <w:jc w:val="both"/>
      </w:pPr>
      <w:r>
        <w:rPr>
          <w:szCs w:val="28"/>
        </w:rPr>
        <w:t>4</w:t>
      </w:r>
      <w:r w:rsidR="00CD2817">
        <w:rPr>
          <w:szCs w:val="28"/>
        </w:rPr>
        <w:t>.Определить вре</w:t>
      </w:r>
      <w:r>
        <w:rPr>
          <w:szCs w:val="28"/>
        </w:rPr>
        <w:t>мя для рассмотрения вопроса – 5</w:t>
      </w:r>
      <w:r w:rsidR="00CD2817">
        <w:rPr>
          <w:szCs w:val="28"/>
        </w:rPr>
        <w:t xml:space="preserve"> ми</w:t>
      </w:r>
      <w:r>
        <w:rPr>
          <w:szCs w:val="28"/>
        </w:rPr>
        <w:t>нут, в том числе для доклада – 2</w:t>
      </w:r>
      <w:r w:rsidR="00CD2817">
        <w:rPr>
          <w:szCs w:val="28"/>
        </w:rPr>
        <w:t xml:space="preserve"> минут</w:t>
      </w:r>
      <w:r>
        <w:rPr>
          <w:szCs w:val="28"/>
        </w:rPr>
        <w:t>ы</w:t>
      </w:r>
      <w:r w:rsidR="00CD2817">
        <w:rPr>
          <w:szCs w:val="28"/>
        </w:rPr>
        <w:t>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10707">
        <w:t>В.В</w:t>
      </w:r>
      <w:proofErr w:type="spellEnd"/>
      <w:r w:rsidR="00610707">
        <w:t>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93C" w:rsidRDefault="006B293C">
      <w:r>
        <w:separator/>
      </w:r>
    </w:p>
  </w:endnote>
  <w:endnote w:type="continuationSeparator" w:id="0">
    <w:p w:rsidR="006B293C" w:rsidRDefault="006B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93C" w:rsidRDefault="006B293C">
      <w:r>
        <w:separator/>
      </w:r>
    </w:p>
  </w:footnote>
  <w:footnote w:type="continuationSeparator" w:id="0">
    <w:p w:rsidR="006B293C" w:rsidRDefault="006B29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E33E0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0E33E0"/>
    <w:rsid w:val="00160F97"/>
    <w:rsid w:val="001725E7"/>
    <w:rsid w:val="00181AF1"/>
    <w:rsid w:val="001B3A35"/>
    <w:rsid w:val="001C5162"/>
    <w:rsid w:val="001E2C8F"/>
    <w:rsid w:val="001F7B3C"/>
    <w:rsid w:val="0020003C"/>
    <w:rsid w:val="00226C24"/>
    <w:rsid w:val="00245DE4"/>
    <w:rsid w:val="0028088B"/>
    <w:rsid w:val="00287F9B"/>
    <w:rsid w:val="00291F34"/>
    <w:rsid w:val="002C4787"/>
    <w:rsid w:val="002E676A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97F4D"/>
    <w:rsid w:val="004F7F18"/>
    <w:rsid w:val="00534563"/>
    <w:rsid w:val="00592CA8"/>
    <w:rsid w:val="0059562B"/>
    <w:rsid w:val="005E7861"/>
    <w:rsid w:val="00610707"/>
    <w:rsid w:val="00692D49"/>
    <w:rsid w:val="006B293C"/>
    <w:rsid w:val="007128C1"/>
    <w:rsid w:val="007258FB"/>
    <w:rsid w:val="00751091"/>
    <w:rsid w:val="007B5400"/>
    <w:rsid w:val="007C205B"/>
    <w:rsid w:val="007F0598"/>
    <w:rsid w:val="008602F8"/>
    <w:rsid w:val="0087792E"/>
    <w:rsid w:val="008B133D"/>
    <w:rsid w:val="008D2BC2"/>
    <w:rsid w:val="0099314B"/>
    <w:rsid w:val="009A1F9B"/>
    <w:rsid w:val="009E5CD9"/>
    <w:rsid w:val="009F0165"/>
    <w:rsid w:val="009F626B"/>
    <w:rsid w:val="00A25493"/>
    <w:rsid w:val="00A35EB6"/>
    <w:rsid w:val="00AA7DC7"/>
    <w:rsid w:val="00B5034C"/>
    <w:rsid w:val="00B65613"/>
    <w:rsid w:val="00B668A9"/>
    <w:rsid w:val="00B803DE"/>
    <w:rsid w:val="00BA5100"/>
    <w:rsid w:val="00BC3F63"/>
    <w:rsid w:val="00BE16C2"/>
    <w:rsid w:val="00C36208"/>
    <w:rsid w:val="00C716AA"/>
    <w:rsid w:val="00C866D8"/>
    <w:rsid w:val="00C9335B"/>
    <w:rsid w:val="00C958B6"/>
    <w:rsid w:val="00CD2817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66B41"/>
    <w:rsid w:val="00F75FD6"/>
    <w:rsid w:val="00F83A9F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1</Pages>
  <Words>162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2022-01-16T22:43:00Z</cp:lastPrinted>
  <dcterms:created xsi:type="dcterms:W3CDTF">2021-05-13T22:43:00Z</dcterms:created>
  <dcterms:modified xsi:type="dcterms:W3CDTF">2022-02-04T03:48:00Z</dcterms:modified>
</cp:coreProperties>
</file>