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0548765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590C50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О проекте закона Приморского края "О внесении изменений в статью 5 Закона Приморского края "Об организации транспортного обслуживания населения в Приморском крае" (</w:t>
            </w:r>
            <w:r w:rsidR="00590C50">
              <w:t xml:space="preserve">второе </w:t>
            </w:r>
            <w:r>
              <w:t>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CD2817" w:rsidRDefault="00F83A9F" w:rsidP="00CD2817">
      <w:pPr>
        <w:ind w:firstLine="709"/>
        <w:jc w:val="both"/>
      </w:pPr>
      <w:r w:rsidRPr="00C475CE">
        <w:rPr>
          <w:szCs w:val="28"/>
        </w:rPr>
        <w:t xml:space="preserve">Рассмотрев </w:t>
      </w:r>
      <w:r w:rsidR="00CD2817">
        <w:rPr>
          <w:szCs w:val="28"/>
        </w:rPr>
        <w:t xml:space="preserve">принятый в первом чтении 26 января 2022 года </w:t>
      </w:r>
      <w:bookmarkStart w:id="1" w:name="_GoBack"/>
      <w:bookmarkEnd w:id="1"/>
      <w:r w:rsidR="00CD2817">
        <w:rPr>
          <w:szCs w:val="28"/>
        </w:rPr>
        <w:t xml:space="preserve">проект закона Приморского края </w:t>
      </w:r>
      <w:r w:rsidR="00610707">
        <w:t>"О внесении изменений в статью 5 Закона Приморского края "Об организации транспортного обслуживания населения в Приморском крае"</w:t>
      </w:r>
      <w:r>
        <w:rPr>
          <w:szCs w:val="28"/>
        </w:rPr>
        <w:t>,</w:t>
      </w:r>
      <w:r w:rsidR="00CD2817" w:rsidRPr="00CD2817">
        <w:t xml:space="preserve"> </w:t>
      </w:r>
      <w:r w:rsidR="00CD2817" w:rsidRPr="00D4583C">
        <w:t>а та</w:t>
      </w:r>
      <w:r w:rsidR="00CD2817">
        <w:t xml:space="preserve">кже </w:t>
      </w:r>
      <w:r w:rsidR="00590C50">
        <w:t xml:space="preserve">подготовленные </w:t>
      </w:r>
      <w:r w:rsidR="00CD2817">
        <w:t>к нему поправки</w:t>
      </w:r>
      <w:r w:rsidR="00CD2817" w:rsidRPr="00D4583C">
        <w:t xml:space="preserve"> комитета Законодательного Собрания по экономи</w:t>
      </w:r>
      <w:r w:rsidR="00CD2817">
        <w:t>ческой политике и собственности,</w:t>
      </w:r>
      <w:r w:rsidR="00CD2817" w:rsidRPr="00D4583C">
        <w:t xml:space="preserve">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1.Согласится</w:t>
      </w:r>
      <w:proofErr w:type="spellEnd"/>
      <w:r>
        <w:rPr>
          <w:szCs w:val="28"/>
        </w:rPr>
        <w:t xml:space="preserve"> с поправками комитета Законодательного Собрания по экономической политике и собственности к проекту </w:t>
      </w:r>
      <w:r w:rsidRPr="00C475CE">
        <w:rPr>
          <w:szCs w:val="28"/>
        </w:rPr>
        <w:t xml:space="preserve">закона Приморского края </w:t>
      </w:r>
      <w:r>
        <w:t>"О внесении изменений в статью 5 Закона Приморского края "Об организации транспортного обслуживания населения в Приморском крае"</w:t>
      </w:r>
      <w:r>
        <w:rPr>
          <w:szCs w:val="28"/>
        </w:rPr>
        <w:t xml:space="preserve"> и включить их в таблицу поправок рекомендуемых комитетом к принятию (прилагается).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2.Внести</w:t>
      </w:r>
      <w:proofErr w:type="spellEnd"/>
      <w:r>
        <w:rPr>
          <w:szCs w:val="28"/>
        </w:rPr>
        <w:t xml:space="preserve"> </w:t>
      </w:r>
      <w:r w:rsidRPr="00C475CE">
        <w:rPr>
          <w:szCs w:val="28"/>
        </w:rPr>
        <w:t xml:space="preserve">проект закона Приморского края </w:t>
      </w:r>
      <w:r>
        <w:t>"О внесении изменений в статью 5 Закона Приморского края "Об организации транспортного обслуживания населения в Приморском крае"</w:t>
      </w:r>
      <w:r>
        <w:rPr>
          <w:szCs w:val="28"/>
        </w:rPr>
        <w:t xml:space="preserve"> на рассмотрение Законодательного Собрания в феврале 2022 года во втором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3.Рекомендовать</w:t>
      </w:r>
      <w:proofErr w:type="spellEnd"/>
      <w:r>
        <w:rPr>
          <w:szCs w:val="28"/>
        </w:rPr>
        <w:t xml:space="preserve"> Законодательному Собранию принять: 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поправки, рекомендуемые комитетом к принятию;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проект </w:t>
      </w:r>
      <w:r w:rsidRPr="00C475CE">
        <w:rPr>
          <w:szCs w:val="28"/>
        </w:rPr>
        <w:t xml:space="preserve">закона Приморского края </w:t>
      </w:r>
      <w:r>
        <w:t>"О внесении изменений в Закон Приморского края "Об организации транспортного обслуживания населения в Приморском крае"</w:t>
      </w:r>
      <w:r>
        <w:rPr>
          <w:szCs w:val="28"/>
        </w:rPr>
        <w:t xml:space="preserve"> во втором чтении.</w:t>
      </w: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D2817" w:rsidRDefault="00CD2817" w:rsidP="00CD281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>
        <w:rPr>
          <w:szCs w:val="28"/>
        </w:rPr>
        <w:t xml:space="preserve"> </w:t>
      </w:r>
      <w:r w:rsidR="007F25D9">
        <w:rPr>
          <w:szCs w:val="28"/>
        </w:rPr>
        <w:t xml:space="preserve">Исакову Владимиру Владимировичу, председателю комитета Законодательного Собрания по экономической политике и </w:t>
      </w:r>
      <w:r w:rsidR="007F25D9">
        <w:rPr>
          <w:szCs w:val="28"/>
        </w:rPr>
        <w:lastRenderedPageBreak/>
        <w:t xml:space="preserve">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CD2817" w:rsidRDefault="00CD2817" w:rsidP="00CD2817">
      <w:pPr>
        <w:ind w:firstLine="709"/>
        <w:jc w:val="both"/>
        <w:rPr>
          <w:szCs w:val="28"/>
        </w:rPr>
      </w:pPr>
    </w:p>
    <w:p w:rsidR="00CD2817" w:rsidRDefault="00CD2817" w:rsidP="00CD2817">
      <w:pPr>
        <w:ind w:firstLine="709"/>
        <w:jc w:val="both"/>
      </w:pPr>
      <w:proofErr w:type="spellStart"/>
      <w:r>
        <w:rPr>
          <w:szCs w:val="28"/>
        </w:rPr>
        <w:t>5.Определить</w:t>
      </w:r>
      <w:proofErr w:type="spellEnd"/>
      <w:r>
        <w:rPr>
          <w:szCs w:val="28"/>
        </w:rPr>
        <w:t xml:space="preserve"> вре</w:t>
      </w:r>
      <w:r w:rsidR="00590C50">
        <w:rPr>
          <w:szCs w:val="28"/>
        </w:rPr>
        <w:t>мя для рассмотрения вопроса – 10</w:t>
      </w:r>
      <w:r>
        <w:rPr>
          <w:szCs w:val="28"/>
        </w:rPr>
        <w:t xml:space="preserve"> минут, в том числе для доклада – 5 минут.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10707">
        <w:t>В.В</w:t>
      </w:r>
      <w:proofErr w:type="spellEnd"/>
      <w:r w:rsidR="00610707">
        <w:t>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33B" w:rsidRDefault="0075733B">
      <w:r>
        <w:separator/>
      </w:r>
    </w:p>
  </w:endnote>
  <w:endnote w:type="continuationSeparator" w:id="0">
    <w:p w:rsidR="0075733B" w:rsidRDefault="0075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33B" w:rsidRDefault="0075733B">
      <w:r>
        <w:separator/>
      </w:r>
    </w:p>
  </w:footnote>
  <w:footnote w:type="continuationSeparator" w:id="0">
    <w:p w:rsidR="0075733B" w:rsidRDefault="007573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D6FB7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B3A35"/>
    <w:rsid w:val="001C5162"/>
    <w:rsid w:val="001F7B3C"/>
    <w:rsid w:val="0020003C"/>
    <w:rsid w:val="00226C24"/>
    <w:rsid w:val="00245DE4"/>
    <w:rsid w:val="0028088B"/>
    <w:rsid w:val="00287F9B"/>
    <w:rsid w:val="00291F34"/>
    <w:rsid w:val="002C4787"/>
    <w:rsid w:val="002E676A"/>
    <w:rsid w:val="003113B1"/>
    <w:rsid w:val="00357541"/>
    <w:rsid w:val="00383131"/>
    <w:rsid w:val="003B4C86"/>
    <w:rsid w:val="003C5855"/>
    <w:rsid w:val="003D4A28"/>
    <w:rsid w:val="003F2358"/>
    <w:rsid w:val="0041510C"/>
    <w:rsid w:val="00437B67"/>
    <w:rsid w:val="00461E2B"/>
    <w:rsid w:val="00464378"/>
    <w:rsid w:val="00494D7D"/>
    <w:rsid w:val="00497F4D"/>
    <w:rsid w:val="004F7F18"/>
    <w:rsid w:val="00534563"/>
    <w:rsid w:val="005679DA"/>
    <w:rsid w:val="00590C50"/>
    <w:rsid w:val="00592CA8"/>
    <w:rsid w:val="0059562B"/>
    <w:rsid w:val="005D6FB7"/>
    <w:rsid w:val="005E7861"/>
    <w:rsid w:val="00610707"/>
    <w:rsid w:val="00692D49"/>
    <w:rsid w:val="007128C1"/>
    <w:rsid w:val="007258FB"/>
    <w:rsid w:val="00751091"/>
    <w:rsid w:val="0075733B"/>
    <w:rsid w:val="007B5400"/>
    <w:rsid w:val="007C205B"/>
    <w:rsid w:val="007F0598"/>
    <w:rsid w:val="007F25D9"/>
    <w:rsid w:val="008602F8"/>
    <w:rsid w:val="0087792E"/>
    <w:rsid w:val="008B133D"/>
    <w:rsid w:val="008D2BC2"/>
    <w:rsid w:val="0099314B"/>
    <w:rsid w:val="009A1F9B"/>
    <w:rsid w:val="009E5CD9"/>
    <w:rsid w:val="009F0165"/>
    <w:rsid w:val="009F626B"/>
    <w:rsid w:val="00A25493"/>
    <w:rsid w:val="00AA7DC7"/>
    <w:rsid w:val="00B5034C"/>
    <w:rsid w:val="00B65613"/>
    <w:rsid w:val="00B668A9"/>
    <w:rsid w:val="00B803DE"/>
    <w:rsid w:val="00BA5100"/>
    <w:rsid w:val="00BC3F63"/>
    <w:rsid w:val="00BE16C2"/>
    <w:rsid w:val="00C36208"/>
    <w:rsid w:val="00C716AA"/>
    <w:rsid w:val="00C866D8"/>
    <w:rsid w:val="00C9335B"/>
    <w:rsid w:val="00C958B6"/>
    <w:rsid w:val="00CD2817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E6EED"/>
    <w:rsid w:val="00F01DD8"/>
    <w:rsid w:val="00F520B4"/>
    <w:rsid w:val="00F75FD6"/>
    <w:rsid w:val="00F83A9F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</TotalTime>
  <Pages>2</Pages>
  <Words>233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16</cp:revision>
  <cp:lastPrinted>2022-01-16T22:43:00Z</cp:lastPrinted>
  <dcterms:created xsi:type="dcterms:W3CDTF">2021-05-13T22:43:00Z</dcterms:created>
  <dcterms:modified xsi:type="dcterms:W3CDTF">2022-02-04T03:48:00Z</dcterms:modified>
</cp:coreProperties>
</file>