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514122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24F0" w:rsidRDefault="003924F0" w:rsidP="003924F0">
      <w:pPr>
        <w:jc w:val="center"/>
      </w:pPr>
      <w:r>
        <w:rPr>
          <w:b/>
          <w:bCs/>
          <w:szCs w:val="28"/>
        </w:rPr>
        <w:t xml:space="preserve">О ВНЕСЕНИИ ИЗМЕНЕНИЙ В СТАТЬЮ 12 ЗАКОНА </w:t>
      </w:r>
    </w:p>
    <w:p w:rsidR="003924F0" w:rsidRDefault="003924F0" w:rsidP="003924F0">
      <w:pPr>
        <w:jc w:val="center"/>
      </w:pPr>
      <w:r>
        <w:rPr>
          <w:b/>
          <w:bCs/>
          <w:szCs w:val="28"/>
        </w:rPr>
        <w:t xml:space="preserve">ПРИМОРСКОГО КРАЯ "О ФИЗИЧЕСКОЙ КУЛЬТУРЕ </w:t>
      </w:r>
    </w:p>
    <w:p w:rsidR="003924F0" w:rsidRDefault="003924F0" w:rsidP="003924F0">
      <w:pPr>
        <w:jc w:val="center"/>
      </w:pPr>
      <w:r>
        <w:rPr>
          <w:b/>
          <w:bCs/>
          <w:szCs w:val="28"/>
        </w:rPr>
        <w:t>И СПОРТЕ В ПРИМОРСКОМ КРАЕ"</w:t>
      </w:r>
    </w:p>
    <w:p w:rsidR="003924F0" w:rsidRDefault="003924F0" w:rsidP="003924F0">
      <w:pPr>
        <w:jc w:val="center"/>
        <w:rPr>
          <w:b/>
          <w:bCs/>
          <w:szCs w:val="28"/>
        </w:rPr>
      </w:pPr>
    </w:p>
    <w:p w:rsidR="003924F0" w:rsidRDefault="003924F0" w:rsidP="003924F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26 января</w:t>
      </w:r>
      <w:r>
        <w:rPr>
          <w:szCs w:val="28"/>
        </w:rPr>
        <w:br/>
        <w:t>2022 года</w:t>
      </w:r>
    </w:p>
    <w:p w:rsidR="003924F0" w:rsidRPr="0069221A" w:rsidRDefault="003924F0" w:rsidP="003924F0">
      <w:pPr>
        <w:ind w:firstLine="709"/>
        <w:jc w:val="both"/>
        <w:rPr>
          <w:szCs w:val="28"/>
        </w:rPr>
      </w:pPr>
    </w:p>
    <w:p w:rsidR="003924F0" w:rsidRDefault="003924F0" w:rsidP="003924F0">
      <w:pPr>
        <w:pStyle w:val="a6"/>
        <w:spacing w:after="0"/>
        <w:ind w:firstLine="709"/>
        <w:rPr>
          <w:szCs w:val="28"/>
        </w:rPr>
      </w:pPr>
      <w:r>
        <w:rPr>
          <w:szCs w:val="28"/>
        </w:rPr>
        <w:t>СТАТЬЯ 1.</w:t>
      </w:r>
    </w:p>
    <w:p w:rsidR="003924F0" w:rsidRDefault="003924F0" w:rsidP="003924F0">
      <w:pPr>
        <w:ind w:firstLine="709"/>
        <w:jc w:val="both"/>
      </w:pPr>
      <w:r>
        <w:rPr>
          <w:szCs w:val="28"/>
        </w:rPr>
        <w:t>Внести в статью 12 Закона Приморского края от 10 апреля 2009 года</w:t>
      </w:r>
      <w:r>
        <w:rPr>
          <w:szCs w:val="28"/>
        </w:rPr>
        <w:br/>
        <w:t xml:space="preserve">№ 399-КЗ "О физической культуре и спорте в Приморском крае" (Ведомости Законодательного Собрания Приморского края, 2009, № 107, стр. 5, № 128, </w:t>
      </w:r>
      <w:r>
        <w:rPr>
          <w:szCs w:val="28"/>
        </w:rPr>
        <w:br/>
        <w:t xml:space="preserve">стр. 76; 2011, № 176, стр. 22; 2012, № 25, стр. 8; 2013, № 44, стр. 22, № 52, </w:t>
      </w:r>
      <w:r>
        <w:rPr>
          <w:szCs w:val="28"/>
        </w:rPr>
        <w:br/>
        <w:t xml:space="preserve">стр. 17, № 55, стр. 46, стр. 58, № 57, стр. 7; 2014, № 70, стр. 62, № 73, стр. 36, </w:t>
      </w:r>
      <w:r>
        <w:rPr>
          <w:szCs w:val="28"/>
        </w:rPr>
        <w:br/>
        <w:t>№ 89, стр. 35; 2015, № 112, стр. 10, № 135, стр. 53, № 141, стр. 71; 2016,        № 166, стр. 60, № 4, стр. 42; 2017, № 15, стр. 22; 2018, № 52, стр. 81, № 62, стр. 43, № 64, стр. 31; 2019, № 87, стр. 9, № 101, стр. 58, № 116, стр. 107; 2020, № 144, стр. 16; 2021, № 166, стр. 20, № 178, стр. 21, № 3, стр. 28) следующие изменения:</w:t>
      </w:r>
    </w:p>
    <w:p w:rsidR="003924F0" w:rsidRDefault="003924F0" w:rsidP="003924F0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части 1:</w:t>
      </w:r>
    </w:p>
    <w:p w:rsidR="003924F0" w:rsidRDefault="003924F0" w:rsidP="003924F0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пункте 1 слова ", Паралимпийских и Сурдлимпийских" исключить;</w:t>
      </w:r>
    </w:p>
    <w:p w:rsidR="003924F0" w:rsidRDefault="003924F0" w:rsidP="003924F0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дополнить пунктами 4 и 5 следующего содержания:</w:t>
      </w:r>
    </w:p>
    <w:p w:rsidR="003924F0" w:rsidRDefault="003924F0" w:rsidP="003924F0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"4)ежемесячные стипендии спортсменам - лицам с ограниченными возможностями здоровья и инвалид</w:t>
      </w:r>
      <w:r>
        <w:rPr>
          <w:rFonts w:ascii="Times New Roman" w:hAnsi="Times New Roman" w:cs="Times New Roman"/>
          <w:sz w:val="28"/>
          <w:szCs w:val="28"/>
          <w:lang w:eastAsia="zh-CN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- победителям чемпионатов, первенств и кубков мира и Европы и ежемесячные выплаты их тренерам;</w:t>
      </w:r>
    </w:p>
    <w:p w:rsidR="003924F0" w:rsidRDefault="003924F0" w:rsidP="003924F0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5)призовые выплаты спортсменам - лицам с ограниченными возможностями здоровья и инвалидам - призерам, победителям Паралимпийских и Сурдлимпийских игр, чемпионатов, первенств и кубков мира и Европы, чемпионатов, первенств и кубков России и их тренерам.".</w:t>
      </w: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1.Настоящий Закон вступает в силу со дня его официального опубликования.</w:t>
      </w: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2.Ежемесячные стипендии спортсменам - лицам с ограниченными возможностями здоровья и инвалидам и ежемесячные выплаты их тренерам, призовые выплаты спортсменам - лицам с ограниченными возможностями здоровья и инвалидам и их тренерам, установленные статьей 1 настоящего Закона, предоставляются за период начиная с 1 января 2022 года, в том числе за спортивные успехи в соответствующих спортивных мероприятиях, достигнутые в 2021 году.</w:t>
      </w:r>
    </w:p>
    <w:p w:rsidR="003924F0" w:rsidRDefault="003924F0" w:rsidP="003924F0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24F0" w:rsidRDefault="003924F0" w:rsidP="003924F0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</w:t>
      </w:r>
      <w:r>
        <w:rPr>
          <w:szCs w:val="28"/>
        </w:rPr>
        <w:tab/>
        <w:t xml:space="preserve">     О.Н. Кожемяко</w:t>
      </w:r>
    </w:p>
    <w:p w:rsidR="0029448C" w:rsidRDefault="0029448C" w:rsidP="003924F0">
      <w:pPr>
        <w:jc w:val="both"/>
        <w:rPr>
          <w:szCs w:val="28"/>
        </w:rPr>
      </w:pPr>
    </w:p>
    <w:p w:rsidR="0029448C" w:rsidRDefault="0029448C" w:rsidP="0029448C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9448C" w:rsidRDefault="0029448C" w:rsidP="0029448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января 2022 года</w:t>
      </w:r>
    </w:p>
    <w:p w:rsidR="0029448C" w:rsidRDefault="0029448C" w:rsidP="0029448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4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p w:rsidR="0029448C" w:rsidRDefault="0029448C" w:rsidP="003924F0">
      <w:pPr>
        <w:jc w:val="both"/>
      </w:pPr>
    </w:p>
    <w:p w:rsidR="00BE0544" w:rsidRDefault="00BE0544" w:rsidP="00347DEE"/>
    <w:sectPr w:rsidR="00BE0544" w:rsidSect="003924F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6CF" w:rsidRDefault="009A56CF">
      <w:r>
        <w:separator/>
      </w:r>
    </w:p>
  </w:endnote>
  <w:endnote w:type="continuationSeparator" w:id="0">
    <w:p w:rsidR="009A56CF" w:rsidRDefault="009A5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6CF" w:rsidRDefault="009A56CF">
      <w:r>
        <w:separator/>
      </w:r>
    </w:p>
  </w:footnote>
  <w:footnote w:type="continuationSeparator" w:id="0">
    <w:p w:rsidR="009A56CF" w:rsidRDefault="009A5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924F0" w:rsidP="003924F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9448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4F0"/>
    <w:rsid w:val="0003291F"/>
    <w:rsid w:val="00070CED"/>
    <w:rsid w:val="0029448C"/>
    <w:rsid w:val="00347DEE"/>
    <w:rsid w:val="00357555"/>
    <w:rsid w:val="00380EE1"/>
    <w:rsid w:val="003924F0"/>
    <w:rsid w:val="003A180C"/>
    <w:rsid w:val="003B26E7"/>
    <w:rsid w:val="00413497"/>
    <w:rsid w:val="0047435B"/>
    <w:rsid w:val="005A2827"/>
    <w:rsid w:val="006D4CE4"/>
    <w:rsid w:val="006E2ABA"/>
    <w:rsid w:val="006F77C0"/>
    <w:rsid w:val="00832425"/>
    <w:rsid w:val="009A56CF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BFE14"/>
  <w15:docId w15:val="{D0251B45-B07F-4A1B-91D7-801ADF04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3924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link w:val="a7"/>
    <w:rsid w:val="003924F0"/>
    <w:pPr>
      <w:spacing w:after="120"/>
    </w:pPr>
  </w:style>
  <w:style w:type="character" w:customStyle="1" w:styleId="a7">
    <w:name w:val="Основной текст Знак"/>
    <w:link w:val="a6"/>
    <w:rsid w:val="003924F0"/>
    <w:rPr>
      <w:sz w:val="28"/>
    </w:rPr>
  </w:style>
  <w:style w:type="paragraph" w:customStyle="1" w:styleId="ConsNormal">
    <w:name w:val="ConsNormal"/>
    <w:uiPriority w:val="99"/>
    <w:qFormat/>
    <w:rsid w:val="003924F0"/>
    <w:pPr>
      <w:widowControl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3924F0"/>
    <w:rPr>
      <w:sz w:val="28"/>
    </w:rPr>
  </w:style>
  <w:style w:type="paragraph" w:styleId="a8">
    <w:name w:val="Balloon Text"/>
    <w:basedOn w:val="a"/>
    <w:link w:val="a9"/>
    <w:semiHidden/>
    <w:unhideWhenUsed/>
    <w:rsid w:val="003924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3924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2022-01-26T04:36:00Z</cp:lastPrinted>
  <dcterms:created xsi:type="dcterms:W3CDTF">2022-01-31T03:34:00Z</dcterms:created>
  <dcterms:modified xsi:type="dcterms:W3CDTF">2022-01-31T03:34:00Z</dcterms:modified>
</cp:coreProperties>
</file>