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 w:rsidTr="0034770A">
        <w:trPr>
          <w:cantSplit/>
          <w:trHeight w:hRule="exact" w:val="1236"/>
        </w:trPr>
        <w:tc>
          <w:tcPr>
            <w:tcW w:w="9570" w:type="dxa"/>
          </w:tcPr>
          <w:p w:rsidR="00BE0544" w:rsidRDefault="00DE5526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0" t="0" r="0" b="0"/>
                      <wp:wrapNone/>
                      <wp:docPr id="1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34770A" w:rsidRDefault="00F12436" w:rsidP="00047D2E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подготовлен комитетом Законодательного Собрания по </w:t>
                                  </w:r>
                                  <w:proofErr w:type="gramStart"/>
                                  <w:r>
                                    <w:rPr>
                                      <w:sz w:val="20"/>
                                    </w:rPr>
                                    <w:t>бюджетно-налоговой</w:t>
                                  </w:r>
                                  <w:proofErr w:type="gramEnd"/>
                                  <w:r>
                                    <w:rPr>
                                      <w:sz w:val="20"/>
                                    </w:rPr>
                                    <w:t xml:space="preserve"> политике и финансовым ресурсам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" o:spid="_x0000_s1026" type="#_x0000_t202" style="position:absolute;left:0;text-align:left;margin-left:352.8pt;margin-top:43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10Gfeg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" o:allowincell="f" stroked="f">
                      <v:textbox inset="0,0,0,0">
                        <w:txbxContent>
                          <w:p w:rsidR="0034770A" w:rsidRDefault="00F12436" w:rsidP="00047D2E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подготовлен комитетом Законодательного Собрания по </w:t>
                            </w:r>
                            <w:proofErr w:type="gramStart"/>
                            <w:r>
                              <w:rPr>
                                <w:sz w:val="20"/>
                              </w:rPr>
                              <w:t>бюджетно-налоговой</w:t>
                            </w:r>
                            <w:proofErr w:type="gramEnd"/>
                            <w:r>
                              <w:rPr>
                                <w:sz w:val="20"/>
                              </w:rPr>
                              <w:t xml:space="preserve"> политике и финансовым ресурсам 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D215C3" w:rsidRDefault="00D215C3" w:rsidP="00D215C3"/>
          <w:p w:rsidR="00D215C3" w:rsidRPr="00D215C3" w:rsidRDefault="00D215C3" w:rsidP="00D215C3"/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</w:t>
            </w:r>
            <w:bookmarkStart w:id="0" w:name="_GoBack"/>
            <w:bookmarkEnd w:id="0"/>
            <w:r>
              <w:rPr>
                <w:spacing w:val="84"/>
                <w:sz w:val="32"/>
              </w:rPr>
              <w:t xml:space="preserve"> КРАЯ</w:t>
            </w:r>
          </w:p>
        </w:tc>
      </w:tr>
    </w:tbl>
    <w:p w:rsidR="009D152C" w:rsidRPr="009D152C" w:rsidRDefault="009D152C" w:rsidP="009D152C">
      <w:pPr>
        <w:jc w:val="center"/>
        <w:rPr>
          <w:b/>
        </w:rPr>
      </w:pPr>
      <w:r w:rsidRPr="009D152C">
        <w:rPr>
          <w:b/>
        </w:rPr>
        <w:t>О ВНЕСЕНИИ ИЗМЕНЕНИЙ В ЗАКОН ПРИМОРСКОГО КРАЯ</w:t>
      </w:r>
    </w:p>
    <w:p w:rsidR="009D152C" w:rsidRPr="009D152C" w:rsidRDefault="009D152C" w:rsidP="009D152C">
      <w:pPr>
        <w:tabs>
          <w:tab w:val="center" w:pos="4677"/>
          <w:tab w:val="right" w:pos="9355"/>
        </w:tabs>
        <w:jc w:val="center"/>
        <w:rPr>
          <w:b/>
        </w:rPr>
      </w:pPr>
      <w:r w:rsidRPr="009D152C">
        <w:rPr>
          <w:b/>
        </w:rPr>
        <w:t xml:space="preserve">"О КРАЕВОМ БЮДЖЕТЕ НА 2022 ГОД И </w:t>
      </w:r>
    </w:p>
    <w:p w:rsidR="009D152C" w:rsidRPr="009D152C" w:rsidRDefault="009D152C" w:rsidP="009D152C">
      <w:pPr>
        <w:tabs>
          <w:tab w:val="center" w:pos="4677"/>
          <w:tab w:val="right" w:pos="9355"/>
        </w:tabs>
        <w:jc w:val="center"/>
        <w:rPr>
          <w:b/>
        </w:rPr>
      </w:pPr>
      <w:r w:rsidRPr="009D152C">
        <w:rPr>
          <w:b/>
        </w:rPr>
        <w:t>ПЛАНОВЫЙ ПЕРИОД 2023</w:t>
      </w:r>
      <w:proofErr w:type="gramStart"/>
      <w:r w:rsidRPr="009D152C">
        <w:rPr>
          <w:b/>
        </w:rPr>
        <w:t xml:space="preserve"> И</w:t>
      </w:r>
      <w:proofErr w:type="gramEnd"/>
      <w:r w:rsidRPr="009D152C">
        <w:rPr>
          <w:b/>
        </w:rPr>
        <w:t xml:space="preserve"> 2024 ГОДОВ"</w:t>
      </w:r>
    </w:p>
    <w:p w:rsidR="009D152C" w:rsidRPr="009D152C" w:rsidRDefault="009D152C" w:rsidP="009D152C">
      <w:pPr>
        <w:tabs>
          <w:tab w:val="left" w:pos="720"/>
        </w:tabs>
        <w:jc w:val="center"/>
        <w:rPr>
          <w:b/>
          <w:szCs w:val="28"/>
        </w:rPr>
      </w:pPr>
    </w:p>
    <w:p w:rsidR="009D152C" w:rsidRDefault="00047D2E" w:rsidP="00375079">
      <w:pPr>
        <w:ind w:firstLine="709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</w:t>
      </w:r>
      <w:r w:rsidR="0068369F">
        <w:t xml:space="preserve"> </w:t>
      </w:r>
      <w:r w:rsidR="00375079">
        <w:t>в первом чтении</w:t>
      </w:r>
    </w:p>
    <w:p w:rsidR="00375079" w:rsidRPr="009D152C" w:rsidRDefault="00375079" w:rsidP="00375079">
      <w:pPr>
        <w:ind w:firstLine="709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 </w:t>
      </w:r>
    </w:p>
    <w:p w:rsidR="00375079" w:rsidRDefault="00375079" w:rsidP="00A0487E">
      <w:pPr>
        <w:ind w:firstLine="709"/>
        <w:jc w:val="both"/>
        <w:rPr>
          <w:caps/>
          <w:snapToGrid w:val="0"/>
          <w:szCs w:val="28"/>
        </w:rPr>
      </w:pPr>
    </w:p>
    <w:p w:rsidR="009D152C" w:rsidRPr="009D152C" w:rsidRDefault="009D152C" w:rsidP="00A0487E">
      <w:pPr>
        <w:ind w:firstLine="709"/>
        <w:jc w:val="both"/>
        <w:rPr>
          <w:snapToGrid w:val="0"/>
          <w:szCs w:val="28"/>
        </w:rPr>
      </w:pPr>
      <w:r w:rsidRPr="009D152C">
        <w:rPr>
          <w:caps/>
          <w:snapToGrid w:val="0"/>
          <w:szCs w:val="28"/>
        </w:rPr>
        <w:t xml:space="preserve">Статья 1. </w:t>
      </w:r>
    </w:p>
    <w:p w:rsidR="009D152C" w:rsidRPr="009D152C" w:rsidRDefault="009D152C" w:rsidP="00A0487E">
      <w:pPr>
        <w:ind w:firstLine="709"/>
        <w:jc w:val="both"/>
        <w:rPr>
          <w:szCs w:val="28"/>
        </w:rPr>
      </w:pPr>
      <w:bookmarkStart w:id="1" w:name="OLE_LINK1"/>
      <w:r w:rsidRPr="009D152C">
        <w:rPr>
          <w:szCs w:val="28"/>
        </w:rPr>
        <w:t>Внести в Закон Приморского края от 21 декабря 2021 года № 31-КЗ</w:t>
      </w:r>
      <w:r w:rsidRPr="009D152C">
        <w:rPr>
          <w:szCs w:val="28"/>
        </w:rPr>
        <w:br/>
        <w:t>"О краевом бюджете на 2022 год и плановый период</w:t>
      </w:r>
      <w:r w:rsidRPr="009D152C">
        <w:rPr>
          <w:snapToGrid w:val="0"/>
          <w:spacing w:val="-3"/>
          <w:szCs w:val="28"/>
        </w:rPr>
        <w:t xml:space="preserve"> 2023 и 2024 год</w:t>
      </w:r>
      <w:r w:rsidRPr="009D152C">
        <w:rPr>
          <w:szCs w:val="28"/>
        </w:rPr>
        <w:t xml:space="preserve">ов" </w:t>
      </w:r>
      <w:r w:rsidRPr="009D152C">
        <w:rPr>
          <w:snapToGrid w:val="0"/>
          <w:spacing w:val="-2"/>
        </w:rPr>
        <w:t>(Ведомости Законодательного Собрания Приморского края, 2021</w:t>
      </w:r>
      <w:r w:rsidR="00DE5526">
        <w:rPr>
          <w:snapToGrid w:val="0"/>
          <w:spacing w:val="-2"/>
        </w:rPr>
        <w:t>, № 9, стр. 32)</w:t>
      </w:r>
      <w:r w:rsidRPr="009D152C">
        <w:rPr>
          <w:snapToGrid w:val="0"/>
        </w:rPr>
        <w:t xml:space="preserve"> </w:t>
      </w:r>
      <w:r w:rsidRPr="009D152C">
        <w:rPr>
          <w:szCs w:val="28"/>
        </w:rPr>
        <w:t xml:space="preserve">следующие изменения: </w:t>
      </w:r>
    </w:p>
    <w:p w:rsidR="009D152C" w:rsidRPr="009D152C" w:rsidRDefault="009D152C" w:rsidP="009D152C">
      <w:pPr>
        <w:ind w:firstLine="709"/>
        <w:jc w:val="both"/>
        <w:rPr>
          <w:szCs w:val="28"/>
        </w:rPr>
      </w:pPr>
      <w:r w:rsidRPr="009D152C">
        <w:rPr>
          <w:szCs w:val="28"/>
        </w:rPr>
        <w:t>1)в статье 1:</w:t>
      </w:r>
    </w:p>
    <w:p w:rsidR="009D152C" w:rsidRPr="009D152C" w:rsidRDefault="009D152C" w:rsidP="009D152C">
      <w:pPr>
        <w:ind w:firstLine="709"/>
        <w:jc w:val="both"/>
        <w:rPr>
          <w:szCs w:val="28"/>
        </w:rPr>
      </w:pPr>
      <w:r w:rsidRPr="009D152C">
        <w:rPr>
          <w:szCs w:val="28"/>
        </w:rPr>
        <w:t>а</w:t>
      </w:r>
      <w:proofErr w:type="gramStart"/>
      <w:r w:rsidRPr="009D152C">
        <w:rPr>
          <w:szCs w:val="28"/>
        </w:rPr>
        <w:t>)ч</w:t>
      </w:r>
      <w:proofErr w:type="gramEnd"/>
      <w:r w:rsidRPr="009D152C">
        <w:rPr>
          <w:szCs w:val="28"/>
        </w:rPr>
        <w:t>асть 1 изложить в следующей редакции:</w:t>
      </w:r>
    </w:p>
    <w:p w:rsidR="009D152C" w:rsidRPr="009D152C" w:rsidRDefault="009D152C" w:rsidP="009D152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D152C">
        <w:rPr>
          <w:bCs/>
          <w:szCs w:val="28"/>
        </w:rPr>
        <w:t>"</w:t>
      </w:r>
      <w:proofErr w:type="spellStart"/>
      <w:r w:rsidRPr="009D152C">
        <w:rPr>
          <w:bCs/>
          <w:szCs w:val="28"/>
        </w:rPr>
        <w:t>1</w:t>
      </w:r>
      <w:r w:rsidRPr="009D152C">
        <w:rPr>
          <w:szCs w:val="28"/>
        </w:rPr>
        <w:t>.Утвердить</w:t>
      </w:r>
      <w:proofErr w:type="spellEnd"/>
      <w:r w:rsidRPr="009D152C">
        <w:rPr>
          <w:szCs w:val="28"/>
        </w:rPr>
        <w:t xml:space="preserve"> основные характеристики краевого бюджета на 2022 год:</w:t>
      </w:r>
    </w:p>
    <w:p w:rsidR="009D152C" w:rsidRPr="009D152C" w:rsidRDefault="009D152C" w:rsidP="009D152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D152C">
        <w:rPr>
          <w:szCs w:val="28"/>
        </w:rPr>
        <w:t xml:space="preserve">1)общий объем доходов краевого бюджета - в сумме </w:t>
      </w:r>
      <w:r w:rsidRPr="009D152C">
        <w:rPr>
          <w:szCs w:val="28"/>
        </w:rPr>
        <w:br/>
        <w:t>157 395 795 585,80 рубля, в том числе объем межбюджетных трансфертов, получаемых из других бюджетов бюджетной системы Российской Федерации, - в сумме 45 025 568 150,36 рубля;</w:t>
      </w:r>
    </w:p>
    <w:p w:rsidR="009D152C" w:rsidRPr="009D152C" w:rsidRDefault="009D152C" w:rsidP="009D152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D152C">
        <w:rPr>
          <w:szCs w:val="28"/>
        </w:rPr>
        <w:t xml:space="preserve">2)общий объем расходов краевого бюджета - в сумме </w:t>
      </w:r>
      <w:r w:rsidRPr="009D152C">
        <w:rPr>
          <w:szCs w:val="28"/>
        </w:rPr>
        <w:br/>
        <w:t>173 204 875 390,75 рубля, в том числе общий объем бюджетных ассигнований на исполнение государственных гарантий Приморского края по возможным гарантийным случаям 0,00 рубля;</w:t>
      </w:r>
    </w:p>
    <w:p w:rsidR="009D152C" w:rsidRPr="009D152C" w:rsidRDefault="009D152C" w:rsidP="009D152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D152C">
        <w:rPr>
          <w:szCs w:val="28"/>
        </w:rPr>
        <w:t xml:space="preserve">3)размер дефицита краевого бюджета - в сумме </w:t>
      </w:r>
      <w:r w:rsidRPr="009D152C">
        <w:rPr>
          <w:szCs w:val="28"/>
        </w:rPr>
        <w:br/>
        <w:t>15 809 079 804,95 рубля;</w:t>
      </w:r>
    </w:p>
    <w:p w:rsidR="009D152C" w:rsidRPr="009D152C" w:rsidRDefault="009D152C" w:rsidP="009D152C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9D152C">
        <w:rPr>
          <w:szCs w:val="28"/>
        </w:rPr>
        <w:t>4)верхний предел государственного внутреннего долга Приморского края на 1 января 2023 года - в сумме 13 203 744 169,80 рубля, в том числе верхний предел долга по государственным гарантиям Приморского края - 438 430 006,66 рубля</w:t>
      </w:r>
      <w:proofErr w:type="gramStart"/>
      <w:r w:rsidRPr="009D152C">
        <w:rPr>
          <w:szCs w:val="28"/>
        </w:rPr>
        <w:t>.</w:t>
      </w:r>
      <w:r>
        <w:rPr>
          <w:szCs w:val="28"/>
        </w:rPr>
        <w:t>"</w:t>
      </w:r>
      <w:r w:rsidRPr="009D152C">
        <w:rPr>
          <w:bCs/>
          <w:szCs w:val="28"/>
        </w:rPr>
        <w:t>;</w:t>
      </w:r>
      <w:proofErr w:type="gramEnd"/>
    </w:p>
    <w:p w:rsidR="009D152C" w:rsidRPr="009D152C" w:rsidRDefault="009D152C" w:rsidP="009D152C">
      <w:pPr>
        <w:ind w:firstLine="709"/>
        <w:jc w:val="both"/>
        <w:rPr>
          <w:szCs w:val="28"/>
        </w:rPr>
      </w:pPr>
      <w:r w:rsidRPr="009D152C">
        <w:rPr>
          <w:bCs/>
          <w:snapToGrid w:val="0"/>
          <w:szCs w:val="28"/>
        </w:rPr>
        <w:t>б</w:t>
      </w:r>
      <w:proofErr w:type="gramStart"/>
      <w:r w:rsidRPr="009D152C">
        <w:rPr>
          <w:bCs/>
          <w:snapToGrid w:val="0"/>
          <w:szCs w:val="28"/>
        </w:rPr>
        <w:t>)</w:t>
      </w:r>
      <w:r w:rsidRPr="009D152C">
        <w:rPr>
          <w:szCs w:val="28"/>
        </w:rPr>
        <w:t>ч</w:t>
      </w:r>
      <w:proofErr w:type="gramEnd"/>
      <w:r w:rsidRPr="009D152C">
        <w:rPr>
          <w:szCs w:val="28"/>
        </w:rPr>
        <w:t>асть 2 изложить в следующей редакции:</w:t>
      </w:r>
    </w:p>
    <w:p w:rsidR="009D152C" w:rsidRPr="009D152C" w:rsidRDefault="009D152C" w:rsidP="009D152C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</w:t>
      </w:r>
      <w:proofErr w:type="spellStart"/>
      <w:r>
        <w:rPr>
          <w:szCs w:val="28"/>
        </w:rPr>
        <w:t>2.</w:t>
      </w:r>
      <w:r w:rsidRPr="009D152C">
        <w:rPr>
          <w:szCs w:val="28"/>
        </w:rPr>
        <w:t>Утвердить</w:t>
      </w:r>
      <w:proofErr w:type="spellEnd"/>
      <w:r w:rsidRPr="009D152C">
        <w:rPr>
          <w:szCs w:val="28"/>
        </w:rPr>
        <w:t xml:space="preserve"> основные характеристики краевого бюджета на 2023 год и 2024 год:</w:t>
      </w:r>
    </w:p>
    <w:p w:rsidR="009D152C" w:rsidRPr="009D152C" w:rsidRDefault="009D152C" w:rsidP="009D152C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>
        <w:rPr>
          <w:szCs w:val="28"/>
        </w:rPr>
        <w:t>1)</w:t>
      </w:r>
      <w:r w:rsidRPr="009D152C">
        <w:rPr>
          <w:szCs w:val="28"/>
        </w:rPr>
        <w:t xml:space="preserve">прогнозируемый общий объем доходов краевого бюджета на </w:t>
      </w:r>
      <w:r w:rsidRPr="009D152C">
        <w:rPr>
          <w:szCs w:val="28"/>
        </w:rPr>
        <w:br/>
        <w:t xml:space="preserve">2023 год - в сумме 149 823 725 936,00 рубля, в том числе объем межбюджетных трансфертов, получаемых из других бюджетов бюджетной системы Российской Федерации, - в сумме 35 176 016 000,00 рубля, на </w:t>
      </w:r>
      <w:r w:rsidRPr="009D152C">
        <w:rPr>
          <w:szCs w:val="28"/>
        </w:rPr>
        <w:br/>
        <w:t>2024 год - в сумме 155 988 949 629,00 рубля, в том числе объем межбюджетных трансфертов, получаемых из других бюджетов бюджетной системы</w:t>
      </w:r>
      <w:proofErr w:type="gramEnd"/>
      <w:r w:rsidRPr="009D152C">
        <w:rPr>
          <w:szCs w:val="28"/>
        </w:rPr>
        <w:t xml:space="preserve"> Российской Федерации, - в сумме 35 900 447 700,00 рубля;</w:t>
      </w:r>
    </w:p>
    <w:p w:rsidR="009D152C" w:rsidRPr="009D152C" w:rsidRDefault="009D152C" w:rsidP="009D152C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>
        <w:rPr>
          <w:szCs w:val="28"/>
        </w:rPr>
        <w:lastRenderedPageBreak/>
        <w:t>2)</w:t>
      </w:r>
      <w:r w:rsidRPr="009D152C">
        <w:rPr>
          <w:szCs w:val="28"/>
        </w:rPr>
        <w:t xml:space="preserve">общий объем расходов краевого бюджета на 2023 год - в сумме 153 572 937 136,00 рубля, в том числе условно утвержденные расходы - в сумме 3 045 426 386,90 рубля, общий объем бюджетных ассигнований на исполнение государственных гарантий Приморского края по возможным гарантийным случаям - 0,00 рубля, на 2024 год - в сумме </w:t>
      </w:r>
      <w:r>
        <w:rPr>
          <w:szCs w:val="28"/>
        </w:rPr>
        <w:br/>
      </w:r>
      <w:r w:rsidRPr="009D152C">
        <w:rPr>
          <w:szCs w:val="28"/>
        </w:rPr>
        <w:t>154 203 242 729,00 рубля, в том числе условно утвержденные</w:t>
      </w:r>
      <w:proofErr w:type="gramEnd"/>
      <w:r w:rsidRPr="009D152C">
        <w:rPr>
          <w:szCs w:val="28"/>
        </w:rPr>
        <w:t xml:space="preserve"> расходы - в сумме 6 082 576 166,45 рубля, общий объем бюджетных ассигнований на исполнение государственных гарантий Приморского края по возможным гарантийным случаям -</w:t>
      </w:r>
      <w:r>
        <w:rPr>
          <w:szCs w:val="28"/>
        </w:rPr>
        <w:t xml:space="preserve"> </w:t>
      </w:r>
      <w:r w:rsidRPr="009D152C">
        <w:rPr>
          <w:szCs w:val="28"/>
        </w:rPr>
        <w:t>438 430 006,66 рубля;</w:t>
      </w:r>
    </w:p>
    <w:p w:rsidR="009D152C" w:rsidRPr="009D152C" w:rsidRDefault="009D152C" w:rsidP="009D152C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3)</w:t>
      </w:r>
      <w:r w:rsidRPr="009D152C">
        <w:rPr>
          <w:szCs w:val="28"/>
        </w:rPr>
        <w:t>размер дефицита краевого бюджета на 2023 год - в сумме 3 749 211 200,00 рубля, размер профицита на 2024 год - в сумме 1 785 706 900,00 рубля;</w:t>
      </w:r>
    </w:p>
    <w:p w:rsidR="009D152C" w:rsidRPr="009D152C" w:rsidRDefault="009D152C" w:rsidP="009D152C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4)</w:t>
      </w:r>
      <w:r w:rsidRPr="009D152C">
        <w:rPr>
          <w:szCs w:val="28"/>
        </w:rPr>
        <w:t>верхний предел государственного внутреннего долга Приморского края на 1 января 2024 года - в сумме 12 611 248 092,96 рубля, в том числе верхний предел долга по государственным гарантиям Приморского края - 438 430 006,66 рубля;</w:t>
      </w:r>
    </w:p>
    <w:p w:rsidR="009D152C" w:rsidRPr="009D152C" w:rsidRDefault="009D152C" w:rsidP="009D152C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5)</w:t>
      </w:r>
      <w:r w:rsidRPr="009D152C">
        <w:rPr>
          <w:szCs w:val="28"/>
        </w:rPr>
        <w:t>верхний предел государственного внутреннего долга Приморского края на 1 января 2025 года - в сумме 12 008 850 192,90 рубля, в том числе верхний предел долга по государственным гарантиям Приморского края - 0,00 рубля</w:t>
      </w:r>
      <w:proofErr w:type="gramStart"/>
      <w:r w:rsidRPr="009D152C">
        <w:rPr>
          <w:szCs w:val="28"/>
        </w:rPr>
        <w:t>.";</w:t>
      </w:r>
      <w:proofErr w:type="gramEnd"/>
    </w:p>
    <w:p w:rsidR="009D152C" w:rsidRPr="009D152C" w:rsidRDefault="009D152C" w:rsidP="009D152C">
      <w:pPr>
        <w:ind w:firstLine="709"/>
        <w:jc w:val="both"/>
        <w:rPr>
          <w:szCs w:val="28"/>
        </w:rPr>
      </w:pPr>
      <w:r w:rsidRPr="009D152C">
        <w:rPr>
          <w:szCs w:val="28"/>
        </w:rPr>
        <w:t>2)в статье 8:</w:t>
      </w:r>
    </w:p>
    <w:p w:rsidR="009D152C" w:rsidRPr="009D152C" w:rsidRDefault="009D152C" w:rsidP="009D152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D152C">
        <w:rPr>
          <w:szCs w:val="28"/>
        </w:rPr>
        <w:t>а</w:t>
      </w:r>
      <w:proofErr w:type="gramStart"/>
      <w:r w:rsidRPr="009D152C">
        <w:rPr>
          <w:szCs w:val="28"/>
        </w:rPr>
        <w:t>)в</w:t>
      </w:r>
      <w:proofErr w:type="gramEnd"/>
      <w:r w:rsidRPr="009D152C">
        <w:rPr>
          <w:szCs w:val="28"/>
        </w:rPr>
        <w:t xml:space="preserve"> части 9:</w:t>
      </w:r>
    </w:p>
    <w:p w:rsidR="009D152C" w:rsidRPr="009D152C" w:rsidRDefault="009D152C" w:rsidP="009D152C">
      <w:pPr>
        <w:autoSpaceDE w:val="0"/>
        <w:autoSpaceDN w:val="0"/>
        <w:adjustRightInd w:val="0"/>
        <w:ind w:firstLine="709"/>
        <w:rPr>
          <w:szCs w:val="28"/>
        </w:rPr>
      </w:pPr>
      <w:r w:rsidRPr="009D152C">
        <w:rPr>
          <w:szCs w:val="28"/>
        </w:rPr>
        <w:t>цифры "16 208 863 992,17" заменить цифрами "19 767 384 227,60";</w:t>
      </w:r>
    </w:p>
    <w:p w:rsidR="009D152C" w:rsidRPr="009D152C" w:rsidRDefault="009D152C" w:rsidP="009D152C">
      <w:pPr>
        <w:autoSpaceDE w:val="0"/>
        <w:autoSpaceDN w:val="0"/>
        <w:adjustRightInd w:val="0"/>
        <w:ind w:firstLine="709"/>
        <w:rPr>
          <w:szCs w:val="28"/>
        </w:rPr>
      </w:pPr>
      <w:r w:rsidRPr="009D152C">
        <w:rPr>
          <w:szCs w:val="28"/>
        </w:rPr>
        <w:t>цифры "13 967 040 926,40" заменить цифрами "16 270 042 526,40";</w:t>
      </w:r>
    </w:p>
    <w:p w:rsidR="009D152C" w:rsidRPr="009D152C" w:rsidRDefault="009D152C" w:rsidP="009D152C">
      <w:pPr>
        <w:ind w:firstLine="709"/>
        <w:jc w:val="both"/>
        <w:rPr>
          <w:szCs w:val="28"/>
        </w:rPr>
      </w:pPr>
      <w:r w:rsidRPr="009D152C">
        <w:rPr>
          <w:szCs w:val="28"/>
        </w:rPr>
        <w:t>б</w:t>
      </w:r>
      <w:proofErr w:type="gramStart"/>
      <w:r w:rsidRPr="009D152C">
        <w:rPr>
          <w:szCs w:val="28"/>
        </w:rPr>
        <w:t>)п</w:t>
      </w:r>
      <w:proofErr w:type="gramEnd"/>
      <w:r w:rsidRPr="009D152C">
        <w:rPr>
          <w:szCs w:val="28"/>
        </w:rPr>
        <w:t>ункт 37 части 10 изложить в следующей редакции:</w:t>
      </w:r>
    </w:p>
    <w:p w:rsidR="009D152C" w:rsidRPr="009D152C" w:rsidRDefault="009D152C" w:rsidP="009D152C">
      <w:pPr>
        <w:ind w:firstLine="709"/>
        <w:jc w:val="both"/>
        <w:rPr>
          <w:snapToGrid w:val="0"/>
          <w:szCs w:val="28"/>
        </w:rPr>
      </w:pPr>
      <w:r w:rsidRPr="009D152C">
        <w:rPr>
          <w:szCs w:val="28"/>
        </w:rPr>
        <w:t>"37)</w:t>
      </w:r>
      <w:r w:rsidRPr="009D152C">
        <w:rPr>
          <w:snapToGrid w:val="0"/>
          <w:szCs w:val="28"/>
        </w:rPr>
        <w:t>организациям, оказывающим на территории Приморского края услуги по теплоснабжению объектов жилищно-коммунального хозяйства, на приобретение топлива</w:t>
      </w:r>
      <w:proofErr w:type="gramStart"/>
      <w:r w:rsidRPr="009D152C">
        <w:rPr>
          <w:snapToGrid w:val="0"/>
          <w:szCs w:val="28"/>
        </w:rPr>
        <w:t>;"</w:t>
      </w:r>
      <w:proofErr w:type="gramEnd"/>
      <w:r w:rsidRPr="009D152C">
        <w:rPr>
          <w:snapToGrid w:val="0"/>
          <w:szCs w:val="28"/>
        </w:rPr>
        <w:t>;</w:t>
      </w:r>
    </w:p>
    <w:p w:rsidR="009D152C" w:rsidRPr="009D152C" w:rsidRDefault="009D152C" w:rsidP="009D152C">
      <w:pPr>
        <w:ind w:firstLine="709"/>
        <w:jc w:val="both"/>
        <w:rPr>
          <w:snapToGrid w:val="0"/>
          <w:szCs w:val="28"/>
        </w:rPr>
      </w:pPr>
      <w:r>
        <w:rPr>
          <w:snapToGrid w:val="0"/>
          <w:szCs w:val="28"/>
        </w:rPr>
        <w:t>в</w:t>
      </w:r>
      <w:proofErr w:type="gramStart"/>
      <w:r>
        <w:rPr>
          <w:snapToGrid w:val="0"/>
          <w:szCs w:val="28"/>
        </w:rPr>
        <w:t>)</w:t>
      </w:r>
      <w:r w:rsidRPr="009D152C">
        <w:rPr>
          <w:snapToGrid w:val="0"/>
          <w:szCs w:val="28"/>
        </w:rPr>
        <w:t>в</w:t>
      </w:r>
      <w:proofErr w:type="gramEnd"/>
      <w:r w:rsidRPr="009D152C">
        <w:rPr>
          <w:snapToGrid w:val="0"/>
          <w:szCs w:val="28"/>
        </w:rPr>
        <w:t xml:space="preserve"> части 11:</w:t>
      </w:r>
    </w:p>
    <w:p w:rsidR="009D152C" w:rsidRPr="009D152C" w:rsidRDefault="009D152C" w:rsidP="009D152C">
      <w:pPr>
        <w:ind w:firstLine="709"/>
        <w:jc w:val="both"/>
        <w:rPr>
          <w:snapToGrid w:val="0"/>
          <w:szCs w:val="28"/>
        </w:rPr>
      </w:pPr>
      <w:r w:rsidRPr="009D152C">
        <w:rPr>
          <w:snapToGrid w:val="0"/>
          <w:szCs w:val="28"/>
        </w:rPr>
        <w:t>пункт 15 признать утратившим силу;</w:t>
      </w:r>
    </w:p>
    <w:p w:rsidR="009D152C" w:rsidRPr="009D152C" w:rsidRDefault="009D152C" w:rsidP="009D152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D152C">
        <w:rPr>
          <w:szCs w:val="28"/>
        </w:rPr>
        <w:t>пункт 37 изложить в следующей редакции:</w:t>
      </w:r>
    </w:p>
    <w:p w:rsidR="009D152C" w:rsidRPr="009D152C" w:rsidRDefault="009D152C" w:rsidP="009D152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D152C">
        <w:rPr>
          <w:szCs w:val="28"/>
        </w:rPr>
        <w:t>"37)</w:t>
      </w:r>
      <w:proofErr w:type="spellStart"/>
      <w:r w:rsidRPr="009D152C">
        <w:rPr>
          <w:szCs w:val="28"/>
        </w:rPr>
        <w:t>Микрокредитной</w:t>
      </w:r>
      <w:proofErr w:type="spellEnd"/>
      <w:r w:rsidRPr="009D152C">
        <w:rPr>
          <w:szCs w:val="28"/>
        </w:rPr>
        <w:t xml:space="preserve"> компании "Фонд развития предпринимательства и промышленности Приморского края"</w:t>
      </w:r>
      <w:proofErr w:type="gramStart"/>
      <w:r w:rsidRPr="009D152C">
        <w:rPr>
          <w:szCs w:val="28"/>
        </w:rPr>
        <w:t>;"</w:t>
      </w:r>
      <w:proofErr w:type="gramEnd"/>
      <w:r w:rsidRPr="009D152C">
        <w:rPr>
          <w:szCs w:val="28"/>
        </w:rPr>
        <w:t>;</w:t>
      </w:r>
    </w:p>
    <w:p w:rsidR="009D152C" w:rsidRPr="009D152C" w:rsidRDefault="009D152C" w:rsidP="009D152C">
      <w:pPr>
        <w:ind w:firstLine="709"/>
        <w:jc w:val="both"/>
        <w:rPr>
          <w:szCs w:val="28"/>
        </w:rPr>
      </w:pPr>
      <w:r w:rsidRPr="009D152C">
        <w:rPr>
          <w:szCs w:val="28"/>
        </w:rPr>
        <w:t>дополнить пунктами 44</w:t>
      </w:r>
      <w:r w:rsidR="00A0487E">
        <w:rPr>
          <w:szCs w:val="28"/>
        </w:rPr>
        <w:t xml:space="preserve"> и </w:t>
      </w:r>
      <w:r w:rsidRPr="009D152C">
        <w:rPr>
          <w:szCs w:val="28"/>
        </w:rPr>
        <w:t>45 следующего содержания:</w:t>
      </w:r>
    </w:p>
    <w:p w:rsidR="009D152C" w:rsidRPr="009D152C" w:rsidRDefault="009D152C" w:rsidP="009D152C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 w:rsidRPr="009D152C">
        <w:rPr>
          <w:szCs w:val="28"/>
        </w:rPr>
        <w:t>"</w:t>
      </w:r>
      <w:r w:rsidRPr="009D152C">
        <w:rPr>
          <w:color w:val="000000"/>
          <w:szCs w:val="28"/>
        </w:rPr>
        <w:t>44)социально ориентированным некоммерческим организациям на проведение мероприятий по повышению престижа профессии медицинского работника;</w:t>
      </w:r>
    </w:p>
    <w:p w:rsidR="009D152C" w:rsidRPr="009D152C" w:rsidRDefault="009D152C" w:rsidP="009D152C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 w:rsidRPr="009D152C">
        <w:rPr>
          <w:color w:val="000000"/>
          <w:szCs w:val="28"/>
        </w:rPr>
        <w:t>45)</w:t>
      </w:r>
      <w:r w:rsidR="00CA4287">
        <w:rPr>
          <w:color w:val="000000"/>
          <w:szCs w:val="28"/>
        </w:rPr>
        <w:t>Н</w:t>
      </w:r>
      <w:r w:rsidRPr="009D152C">
        <w:rPr>
          <w:color w:val="000000"/>
          <w:szCs w:val="28"/>
        </w:rPr>
        <w:t>екоммерческому партнерству "Дальневосточный музей авиации"</w:t>
      </w:r>
      <w:proofErr w:type="gramStart"/>
      <w:r w:rsidRPr="009D152C">
        <w:rPr>
          <w:color w:val="000000"/>
          <w:szCs w:val="28"/>
        </w:rPr>
        <w:t>."</w:t>
      </w:r>
      <w:proofErr w:type="gramEnd"/>
      <w:r w:rsidRPr="009D152C">
        <w:rPr>
          <w:color w:val="000000"/>
          <w:szCs w:val="28"/>
        </w:rPr>
        <w:t>;</w:t>
      </w:r>
    </w:p>
    <w:p w:rsidR="009D152C" w:rsidRPr="009D152C" w:rsidRDefault="009D152C" w:rsidP="009D152C">
      <w:pPr>
        <w:autoSpaceDE w:val="0"/>
        <w:autoSpaceDN w:val="0"/>
        <w:adjustRightInd w:val="0"/>
        <w:ind w:firstLine="709"/>
        <w:rPr>
          <w:rFonts w:eastAsia="Calibri"/>
          <w:szCs w:val="28"/>
          <w:lang w:eastAsia="en-US"/>
        </w:rPr>
      </w:pPr>
      <w:r w:rsidRPr="009D152C">
        <w:rPr>
          <w:szCs w:val="28"/>
        </w:rPr>
        <w:t>3)</w:t>
      </w:r>
      <w:r w:rsidRPr="009D152C">
        <w:rPr>
          <w:rFonts w:eastAsia="Calibri"/>
          <w:szCs w:val="28"/>
          <w:lang w:eastAsia="en-US"/>
        </w:rPr>
        <w:t>в статье 9:</w:t>
      </w:r>
    </w:p>
    <w:p w:rsidR="009D152C" w:rsidRPr="009D152C" w:rsidRDefault="009D152C" w:rsidP="009D152C">
      <w:pPr>
        <w:autoSpaceDE w:val="0"/>
        <w:autoSpaceDN w:val="0"/>
        <w:adjustRightInd w:val="0"/>
        <w:ind w:firstLine="709"/>
        <w:rPr>
          <w:szCs w:val="28"/>
        </w:rPr>
      </w:pPr>
      <w:r w:rsidRPr="009D152C">
        <w:rPr>
          <w:rFonts w:eastAsia="Calibri"/>
          <w:szCs w:val="28"/>
          <w:lang w:eastAsia="en-US"/>
        </w:rPr>
        <w:t>а</w:t>
      </w:r>
      <w:proofErr w:type="gramStart"/>
      <w:r w:rsidRPr="009D152C">
        <w:rPr>
          <w:rFonts w:eastAsia="Calibri"/>
          <w:szCs w:val="28"/>
          <w:lang w:eastAsia="en-US"/>
        </w:rPr>
        <w:t>)ч</w:t>
      </w:r>
      <w:proofErr w:type="gramEnd"/>
      <w:r w:rsidRPr="009D152C">
        <w:rPr>
          <w:szCs w:val="28"/>
        </w:rPr>
        <w:t>асть 1 изложить в следующей редакции:</w:t>
      </w:r>
    </w:p>
    <w:p w:rsidR="009D152C" w:rsidRPr="009D152C" w:rsidRDefault="009D152C" w:rsidP="009D152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D152C">
        <w:rPr>
          <w:szCs w:val="28"/>
        </w:rPr>
        <w:t>"</w:t>
      </w:r>
      <w:proofErr w:type="spellStart"/>
      <w:r w:rsidR="00DE5526">
        <w:rPr>
          <w:szCs w:val="28"/>
        </w:rPr>
        <w:t>1.</w:t>
      </w:r>
      <w:r w:rsidRPr="009D152C">
        <w:rPr>
          <w:szCs w:val="28"/>
        </w:rPr>
        <w:t>Утвердить</w:t>
      </w:r>
      <w:proofErr w:type="spellEnd"/>
      <w:r w:rsidRPr="009D152C">
        <w:rPr>
          <w:szCs w:val="28"/>
        </w:rPr>
        <w:t xml:space="preserve"> объем межбюджетных трансфертов, предоставляемых другим бюджетам бюджетной системы Российской Федерации, на 2022 год в сумме 51 596 603 328,97 рубля, на 2023 год - в сумме </w:t>
      </w:r>
      <w:r w:rsidR="00DE5526">
        <w:rPr>
          <w:szCs w:val="28"/>
        </w:rPr>
        <w:br/>
      </w:r>
      <w:r w:rsidRPr="009D152C">
        <w:rPr>
          <w:szCs w:val="28"/>
        </w:rPr>
        <w:t>42 178 373 661,74 рубля, на 2024 год - в сумме 36 359 602 612,12 рубля</w:t>
      </w:r>
      <w:proofErr w:type="gramStart"/>
      <w:r w:rsidRPr="009D152C">
        <w:rPr>
          <w:szCs w:val="28"/>
        </w:rPr>
        <w:t>.";</w:t>
      </w:r>
      <w:proofErr w:type="gramEnd"/>
    </w:p>
    <w:p w:rsidR="00375079" w:rsidRDefault="00375079" w:rsidP="009D152C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375079" w:rsidRDefault="00375079" w:rsidP="009D152C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9D152C" w:rsidRPr="009D152C" w:rsidRDefault="009D152C" w:rsidP="009D152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D152C">
        <w:rPr>
          <w:szCs w:val="28"/>
        </w:rPr>
        <w:lastRenderedPageBreak/>
        <w:t>б)</w:t>
      </w:r>
      <w:r w:rsidRPr="009D152C">
        <w:rPr>
          <w:rFonts w:eastAsia="Calibri"/>
          <w:szCs w:val="28"/>
          <w:lang w:eastAsia="en-US"/>
        </w:rPr>
        <w:t>ч</w:t>
      </w:r>
      <w:r w:rsidRPr="009D152C">
        <w:rPr>
          <w:szCs w:val="28"/>
        </w:rPr>
        <w:t>асть 2 изложить в следующей редакции:</w:t>
      </w:r>
    </w:p>
    <w:p w:rsidR="009D152C" w:rsidRPr="009D152C" w:rsidRDefault="009D152C" w:rsidP="009D152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D152C">
        <w:rPr>
          <w:szCs w:val="28"/>
        </w:rPr>
        <w:t>"</w:t>
      </w:r>
      <w:proofErr w:type="spellStart"/>
      <w:r w:rsidR="00DE5526">
        <w:rPr>
          <w:szCs w:val="28"/>
        </w:rPr>
        <w:t>2.</w:t>
      </w:r>
      <w:r w:rsidRPr="009D152C">
        <w:rPr>
          <w:szCs w:val="28"/>
        </w:rPr>
        <w:t>Утвердить</w:t>
      </w:r>
      <w:proofErr w:type="spellEnd"/>
      <w:r w:rsidRPr="009D152C">
        <w:rPr>
          <w:szCs w:val="28"/>
        </w:rPr>
        <w:t xml:space="preserve"> объем межбюджетных трансфертов, предоставляемых бюджетам муниципальных образований Приморского края, на 2022 год в сумме</w:t>
      </w:r>
      <w:r w:rsidR="00DE5526" w:rsidRPr="009D152C">
        <w:rPr>
          <w:szCs w:val="28"/>
        </w:rPr>
        <w:t> </w:t>
      </w:r>
      <w:r w:rsidRPr="009D152C">
        <w:rPr>
          <w:szCs w:val="28"/>
        </w:rPr>
        <w:t>51</w:t>
      </w:r>
      <w:r w:rsidR="00DE5526" w:rsidRPr="009D152C">
        <w:rPr>
          <w:szCs w:val="28"/>
        </w:rPr>
        <w:t> </w:t>
      </w:r>
      <w:r w:rsidRPr="009D152C">
        <w:rPr>
          <w:szCs w:val="28"/>
        </w:rPr>
        <w:t>353</w:t>
      </w:r>
      <w:r w:rsidR="00DE5526" w:rsidRPr="009D152C">
        <w:rPr>
          <w:szCs w:val="28"/>
        </w:rPr>
        <w:t> </w:t>
      </w:r>
      <w:r w:rsidRPr="009D152C">
        <w:rPr>
          <w:szCs w:val="28"/>
        </w:rPr>
        <w:t>936</w:t>
      </w:r>
      <w:r w:rsidR="00DE5526" w:rsidRPr="009D152C">
        <w:rPr>
          <w:szCs w:val="28"/>
        </w:rPr>
        <w:t> </w:t>
      </w:r>
      <w:r w:rsidRPr="009D152C">
        <w:rPr>
          <w:szCs w:val="28"/>
        </w:rPr>
        <w:t>328,97</w:t>
      </w:r>
      <w:r w:rsidR="00DE5526">
        <w:rPr>
          <w:szCs w:val="28"/>
        </w:rPr>
        <w:t xml:space="preserve"> </w:t>
      </w:r>
      <w:r w:rsidRPr="009D152C">
        <w:rPr>
          <w:szCs w:val="28"/>
        </w:rPr>
        <w:t>рубля,</w:t>
      </w:r>
      <w:r w:rsidR="00DE5526">
        <w:rPr>
          <w:szCs w:val="28"/>
        </w:rPr>
        <w:t xml:space="preserve"> </w:t>
      </w:r>
      <w:r w:rsidRPr="009D152C">
        <w:rPr>
          <w:szCs w:val="28"/>
        </w:rPr>
        <w:t>на</w:t>
      </w:r>
      <w:r w:rsidR="00DE5526">
        <w:rPr>
          <w:szCs w:val="28"/>
        </w:rPr>
        <w:t xml:space="preserve"> </w:t>
      </w:r>
      <w:r w:rsidRPr="009D152C">
        <w:rPr>
          <w:szCs w:val="28"/>
        </w:rPr>
        <w:t>2023</w:t>
      </w:r>
      <w:r w:rsidR="00DE5526">
        <w:rPr>
          <w:szCs w:val="28"/>
        </w:rPr>
        <w:t xml:space="preserve"> </w:t>
      </w:r>
      <w:r w:rsidRPr="009D152C">
        <w:rPr>
          <w:szCs w:val="28"/>
        </w:rPr>
        <w:t>год</w:t>
      </w:r>
      <w:r w:rsidR="00DE5526">
        <w:rPr>
          <w:szCs w:val="28"/>
        </w:rPr>
        <w:t xml:space="preserve"> </w:t>
      </w:r>
      <w:r w:rsidR="00DE5526" w:rsidRPr="009D152C">
        <w:rPr>
          <w:szCs w:val="28"/>
        </w:rPr>
        <w:t>-</w:t>
      </w:r>
      <w:r w:rsidR="00DE5526">
        <w:rPr>
          <w:szCs w:val="28"/>
        </w:rPr>
        <w:t xml:space="preserve"> </w:t>
      </w:r>
      <w:r w:rsidRPr="009D152C">
        <w:rPr>
          <w:szCs w:val="28"/>
        </w:rPr>
        <w:t>в</w:t>
      </w:r>
      <w:r w:rsidR="00DE5526">
        <w:rPr>
          <w:szCs w:val="28"/>
        </w:rPr>
        <w:t xml:space="preserve"> </w:t>
      </w:r>
      <w:r w:rsidRPr="009D152C">
        <w:rPr>
          <w:szCs w:val="28"/>
        </w:rPr>
        <w:t xml:space="preserve">сумме </w:t>
      </w:r>
      <w:r w:rsidR="00DE5526">
        <w:rPr>
          <w:szCs w:val="28"/>
        </w:rPr>
        <w:br/>
      </w:r>
      <w:r w:rsidRPr="009D152C">
        <w:rPr>
          <w:szCs w:val="28"/>
        </w:rPr>
        <w:t>42 151 736 181,74 рубля, на 2024 год - в сумме 36 332 899 662,12 рубля, из них:</w:t>
      </w:r>
    </w:p>
    <w:p w:rsidR="009D152C" w:rsidRPr="009D152C" w:rsidRDefault="009D152C" w:rsidP="009D152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D152C">
        <w:rPr>
          <w:szCs w:val="28"/>
        </w:rPr>
        <w:t xml:space="preserve">в форме дотаций на 2022 год </w:t>
      </w:r>
      <w:r w:rsidR="00DE5526" w:rsidRPr="009D152C">
        <w:rPr>
          <w:szCs w:val="28"/>
        </w:rPr>
        <w:t>-</w:t>
      </w:r>
      <w:r w:rsidRPr="009D152C">
        <w:rPr>
          <w:szCs w:val="28"/>
        </w:rPr>
        <w:t xml:space="preserve"> 3 621 610 865,36 рубля, на 2023 год - </w:t>
      </w:r>
      <w:r w:rsidRPr="009D152C">
        <w:rPr>
          <w:szCs w:val="28"/>
        </w:rPr>
        <w:br/>
        <w:t>2 065 324 551,00 рубля, на 2024 год - 2 049 638 733,00 рубля;</w:t>
      </w:r>
    </w:p>
    <w:p w:rsidR="009D152C" w:rsidRPr="009D152C" w:rsidRDefault="009D152C" w:rsidP="009D152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D152C">
        <w:rPr>
          <w:szCs w:val="28"/>
        </w:rPr>
        <w:t xml:space="preserve">в форме субсидий на 2022 год </w:t>
      </w:r>
      <w:r w:rsidR="00DE5526" w:rsidRPr="009D152C">
        <w:rPr>
          <w:szCs w:val="28"/>
        </w:rPr>
        <w:t>-</w:t>
      </w:r>
      <w:r w:rsidRPr="009D152C">
        <w:rPr>
          <w:szCs w:val="28"/>
        </w:rPr>
        <w:t xml:space="preserve"> 21 319 836 979,07 рубля, на 2023 год </w:t>
      </w:r>
      <w:r w:rsidR="00DE5526" w:rsidRPr="009D152C">
        <w:rPr>
          <w:szCs w:val="28"/>
        </w:rPr>
        <w:t>-</w:t>
      </w:r>
      <w:r w:rsidRPr="009D152C">
        <w:rPr>
          <w:szCs w:val="28"/>
        </w:rPr>
        <w:t xml:space="preserve"> </w:t>
      </w:r>
      <w:r w:rsidRPr="009D152C">
        <w:rPr>
          <w:szCs w:val="28"/>
        </w:rPr>
        <w:br/>
        <w:t xml:space="preserve">12 664 314 803,31 рубля, на 2024 год </w:t>
      </w:r>
      <w:r w:rsidR="00DE5526" w:rsidRPr="009D152C">
        <w:rPr>
          <w:szCs w:val="28"/>
        </w:rPr>
        <w:t>-</w:t>
      </w:r>
      <w:r w:rsidRPr="009D152C">
        <w:rPr>
          <w:szCs w:val="28"/>
        </w:rPr>
        <w:t xml:space="preserve"> 5 509 920 934,46 рубля;</w:t>
      </w:r>
    </w:p>
    <w:p w:rsidR="009D152C" w:rsidRPr="009D152C" w:rsidRDefault="009D152C" w:rsidP="009D152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D152C">
        <w:rPr>
          <w:szCs w:val="28"/>
        </w:rPr>
        <w:t xml:space="preserve">в форме субвенций на 2022 год </w:t>
      </w:r>
      <w:r w:rsidR="00DE5526" w:rsidRPr="009D152C">
        <w:rPr>
          <w:szCs w:val="28"/>
        </w:rPr>
        <w:t>-</w:t>
      </w:r>
      <w:r w:rsidRPr="009D152C">
        <w:rPr>
          <w:szCs w:val="28"/>
        </w:rPr>
        <w:t xml:space="preserve"> 24 495 682 184,54 рубля, на 2023 год </w:t>
      </w:r>
      <w:r w:rsidR="00DE5526" w:rsidRPr="009D152C">
        <w:rPr>
          <w:szCs w:val="28"/>
        </w:rPr>
        <w:t>-</w:t>
      </w:r>
      <w:r w:rsidRPr="009D152C">
        <w:rPr>
          <w:szCs w:val="28"/>
        </w:rPr>
        <w:t xml:space="preserve"> 25 615 735 727,43 рубля, на 2024 год </w:t>
      </w:r>
      <w:r w:rsidR="00DE5526" w:rsidRPr="009D152C">
        <w:rPr>
          <w:szCs w:val="28"/>
        </w:rPr>
        <w:t>-</w:t>
      </w:r>
      <w:r w:rsidRPr="009D152C">
        <w:rPr>
          <w:szCs w:val="28"/>
        </w:rPr>
        <w:t xml:space="preserve"> 26 858 135 434,66 рубля;</w:t>
      </w:r>
    </w:p>
    <w:p w:rsidR="009D152C" w:rsidRPr="009D152C" w:rsidRDefault="009D152C" w:rsidP="009D152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D152C">
        <w:rPr>
          <w:szCs w:val="28"/>
        </w:rPr>
        <w:t xml:space="preserve">в форме иных межбюджетных трансфертов на 2022 год </w:t>
      </w:r>
      <w:r w:rsidR="00DE5526" w:rsidRPr="009D152C">
        <w:rPr>
          <w:szCs w:val="28"/>
        </w:rPr>
        <w:t>-</w:t>
      </w:r>
      <w:r w:rsidRPr="009D152C">
        <w:rPr>
          <w:szCs w:val="28"/>
        </w:rPr>
        <w:t xml:space="preserve"> </w:t>
      </w:r>
      <w:r w:rsidRPr="009D152C">
        <w:rPr>
          <w:szCs w:val="28"/>
        </w:rPr>
        <w:br/>
        <w:t xml:space="preserve">1 916 806 300,00 рубля, на 2023 год </w:t>
      </w:r>
      <w:r w:rsidR="00DE5526" w:rsidRPr="009D152C">
        <w:rPr>
          <w:szCs w:val="28"/>
        </w:rPr>
        <w:t>-</w:t>
      </w:r>
      <w:r w:rsidRPr="009D152C">
        <w:rPr>
          <w:szCs w:val="28"/>
        </w:rPr>
        <w:t xml:space="preserve"> 1 806 361 100,00 рубля, на 2024 год </w:t>
      </w:r>
      <w:r w:rsidR="00DE5526" w:rsidRPr="009D152C">
        <w:rPr>
          <w:szCs w:val="28"/>
        </w:rPr>
        <w:t>-</w:t>
      </w:r>
      <w:r w:rsidRPr="009D152C">
        <w:rPr>
          <w:szCs w:val="28"/>
        </w:rPr>
        <w:t xml:space="preserve"> </w:t>
      </w:r>
      <w:r w:rsidRPr="009D152C">
        <w:rPr>
          <w:szCs w:val="28"/>
        </w:rPr>
        <w:br/>
        <w:t>1 915 204 560,00 рубля</w:t>
      </w:r>
      <w:proofErr w:type="gramStart"/>
      <w:r w:rsidRPr="009D152C">
        <w:rPr>
          <w:szCs w:val="28"/>
        </w:rPr>
        <w:t>.";</w:t>
      </w:r>
      <w:proofErr w:type="gramEnd"/>
    </w:p>
    <w:p w:rsidR="009D152C" w:rsidRPr="009D152C" w:rsidRDefault="009D152C" w:rsidP="009D152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D152C">
        <w:rPr>
          <w:szCs w:val="28"/>
        </w:rPr>
        <w:t>4)приложение 1 к Закону изложить в редакции приложения 1 к настоящему Закону;</w:t>
      </w:r>
    </w:p>
    <w:p w:rsidR="009D152C" w:rsidRPr="009D152C" w:rsidRDefault="009D152C" w:rsidP="009D152C">
      <w:pPr>
        <w:ind w:firstLine="709"/>
        <w:jc w:val="both"/>
        <w:rPr>
          <w:szCs w:val="28"/>
        </w:rPr>
      </w:pPr>
      <w:r w:rsidRPr="009D152C">
        <w:rPr>
          <w:szCs w:val="28"/>
        </w:rPr>
        <w:t>5)приложение 5 к Закону изложить в редакции приложения 2 к настоящему Закону;</w:t>
      </w:r>
    </w:p>
    <w:p w:rsidR="009D152C" w:rsidRPr="009D152C" w:rsidRDefault="009D152C" w:rsidP="009D152C">
      <w:pPr>
        <w:ind w:firstLine="709"/>
        <w:jc w:val="both"/>
        <w:rPr>
          <w:szCs w:val="28"/>
        </w:rPr>
      </w:pPr>
      <w:r w:rsidRPr="009D152C">
        <w:rPr>
          <w:szCs w:val="28"/>
        </w:rPr>
        <w:t>6)приложение 6 к Закону изложить в редакции приложения 3 к настоящему Закону;</w:t>
      </w:r>
    </w:p>
    <w:p w:rsidR="009D152C" w:rsidRPr="009D152C" w:rsidRDefault="009D152C" w:rsidP="009D152C">
      <w:pPr>
        <w:ind w:firstLine="709"/>
        <w:jc w:val="both"/>
        <w:rPr>
          <w:szCs w:val="28"/>
        </w:rPr>
      </w:pPr>
      <w:r w:rsidRPr="009D152C">
        <w:rPr>
          <w:szCs w:val="28"/>
        </w:rPr>
        <w:t>7)приложение 7 к Закону изложить в редакции приложения 4 к настоящему Закону;</w:t>
      </w:r>
    </w:p>
    <w:p w:rsidR="009D152C" w:rsidRPr="009D152C" w:rsidRDefault="009D152C" w:rsidP="009D152C">
      <w:pPr>
        <w:ind w:firstLine="709"/>
        <w:jc w:val="both"/>
        <w:rPr>
          <w:szCs w:val="28"/>
        </w:rPr>
      </w:pPr>
      <w:r w:rsidRPr="009D152C">
        <w:rPr>
          <w:szCs w:val="28"/>
        </w:rPr>
        <w:t>8)приложение 8 к Закону изложить в редакции приложения 5 к настоящему Закону;</w:t>
      </w:r>
    </w:p>
    <w:p w:rsidR="009D152C" w:rsidRPr="009D152C" w:rsidRDefault="009D152C" w:rsidP="009D152C">
      <w:pPr>
        <w:ind w:firstLine="709"/>
        <w:jc w:val="both"/>
        <w:rPr>
          <w:szCs w:val="28"/>
        </w:rPr>
      </w:pPr>
      <w:r w:rsidRPr="009D152C">
        <w:rPr>
          <w:szCs w:val="28"/>
        </w:rPr>
        <w:t>9)приложение 9 к Закону изложить в редакции приложения 6 к настоящему Закону;</w:t>
      </w:r>
    </w:p>
    <w:p w:rsidR="009D152C" w:rsidRPr="009D152C" w:rsidRDefault="009D152C" w:rsidP="009D152C">
      <w:pPr>
        <w:ind w:firstLine="709"/>
        <w:jc w:val="both"/>
        <w:rPr>
          <w:szCs w:val="28"/>
        </w:rPr>
      </w:pPr>
      <w:r w:rsidRPr="009D152C">
        <w:rPr>
          <w:szCs w:val="28"/>
        </w:rPr>
        <w:t>10)приложение 10 к Закону изложить в редакции приложения 7 к настоящему Закону;</w:t>
      </w:r>
    </w:p>
    <w:p w:rsidR="009D152C" w:rsidRPr="009D152C" w:rsidRDefault="009D152C" w:rsidP="009D152C">
      <w:pPr>
        <w:ind w:firstLine="709"/>
        <w:jc w:val="both"/>
        <w:rPr>
          <w:szCs w:val="28"/>
        </w:rPr>
      </w:pPr>
      <w:r w:rsidRPr="009D152C">
        <w:rPr>
          <w:szCs w:val="28"/>
        </w:rPr>
        <w:t>11)приложение 11 к Закону изложить в редакции приложения 8 к настоящему Закону;</w:t>
      </w:r>
    </w:p>
    <w:p w:rsidR="009D152C" w:rsidRPr="009D152C" w:rsidRDefault="009D152C" w:rsidP="009D152C">
      <w:pPr>
        <w:ind w:firstLine="709"/>
        <w:jc w:val="both"/>
        <w:rPr>
          <w:szCs w:val="28"/>
        </w:rPr>
      </w:pPr>
      <w:r w:rsidRPr="009D152C">
        <w:rPr>
          <w:szCs w:val="28"/>
        </w:rPr>
        <w:t>12)приложение 12 к Закону изложить в редакции приложения 9 к настоящему Закону;</w:t>
      </w:r>
    </w:p>
    <w:p w:rsidR="009D152C" w:rsidRPr="009D152C" w:rsidRDefault="009D152C" w:rsidP="009D152C">
      <w:pPr>
        <w:ind w:firstLine="709"/>
        <w:jc w:val="both"/>
        <w:rPr>
          <w:szCs w:val="28"/>
        </w:rPr>
      </w:pPr>
      <w:r w:rsidRPr="009D152C">
        <w:rPr>
          <w:szCs w:val="28"/>
        </w:rPr>
        <w:t>13)в приложении 14:</w:t>
      </w:r>
    </w:p>
    <w:p w:rsidR="009D152C" w:rsidRPr="009D152C" w:rsidRDefault="009D152C" w:rsidP="009D152C">
      <w:pPr>
        <w:ind w:firstLine="709"/>
        <w:jc w:val="both"/>
        <w:rPr>
          <w:snapToGrid w:val="0"/>
          <w:szCs w:val="28"/>
        </w:rPr>
      </w:pPr>
      <w:r w:rsidRPr="009D152C">
        <w:rPr>
          <w:snapToGrid w:val="0"/>
          <w:szCs w:val="28"/>
        </w:rPr>
        <w:t>таблицу 4 изложить в редакции приложения 10 к настоящему Закону;</w:t>
      </w:r>
    </w:p>
    <w:p w:rsidR="009D152C" w:rsidRPr="009D152C" w:rsidRDefault="009D152C" w:rsidP="009D152C">
      <w:pPr>
        <w:ind w:firstLine="709"/>
        <w:jc w:val="both"/>
        <w:rPr>
          <w:snapToGrid w:val="0"/>
          <w:szCs w:val="28"/>
        </w:rPr>
      </w:pPr>
      <w:r w:rsidRPr="009D152C">
        <w:rPr>
          <w:snapToGrid w:val="0"/>
          <w:szCs w:val="28"/>
        </w:rPr>
        <w:t>таблицу 10 изложить в редакции приложения 11 к настоящему Закону;</w:t>
      </w:r>
    </w:p>
    <w:p w:rsidR="009D152C" w:rsidRPr="009D152C" w:rsidRDefault="009D152C" w:rsidP="009D152C">
      <w:pPr>
        <w:ind w:firstLine="709"/>
        <w:jc w:val="both"/>
        <w:rPr>
          <w:snapToGrid w:val="0"/>
          <w:szCs w:val="28"/>
        </w:rPr>
      </w:pPr>
      <w:r w:rsidRPr="009D152C">
        <w:rPr>
          <w:snapToGrid w:val="0"/>
          <w:szCs w:val="28"/>
        </w:rPr>
        <w:t>таблицу 18 изложить в редакции приложения 12 к настоящему Закону;</w:t>
      </w:r>
    </w:p>
    <w:p w:rsidR="009D152C" w:rsidRPr="009D152C" w:rsidRDefault="009D152C" w:rsidP="009D152C">
      <w:pPr>
        <w:ind w:firstLine="709"/>
        <w:jc w:val="both"/>
        <w:rPr>
          <w:snapToGrid w:val="0"/>
          <w:szCs w:val="28"/>
        </w:rPr>
      </w:pPr>
      <w:r w:rsidRPr="009D152C">
        <w:rPr>
          <w:snapToGrid w:val="0"/>
          <w:szCs w:val="28"/>
        </w:rPr>
        <w:t>таблицу 19 изложить в редакции приложения 13 к настоящему Закону;</w:t>
      </w:r>
    </w:p>
    <w:p w:rsidR="009D152C" w:rsidRPr="009D152C" w:rsidRDefault="009D152C" w:rsidP="009D152C">
      <w:pPr>
        <w:ind w:firstLine="709"/>
        <w:jc w:val="both"/>
        <w:rPr>
          <w:snapToGrid w:val="0"/>
          <w:szCs w:val="28"/>
        </w:rPr>
      </w:pPr>
      <w:r w:rsidRPr="009D152C">
        <w:rPr>
          <w:snapToGrid w:val="0"/>
          <w:szCs w:val="28"/>
        </w:rPr>
        <w:t>таблицу 20 изложить в редакции приложения 14 к настоящему Закону;</w:t>
      </w:r>
    </w:p>
    <w:p w:rsidR="009D152C" w:rsidRPr="009D152C" w:rsidRDefault="009D152C" w:rsidP="009D152C">
      <w:pPr>
        <w:ind w:firstLine="709"/>
        <w:jc w:val="both"/>
        <w:rPr>
          <w:snapToGrid w:val="0"/>
          <w:szCs w:val="28"/>
        </w:rPr>
      </w:pPr>
      <w:r w:rsidRPr="009D152C">
        <w:rPr>
          <w:snapToGrid w:val="0"/>
          <w:szCs w:val="28"/>
        </w:rPr>
        <w:t>таблицу 21 изложить в редакции приложения 15 к настоящему Закону;</w:t>
      </w:r>
    </w:p>
    <w:p w:rsidR="009D152C" w:rsidRPr="009D152C" w:rsidRDefault="009D152C" w:rsidP="009D152C">
      <w:pPr>
        <w:ind w:firstLine="709"/>
        <w:jc w:val="both"/>
        <w:rPr>
          <w:snapToGrid w:val="0"/>
          <w:szCs w:val="28"/>
        </w:rPr>
      </w:pPr>
      <w:r w:rsidRPr="009D152C">
        <w:rPr>
          <w:snapToGrid w:val="0"/>
          <w:szCs w:val="28"/>
        </w:rPr>
        <w:t>таблицу 22 изложить в редакции приложения 16 к настоящему Закону;</w:t>
      </w:r>
    </w:p>
    <w:p w:rsidR="009D152C" w:rsidRPr="009D152C" w:rsidRDefault="009D152C" w:rsidP="009D152C">
      <w:pPr>
        <w:ind w:firstLine="709"/>
        <w:jc w:val="both"/>
        <w:rPr>
          <w:snapToGrid w:val="0"/>
          <w:szCs w:val="28"/>
        </w:rPr>
      </w:pPr>
      <w:r w:rsidRPr="009D152C">
        <w:rPr>
          <w:snapToGrid w:val="0"/>
          <w:szCs w:val="28"/>
        </w:rPr>
        <w:t>таблицу 23 изложить в редакции приложения 17 к настоящему Закону;</w:t>
      </w:r>
    </w:p>
    <w:p w:rsidR="009D152C" w:rsidRPr="009D152C" w:rsidRDefault="009D152C" w:rsidP="009D152C">
      <w:pPr>
        <w:ind w:firstLine="709"/>
        <w:jc w:val="both"/>
        <w:rPr>
          <w:snapToGrid w:val="0"/>
          <w:szCs w:val="28"/>
        </w:rPr>
      </w:pPr>
      <w:r w:rsidRPr="009D152C">
        <w:rPr>
          <w:snapToGrid w:val="0"/>
          <w:szCs w:val="28"/>
        </w:rPr>
        <w:t>таблицу 28 изложить в редакции приложения 18 к настоящему Закону;</w:t>
      </w:r>
    </w:p>
    <w:p w:rsidR="009D152C" w:rsidRPr="009D152C" w:rsidRDefault="009D152C" w:rsidP="009D152C">
      <w:pPr>
        <w:ind w:firstLine="709"/>
        <w:jc w:val="both"/>
        <w:rPr>
          <w:snapToGrid w:val="0"/>
          <w:szCs w:val="28"/>
        </w:rPr>
      </w:pPr>
      <w:r w:rsidRPr="009D152C">
        <w:rPr>
          <w:snapToGrid w:val="0"/>
          <w:szCs w:val="28"/>
        </w:rPr>
        <w:t>таблицу 29 изложить в редакции приложения 19 к настоящему Закону;</w:t>
      </w:r>
    </w:p>
    <w:p w:rsidR="009D152C" w:rsidRPr="009D152C" w:rsidRDefault="009D152C" w:rsidP="009D152C">
      <w:pPr>
        <w:ind w:firstLine="709"/>
        <w:jc w:val="both"/>
        <w:rPr>
          <w:snapToGrid w:val="0"/>
          <w:szCs w:val="28"/>
        </w:rPr>
      </w:pPr>
      <w:r w:rsidRPr="009D152C">
        <w:rPr>
          <w:snapToGrid w:val="0"/>
          <w:szCs w:val="28"/>
        </w:rPr>
        <w:t>таблицу 30 изложить в редакции приложения 20 к настоящему Закону;</w:t>
      </w:r>
    </w:p>
    <w:p w:rsidR="009D152C" w:rsidRPr="009D152C" w:rsidRDefault="009D152C" w:rsidP="009D152C">
      <w:pPr>
        <w:ind w:firstLine="709"/>
        <w:jc w:val="both"/>
        <w:rPr>
          <w:snapToGrid w:val="0"/>
          <w:szCs w:val="28"/>
        </w:rPr>
      </w:pPr>
      <w:r w:rsidRPr="009D152C">
        <w:rPr>
          <w:snapToGrid w:val="0"/>
          <w:szCs w:val="28"/>
        </w:rPr>
        <w:t>таблицу 33 изложить в редакции приложения 21 к настоящему Закону;</w:t>
      </w:r>
    </w:p>
    <w:p w:rsidR="009D152C" w:rsidRPr="009D152C" w:rsidRDefault="009D152C" w:rsidP="009D152C">
      <w:pPr>
        <w:ind w:firstLine="709"/>
        <w:jc w:val="both"/>
        <w:rPr>
          <w:snapToGrid w:val="0"/>
          <w:szCs w:val="28"/>
        </w:rPr>
      </w:pPr>
      <w:r w:rsidRPr="009D152C">
        <w:rPr>
          <w:snapToGrid w:val="0"/>
          <w:szCs w:val="28"/>
        </w:rPr>
        <w:lastRenderedPageBreak/>
        <w:t>таблицу 34 изложить в редакции приложения 22 к настоящему Закону;</w:t>
      </w:r>
    </w:p>
    <w:p w:rsidR="009D152C" w:rsidRPr="009D152C" w:rsidRDefault="009D152C" w:rsidP="009D152C">
      <w:pPr>
        <w:ind w:firstLine="709"/>
        <w:jc w:val="both"/>
        <w:rPr>
          <w:snapToGrid w:val="0"/>
          <w:szCs w:val="28"/>
        </w:rPr>
      </w:pPr>
      <w:r w:rsidRPr="009D152C">
        <w:rPr>
          <w:snapToGrid w:val="0"/>
          <w:szCs w:val="28"/>
        </w:rPr>
        <w:t>таблицу 35 изложить в редакции приложения 23 к настоящему Закону;</w:t>
      </w:r>
    </w:p>
    <w:p w:rsidR="009D152C" w:rsidRPr="009D152C" w:rsidRDefault="009D152C" w:rsidP="009D152C">
      <w:pPr>
        <w:ind w:firstLine="709"/>
        <w:jc w:val="both"/>
        <w:rPr>
          <w:snapToGrid w:val="0"/>
          <w:szCs w:val="28"/>
        </w:rPr>
      </w:pPr>
      <w:r w:rsidRPr="009D152C">
        <w:rPr>
          <w:snapToGrid w:val="0"/>
          <w:szCs w:val="28"/>
        </w:rPr>
        <w:t>таблицу 3</w:t>
      </w:r>
      <w:r w:rsidR="00A50F37">
        <w:rPr>
          <w:snapToGrid w:val="0"/>
          <w:szCs w:val="28"/>
        </w:rPr>
        <w:t>8</w:t>
      </w:r>
      <w:r w:rsidRPr="009D152C">
        <w:rPr>
          <w:snapToGrid w:val="0"/>
          <w:szCs w:val="28"/>
        </w:rPr>
        <w:t xml:space="preserve"> изложить в редакции приложения 24 к настоящему Закону;</w:t>
      </w:r>
    </w:p>
    <w:p w:rsidR="009D152C" w:rsidRPr="009D152C" w:rsidRDefault="009D152C" w:rsidP="009D152C">
      <w:pPr>
        <w:ind w:firstLine="709"/>
        <w:jc w:val="both"/>
        <w:rPr>
          <w:snapToGrid w:val="0"/>
          <w:szCs w:val="28"/>
        </w:rPr>
      </w:pPr>
      <w:r w:rsidRPr="009D152C">
        <w:rPr>
          <w:snapToGrid w:val="0"/>
          <w:szCs w:val="28"/>
        </w:rPr>
        <w:t>таблицу 4</w:t>
      </w:r>
      <w:r w:rsidR="00A50F37">
        <w:rPr>
          <w:snapToGrid w:val="0"/>
          <w:szCs w:val="28"/>
        </w:rPr>
        <w:t>4</w:t>
      </w:r>
      <w:r w:rsidRPr="009D152C">
        <w:rPr>
          <w:snapToGrid w:val="0"/>
          <w:szCs w:val="28"/>
        </w:rPr>
        <w:t xml:space="preserve"> изложить в редакции приложения 25 к настоящему Закону;</w:t>
      </w:r>
    </w:p>
    <w:p w:rsidR="009D152C" w:rsidRPr="009D152C" w:rsidRDefault="009D152C" w:rsidP="009D152C">
      <w:pPr>
        <w:ind w:firstLine="709"/>
        <w:jc w:val="both"/>
        <w:rPr>
          <w:snapToGrid w:val="0"/>
          <w:szCs w:val="28"/>
        </w:rPr>
      </w:pPr>
      <w:r w:rsidRPr="009D152C">
        <w:rPr>
          <w:snapToGrid w:val="0"/>
          <w:szCs w:val="28"/>
        </w:rPr>
        <w:t>таблицу 4</w:t>
      </w:r>
      <w:r w:rsidR="00A50F37">
        <w:rPr>
          <w:snapToGrid w:val="0"/>
          <w:szCs w:val="28"/>
        </w:rPr>
        <w:t>5</w:t>
      </w:r>
      <w:r w:rsidRPr="009D152C">
        <w:rPr>
          <w:snapToGrid w:val="0"/>
          <w:szCs w:val="28"/>
        </w:rPr>
        <w:t xml:space="preserve"> изложить в редакции приложения 26 к настоящему Закону;</w:t>
      </w:r>
    </w:p>
    <w:p w:rsidR="009D152C" w:rsidRPr="009D152C" w:rsidRDefault="009D152C" w:rsidP="009D152C">
      <w:pPr>
        <w:ind w:firstLine="709"/>
        <w:jc w:val="both"/>
        <w:rPr>
          <w:snapToGrid w:val="0"/>
          <w:szCs w:val="28"/>
        </w:rPr>
      </w:pPr>
      <w:r w:rsidRPr="009D152C">
        <w:rPr>
          <w:snapToGrid w:val="0"/>
          <w:szCs w:val="28"/>
        </w:rPr>
        <w:t>таблицу 4</w:t>
      </w:r>
      <w:r w:rsidR="00A50F37">
        <w:rPr>
          <w:snapToGrid w:val="0"/>
          <w:szCs w:val="28"/>
        </w:rPr>
        <w:t>6</w:t>
      </w:r>
      <w:r w:rsidRPr="009D152C">
        <w:rPr>
          <w:snapToGrid w:val="0"/>
          <w:szCs w:val="28"/>
        </w:rPr>
        <w:t xml:space="preserve"> изложить в редакции приложения 27 к настоящему Закону;</w:t>
      </w:r>
    </w:p>
    <w:p w:rsidR="009D152C" w:rsidRPr="009D152C" w:rsidRDefault="009D152C" w:rsidP="009D152C">
      <w:pPr>
        <w:ind w:firstLine="709"/>
        <w:jc w:val="both"/>
        <w:rPr>
          <w:snapToGrid w:val="0"/>
          <w:szCs w:val="28"/>
        </w:rPr>
      </w:pPr>
      <w:r w:rsidRPr="009D152C">
        <w:rPr>
          <w:snapToGrid w:val="0"/>
          <w:szCs w:val="28"/>
        </w:rPr>
        <w:t>таблицу 4</w:t>
      </w:r>
      <w:r w:rsidR="00A50F37">
        <w:rPr>
          <w:snapToGrid w:val="0"/>
          <w:szCs w:val="28"/>
        </w:rPr>
        <w:t>8</w:t>
      </w:r>
      <w:r w:rsidRPr="009D152C">
        <w:rPr>
          <w:snapToGrid w:val="0"/>
          <w:szCs w:val="28"/>
        </w:rPr>
        <w:t xml:space="preserve"> изложить в редакции приложения 28 к настоящему Закону;</w:t>
      </w:r>
    </w:p>
    <w:p w:rsidR="009D152C" w:rsidRPr="009D152C" w:rsidRDefault="009D152C" w:rsidP="009D152C">
      <w:pPr>
        <w:ind w:firstLine="709"/>
        <w:jc w:val="both"/>
        <w:rPr>
          <w:snapToGrid w:val="0"/>
          <w:szCs w:val="28"/>
        </w:rPr>
      </w:pPr>
      <w:r w:rsidRPr="009D152C">
        <w:rPr>
          <w:snapToGrid w:val="0"/>
          <w:szCs w:val="28"/>
        </w:rPr>
        <w:t>наименование таблицы 53 изложить в следующей редакции:</w:t>
      </w:r>
    </w:p>
    <w:p w:rsidR="009D152C" w:rsidRPr="009D152C" w:rsidRDefault="009D152C" w:rsidP="009D152C">
      <w:pPr>
        <w:ind w:firstLine="709"/>
        <w:jc w:val="both"/>
        <w:rPr>
          <w:snapToGrid w:val="0"/>
          <w:szCs w:val="28"/>
        </w:rPr>
      </w:pPr>
      <w:r w:rsidRPr="009D152C">
        <w:rPr>
          <w:snapToGrid w:val="0"/>
          <w:szCs w:val="28"/>
        </w:rPr>
        <w:t>"</w:t>
      </w:r>
      <w:r w:rsidRPr="009D152C">
        <w:rPr>
          <w:snapToGrid w:val="0"/>
          <w:spacing w:val="-5"/>
        </w:rPr>
        <w:t xml:space="preserve">Ремонт объектов спорта муниципальной собственности, задействованных в проведении </w:t>
      </w:r>
      <w:r w:rsidRPr="009D152C">
        <w:rPr>
          <w:snapToGrid w:val="0"/>
          <w:spacing w:val="-5"/>
          <w:lang w:val="en-US"/>
        </w:rPr>
        <w:t>VII</w:t>
      </w:r>
      <w:r w:rsidRPr="009D152C">
        <w:rPr>
          <w:snapToGrid w:val="0"/>
          <w:spacing w:val="-5"/>
        </w:rPr>
        <w:t xml:space="preserve"> Международных спортивных игр "Дети Азии";</w:t>
      </w:r>
    </w:p>
    <w:p w:rsidR="009D152C" w:rsidRPr="009D152C" w:rsidRDefault="009D152C" w:rsidP="009D152C">
      <w:pPr>
        <w:ind w:firstLine="709"/>
        <w:jc w:val="both"/>
        <w:rPr>
          <w:snapToGrid w:val="0"/>
          <w:szCs w:val="28"/>
        </w:rPr>
      </w:pPr>
      <w:r w:rsidRPr="009D152C">
        <w:rPr>
          <w:snapToGrid w:val="0"/>
          <w:szCs w:val="28"/>
        </w:rPr>
        <w:t>таблицу 54 изложить в редакции приложения 29 к настоящему Закону;</w:t>
      </w:r>
    </w:p>
    <w:p w:rsidR="009D152C" w:rsidRPr="009D152C" w:rsidRDefault="009D152C" w:rsidP="009D152C">
      <w:pPr>
        <w:ind w:firstLine="709"/>
        <w:jc w:val="both"/>
        <w:rPr>
          <w:snapToGrid w:val="0"/>
          <w:szCs w:val="28"/>
        </w:rPr>
      </w:pPr>
      <w:r w:rsidRPr="009D152C">
        <w:rPr>
          <w:snapToGrid w:val="0"/>
          <w:szCs w:val="28"/>
        </w:rPr>
        <w:t xml:space="preserve">дополнить таблицей 66 в редакции приложения 30 к настоящему </w:t>
      </w:r>
      <w:r w:rsidR="00DE5526">
        <w:rPr>
          <w:snapToGrid w:val="0"/>
          <w:szCs w:val="28"/>
        </w:rPr>
        <w:t>З</w:t>
      </w:r>
      <w:r w:rsidRPr="009D152C">
        <w:rPr>
          <w:snapToGrid w:val="0"/>
          <w:szCs w:val="28"/>
        </w:rPr>
        <w:t>акону;</w:t>
      </w:r>
    </w:p>
    <w:p w:rsidR="009D152C" w:rsidRPr="009D152C" w:rsidRDefault="009D152C" w:rsidP="009D152C">
      <w:pPr>
        <w:ind w:firstLine="709"/>
        <w:jc w:val="both"/>
        <w:rPr>
          <w:snapToGrid w:val="0"/>
          <w:szCs w:val="28"/>
        </w:rPr>
      </w:pPr>
      <w:r w:rsidRPr="009D152C">
        <w:rPr>
          <w:snapToGrid w:val="0"/>
          <w:szCs w:val="28"/>
        </w:rPr>
        <w:t xml:space="preserve">дополнить таблицей 67 в редакции приложения 31 к настоящему </w:t>
      </w:r>
      <w:r w:rsidR="00DE5526">
        <w:rPr>
          <w:snapToGrid w:val="0"/>
          <w:szCs w:val="28"/>
        </w:rPr>
        <w:t>З</w:t>
      </w:r>
      <w:r w:rsidRPr="009D152C">
        <w:rPr>
          <w:snapToGrid w:val="0"/>
          <w:szCs w:val="28"/>
        </w:rPr>
        <w:t>акону;</w:t>
      </w:r>
    </w:p>
    <w:p w:rsidR="009D152C" w:rsidRPr="009D152C" w:rsidRDefault="009D152C" w:rsidP="009D152C">
      <w:pPr>
        <w:ind w:firstLine="709"/>
        <w:jc w:val="both"/>
        <w:rPr>
          <w:snapToGrid w:val="0"/>
          <w:szCs w:val="28"/>
        </w:rPr>
      </w:pPr>
      <w:r w:rsidRPr="009D152C">
        <w:rPr>
          <w:snapToGrid w:val="0"/>
          <w:szCs w:val="28"/>
        </w:rPr>
        <w:t xml:space="preserve">дополнить таблицей 68 в редакции приложения 32 к настоящему </w:t>
      </w:r>
      <w:r w:rsidR="00DE5526">
        <w:rPr>
          <w:snapToGrid w:val="0"/>
          <w:szCs w:val="28"/>
        </w:rPr>
        <w:t>З</w:t>
      </w:r>
      <w:r w:rsidRPr="009D152C">
        <w:rPr>
          <w:snapToGrid w:val="0"/>
          <w:szCs w:val="28"/>
        </w:rPr>
        <w:t>акону;</w:t>
      </w:r>
    </w:p>
    <w:p w:rsidR="009D152C" w:rsidRPr="009D152C" w:rsidRDefault="009D152C" w:rsidP="009D152C">
      <w:pPr>
        <w:ind w:firstLine="709"/>
        <w:jc w:val="both"/>
        <w:rPr>
          <w:snapToGrid w:val="0"/>
          <w:szCs w:val="28"/>
        </w:rPr>
      </w:pPr>
      <w:r w:rsidRPr="009D152C">
        <w:rPr>
          <w:snapToGrid w:val="0"/>
          <w:szCs w:val="28"/>
        </w:rPr>
        <w:t xml:space="preserve">дополнить таблицей 69 в редакции приложения 33 к настоящему </w:t>
      </w:r>
      <w:r w:rsidR="00DE5526">
        <w:rPr>
          <w:snapToGrid w:val="0"/>
          <w:szCs w:val="28"/>
        </w:rPr>
        <w:t>З</w:t>
      </w:r>
      <w:r w:rsidRPr="009D152C">
        <w:rPr>
          <w:snapToGrid w:val="0"/>
          <w:szCs w:val="28"/>
        </w:rPr>
        <w:t>акону;</w:t>
      </w:r>
    </w:p>
    <w:p w:rsidR="009D152C" w:rsidRPr="009D152C" w:rsidRDefault="009D152C" w:rsidP="009D152C">
      <w:pPr>
        <w:ind w:firstLine="709"/>
        <w:jc w:val="both"/>
        <w:rPr>
          <w:snapToGrid w:val="0"/>
          <w:szCs w:val="28"/>
        </w:rPr>
      </w:pPr>
      <w:r w:rsidRPr="009D152C">
        <w:rPr>
          <w:snapToGrid w:val="0"/>
          <w:szCs w:val="28"/>
        </w:rPr>
        <w:t xml:space="preserve">дополнить таблицей 70 в редакции приложения 34 к настоящему </w:t>
      </w:r>
      <w:r w:rsidR="00DE5526">
        <w:rPr>
          <w:snapToGrid w:val="0"/>
          <w:szCs w:val="28"/>
        </w:rPr>
        <w:t>З</w:t>
      </w:r>
      <w:r w:rsidRPr="009D152C">
        <w:rPr>
          <w:snapToGrid w:val="0"/>
          <w:szCs w:val="28"/>
        </w:rPr>
        <w:t>акону;</w:t>
      </w:r>
    </w:p>
    <w:p w:rsidR="009D152C" w:rsidRPr="009D152C" w:rsidRDefault="009D152C" w:rsidP="009D152C">
      <w:pPr>
        <w:ind w:firstLine="709"/>
        <w:jc w:val="both"/>
        <w:rPr>
          <w:snapToGrid w:val="0"/>
          <w:szCs w:val="28"/>
        </w:rPr>
      </w:pPr>
      <w:r w:rsidRPr="009D152C">
        <w:rPr>
          <w:snapToGrid w:val="0"/>
          <w:szCs w:val="28"/>
        </w:rPr>
        <w:t>дополнить таблицей 71 в редакции приложения 35 к настоящему закону;</w:t>
      </w:r>
    </w:p>
    <w:p w:rsidR="009D152C" w:rsidRPr="009D152C" w:rsidRDefault="009D152C" w:rsidP="009D152C">
      <w:pPr>
        <w:ind w:firstLine="709"/>
        <w:jc w:val="both"/>
        <w:rPr>
          <w:snapToGrid w:val="0"/>
          <w:szCs w:val="28"/>
        </w:rPr>
      </w:pPr>
      <w:r w:rsidRPr="009D152C">
        <w:rPr>
          <w:snapToGrid w:val="0"/>
          <w:szCs w:val="28"/>
        </w:rPr>
        <w:t xml:space="preserve">дополнить таблицей 72 в редакции приложения 36 к настоящему </w:t>
      </w:r>
      <w:r w:rsidR="00DE5526">
        <w:rPr>
          <w:snapToGrid w:val="0"/>
          <w:szCs w:val="28"/>
        </w:rPr>
        <w:t>З</w:t>
      </w:r>
      <w:r w:rsidRPr="009D152C">
        <w:rPr>
          <w:snapToGrid w:val="0"/>
          <w:szCs w:val="28"/>
        </w:rPr>
        <w:t>акону;</w:t>
      </w:r>
    </w:p>
    <w:p w:rsidR="009D152C" w:rsidRDefault="009D152C" w:rsidP="009D152C">
      <w:pPr>
        <w:ind w:firstLine="709"/>
        <w:jc w:val="both"/>
        <w:rPr>
          <w:snapToGrid w:val="0"/>
          <w:szCs w:val="28"/>
        </w:rPr>
      </w:pPr>
      <w:r w:rsidRPr="009D152C">
        <w:rPr>
          <w:snapToGrid w:val="0"/>
          <w:szCs w:val="28"/>
        </w:rPr>
        <w:t xml:space="preserve">дополнить таблицей 73 в редакции приложения 37 к настоящему </w:t>
      </w:r>
      <w:r w:rsidR="00DE5526">
        <w:rPr>
          <w:snapToGrid w:val="0"/>
          <w:szCs w:val="28"/>
        </w:rPr>
        <w:t>З</w:t>
      </w:r>
      <w:r w:rsidRPr="009D152C">
        <w:rPr>
          <w:snapToGrid w:val="0"/>
          <w:szCs w:val="28"/>
        </w:rPr>
        <w:t>акону;</w:t>
      </w:r>
    </w:p>
    <w:p w:rsidR="00A50F37" w:rsidRDefault="00A50F37" w:rsidP="00A50F37">
      <w:pPr>
        <w:ind w:firstLine="709"/>
        <w:jc w:val="both"/>
        <w:rPr>
          <w:snapToGrid w:val="0"/>
          <w:szCs w:val="28"/>
        </w:rPr>
      </w:pPr>
      <w:r w:rsidRPr="009D152C">
        <w:rPr>
          <w:snapToGrid w:val="0"/>
          <w:szCs w:val="28"/>
        </w:rPr>
        <w:t>дополнить таблицей 7</w:t>
      </w:r>
      <w:r>
        <w:rPr>
          <w:snapToGrid w:val="0"/>
          <w:szCs w:val="28"/>
        </w:rPr>
        <w:t>4</w:t>
      </w:r>
      <w:r w:rsidRPr="009D152C">
        <w:rPr>
          <w:snapToGrid w:val="0"/>
          <w:szCs w:val="28"/>
        </w:rPr>
        <w:t xml:space="preserve"> в редакции приложения 3</w:t>
      </w:r>
      <w:r>
        <w:rPr>
          <w:snapToGrid w:val="0"/>
          <w:szCs w:val="28"/>
        </w:rPr>
        <w:t>8</w:t>
      </w:r>
      <w:r w:rsidRPr="009D152C">
        <w:rPr>
          <w:snapToGrid w:val="0"/>
          <w:szCs w:val="28"/>
        </w:rPr>
        <w:t xml:space="preserve"> к настоящему </w:t>
      </w:r>
      <w:r>
        <w:rPr>
          <w:snapToGrid w:val="0"/>
          <w:szCs w:val="28"/>
        </w:rPr>
        <w:t>З</w:t>
      </w:r>
      <w:r w:rsidRPr="009D152C">
        <w:rPr>
          <w:snapToGrid w:val="0"/>
          <w:szCs w:val="28"/>
        </w:rPr>
        <w:t>акону;</w:t>
      </w:r>
    </w:p>
    <w:p w:rsidR="009D152C" w:rsidRPr="009D152C" w:rsidRDefault="009D152C" w:rsidP="009D152C">
      <w:pPr>
        <w:ind w:firstLine="709"/>
        <w:jc w:val="both"/>
        <w:rPr>
          <w:szCs w:val="28"/>
        </w:rPr>
      </w:pPr>
      <w:r w:rsidRPr="009D152C">
        <w:rPr>
          <w:szCs w:val="28"/>
        </w:rPr>
        <w:t>14)приложение 21 к Закону изложить в редакции приложения 3</w:t>
      </w:r>
      <w:r w:rsidR="00A50F37">
        <w:rPr>
          <w:szCs w:val="28"/>
        </w:rPr>
        <w:t>9</w:t>
      </w:r>
      <w:r w:rsidRPr="009D152C">
        <w:rPr>
          <w:szCs w:val="28"/>
        </w:rPr>
        <w:t xml:space="preserve"> к настоящему Закону.</w:t>
      </w:r>
    </w:p>
    <w:bookmarkEnd w:id="1"/>
    <w:p w:rsidR="009D152C" w:rsidRDefault="009D152C" w:rsidP="009D152C">
      <w:pPr>
        <w:ind w:firstLine="709"/>
        <w:jc w:val="both"/>
        <w:rPr>
          <w:caps/>
          <w:snapToGrid w:val="0"/>
          <w:szCs w:val="28"/>
        </w:rPr>
      </w:pPr>
    </w:p>
    <w:p w:rsidR="009D152C" w:rsidRPr="009D152C" w:rsidRDefault="009D152C" w:rsidP="009D152C">
      <w:pPr>
        <w:ind w:firstLine="709"/>
        <w:jc w:val="both"/>
        <w:rPr>
          <w:caps/>
          <w:snapToGrid w:val="0"/>
          <w:szCs w:val="28"/>
        </w:rPr>
      </w:pPr>
      <w:r w:rsidRPr="009D152C">
        <w:rPr>
          <w:caps/>
          <w:snapToGrid w:val="0"/>
          <w:szCs w:val="28"/>
        </w:rPr>
        <w:t xml:space="preserve">Статья 2. </w:t>
      </w:r>
    </w:p>
    <w:p w:rsidR="009D152C" w:rsidRPr="009D152C" w:rsidRDefault="009D152C" w:rsidP="009D152C">
      <w:pPr>
        <w:ind w:firstLine="709"/>
        <w:jc w:val="both"/>
        <w:rPr>
          <w:snapToGrid w:val="0"/>
          <w:szCs w:val="28"/>
        </w:rPr>
      </w:pPr>
      <w:r w:rsidRPr="009D152C">
        <w:rPr>
          <w:snapToGrid w:val="0"/>
          <w:szCs w:val="28"/>
        </w:rPr>
        <w:t>Настоящий Закон вступает в силу со дня его официального опубликования.</w:t>
      </w:r>
    </w:p>
    <w:p w:rsidR="009D152C" w:rsidRPr="009D152C" w:rsidRDefault="009D152C" w:rsidP="009D152C">
      <w:pPr>
        <w:spacing w:line="228" w:lineRule="auto"/>
        <w:rPr>
          <w:snapToGrid w:val="0"/>
          <w:sz w:val="26"/>
          <w:szCs w:val="26"/>
        </w:rPr>
      </w:pPr>
    </w:p>
    <w:p w:rsidR="009D152C" w:rsidRPr="009D152C" w:rsidRDefault="009D152C" w:rsidP="009D152C">
      <w:pPr>
        <w:spacing w:line="228" w:lineRule="auto"/>
        <w:rPr>
          <w:snapToGrid w:val="0"/>
          <w:sz w:val="26"/>
          <w:szCs w:val="26"/>
        </w:rPr>
      </w:pPr>
    </w:p>
    <w:p w:rsidR="009D152C" w:rsidRPr="009D152C" w:rsidRDefault="009D152C" w:rsidP="009D152C">
      <w:pPr>
        <w:autoSpaceDE w:val="0"/>
        <w:autoSpaceDN w:val="0"/>
        <w:adjustRightInd w:val="0"/>
        <w:rPr>
          <w:snapToGrid w:val="0"/>
          <w:sz w:val="26"/>
          <w:szCs w:val="26"/>
        </w:rPr>
      </w:pPr>
    </w:p>
    <w:p w:rsidR="009D152C" w:rsidRPr="009D152C" w:rsidRDefault="009D152C" w:rsidP="009D152C">
      <w:pPr>
        <w:autoSpaceDE w:val="0"/>
        <w:autoSpaceDN w:val="0"/>
        <w:adjustRightInd w:val="0"/>
        <w:rPr>
          <w:szCs w:val="28"/>
        </w:rPr>
      </w:pPr>
      <w:r w:rsidRPr="009D152C">
        <w:t xml:space="preserve">Губернатор края   </w:t>
      </w:r>
      <w:r w:rsidRPr="009D152C">
        <w:tab/>
      </w:r>
      <w:r w:rsidRPr="009D152C">
        <w:tab/>
        <w:t xml:space="preserve">                                                        </w:t>
      </w:r>
      <w:r w:rsidRPr="009D152C">
        <w:rPr>
          <w:szCs w:val="28"/>
        </w:rPr>
        <w:t>О.Н. Кожемяко</w:t>
      </w:r>
    </w:p>
    <w:p w:rsidR="00BE0544" w:rsidRDefault="00BE0544" w:rsidP="009D152C"/>
    <w:sectPr w:rsidR="00BE0544" w:rsidSect="00DE5526">
      <w:headerReference w:type="default" r:id="rId7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0EAC" w:rsidRDefault="00060EAC">
      <w:r>
        <w:separator/>
      </w:r>
    </w:p>
  </w:endnote>
  <w:endnote w:type="continuationSeparator" w:id="0">
    <w:p w:rsidR="00060EAC" w:rsidRDefault="00060E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0EAC" w:rsidRDefault="00060EAC">
      <w:r>
        <w:separator/>
      </w:r>
    </w:p>
  </w:footnote>
  <w:footnote w:type="continuationSeparator" w:id="0">
    <w:p w:rsidR="00060EAC" w:rsidRDefault="00060EA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5526" w:rsidRDefault="00DE5526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F12436">
      <w:rPr>
        <w:noProof/>
      </w:rPr>
      <w:t>4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12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152C"/>
    <w:rsid w:val="0003291F"/>
    <w:rsid w:val="00047D2E"/>
    <w:rsid w:val="00060EAC"/>
    <w:rsid w:val="000D7212"/>
    <w:rsid w:val="0034770A"/>
    <w:rsid w:val="00375079"/>
    <w:rsid w:val="003B26E7"/>
    <w:rsid w:val="0047435B"/>
    <w:rsid w:val="005676F8"/>
    <w:rsid w:val="005A2827"/>
    <w:rsid w:val="0068369F"/>
    <w:rsid w:val="009D152C"/>
    <w:rsid w:val="00A0487E"/>
    <w:rsid w:val="00A21AFE"/>
    <w:rsid w:val="00A50F37"/>
    <w:rsid w:val="00AB70F9"/>
    <w:rsid w:val="00AC31EC"/>
    <w:rsid w:val="00BE0544"/>
    <w:rsid w:val="00CA4287"/>
    <w:rsid w:val="00D215C3"/>
    <w:rsid w:val="00DE5526"/>
    <w:rsid w:val="00E34273"/>
    <w:rsid w:val="00E52202"/>
    <w:rsid w:val="00E87DB5"/>
    <w:rsid w:val="00F124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DE5526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DE5526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uma\&#1047;&#1040;&#1050;&#1054;&#1053;&#1067;\7-&#1081;%20&#1089;&#1086;&#1079;&#1099;&#1074;%20&#1089;%20&#1086;&#1082;&#1090;%202021%20&#1075;\2022%20&#1075;&#1086;&#1076;\&#1086;&#1074;&#1080;%20&#1082;&#1088;%20&#1073;&#1102;&#1076;&#1078;%202022-1%20&#1085;&#1072;%201&#1095;&#1090;\&#1064;&#1072;&#1073;&#1083;&#1086;&#1085;%20&#1047;&#1072;&#1082;&#1086;&#1085;%20&#1055;&#1088;&#1086;&#1077;&#1082;&#109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Закон Проект</Template>
  <TotalTime>122</TotalTime>
  <Pages>4</Pages>
  <Words>1258</Words>
  <Characters>6937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8179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9</cp:revision>
  <cp:lastPrinted>2022-01-24T06:49:00Z</cp:lastPrinted>
  <dcterms:created xsi:type="dcterms:W3CDTF">2022-01-20T23:00:00Z</dcterms:created>
  <dcterms:modified xsi:type="dcterms:W3CDTF">2022-01-26T00:33:00Z</dcterms:modified>
</cp:coreProperties>
</file>