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0391456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73AF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17.01.2022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973AF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4C3AE2">
            <w:pPr>
              <w:jc w:val="both"/>
            </w:pPr>
            <w:r>
              <w:t xml:space="preserve">О проекте закона Приморского края </w:t>
            </w:r>
            <w:r w:rsidR="004C3AE2">
              <w:t>"О внесении изменений в статью 2 Закона Приморского края "</w:t>
            </w:r>
            <w:r w:rsidR="004C3AE2">
              <w:rPr>
                <w:bCs/>
                <w:szCs w:val="28"/>
              </w:rPr>
              <w:t>О наделении органов местног</w:t>
            </w:r>
            <w:bookmarkStart w:id="1" w:name="_GoBack"/>
            <w:bookmarkEnd w:id="1"/>
            <w:r w:rsidR="004C3AE2">
              <w:rPr>
                <w:bCs/>
                <w:szCs w:val="28"/>
              </w:rPr>
              <w:t>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4C3AE2"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r w:rsidR="00ED446C">
        <w:rPr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Pr="00C475CE">
        <w:rPr>
          <w:szCs w:val="28"/>
        </w:rPr>
        <w:t>проект закона Приморского края</w:t>
      </w:r>
      <w:r w:rsidR="004C3AE2">
        <w:rPr>
          <w:szCs w:val="28"/>
        </w:rPr>
        <w:t xml:space="preserve"> </w:t>
      </w:r>
      <w:r w:rsidR="004C3AE2">
        <w:t>"О внесении изменений в статью 2 Закона Приморского края "</w:t>
      </w:r>
      <w:r w:rsidR="004C3AE2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4C3AE2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D30DFE">
        <w:rPr>
          <w:szCs w:val="28"/>
        </w:rPr>
        <w:t>отметив отсутствие поправок к указанному проекту закона Приморского края</w:t>
      </w:r>
      <w:r w:rsidR="00D30DFE" w:rsidRPr="0041510C">
        <w:rPr>
          <w:szCs w:val="28"/>
          <w:lang w:eastAsia="en-US"/>
        </w:rPr>
        <w:t>,</w:t>
      </w:r>
      <w:r w:rsidR="008E6B40" w:rsidRPr="008E6B40">
        <w:t xml:space="preserve"> </w:t>
      </w:r>
      <w:r w:rsidR="008E6B40">
        <w:t>руководствуясь частью 2 статьи 14 Закона Приморского края</w:t>
      </w:r>
      <w:proofErr w:type="gramEnd"/>
      <w:r w:rsidR="008E6B40">
        <w:t xml:space="preserve"> "О Законодательной деятельности в Приморском крае"</w:t>
      </w:r>
      <w:r w:rsidR="008E6B40">
        <w:rPr>
          <w:szCs w:val="28"/>
        </w:rPr>
        <w:t>,</w:t>
      </w:r>
      <w:r w:rsidR="008E6B40" w:rsidRPr="0041510C">
        <w:rPr>
          <w:szCs w:val="28"/>
        </w:rPr>
        <w:t xml:space="preserve"> комитет</w:t>
      </w:r>
      <w:r w:rsidR="00FB2CD5">
        <w:rPr>
          <w:szCs w:val="28"/>
          <w:lang w:eastAsia="en-US"/>
        </w:rPr>
        <w:t xml:space="preserve"> </w:t>
      </w:r>
    </w:p>
    <w:p w:rsidR="002A5C1D" w:rsidRDefault="002A5C1D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>
        <w:t>"О внесении изменений в статью 2 Закона Приморского края "</w:t>
      </w:r>
      <w:r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t>"</w:t>
      </w:r>
      <w:r>
        <w:rPr>
          <w:szCs w:val="28"/>
        </w:rPr>
        <w:t xml:space="preserve"> на рассмотрение Зак</w:t>
      </w:r>
      <w:r w:rsidR="006D114F">
        <w:rPr>
          <w:szCs w:val="28"/>
        </w:rPr>
        <w:t>онодательного Собрания в январе 2022</w:t>
      </w:r>
      <w:r>
        <w:rPr>
          <w:szCs w:val="28"/>
        </w:rPr>
        <w:t xml:space="preserve"> года во втором и третьем чтениях.</w:t>
      </w:r>
    </w:p>
    <w:p w:rsidR="004C3AE2" w:rsidRDefault="004C3AE2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C3AE2" w:rsidRDefault="004C3AE2" w:rsidP="004C3A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>
        <w:t>"О внесении изменений в статью 2 Закона Приморского края "</w:t>
      </w:r>
      <w:r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t xml:space="preserve">" </w:t>
      </w:r>
      <w:r>
        <w:rPr>
          <w:szCs w:val="28"/>
        </w:rPr>
        <w:t>во втором и третьем чтениях.</w:t>
      </w:r>
    </w:p>
    <w:p w:rsidR="00FB2CD5" w:rsidRDefault="00FB2CD5" w:rsidP="004C3A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B2CD5" w:rsidRDefault="00FB2CD5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3BC9" w:rsidRDefault="00E96A57" w:rsidP="008A3BC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8A3BC9">
        <w:rPr>
          <w:szCs w:val="28"/>
        </w:rPr>
        <w:t>Поручить</w:t>
      </w:r>
      <w:proofErr w:type="spellEnd"/>
      <w:r w:rsidR="000152DA">
        <w:rPr>
          <w:szCs w:val="28"/>
        </w:rPr>
        <w:t xml:space="preserve"> </w:t>
      </w:r>
      <w:r w:rsidR="000A4FA9">
        <w:rPr>
          <w:szCs w:val="28"/>
        </w:rPr>
        <w:t xml:space="preserve">Исакову Владимиру Владимировичу, председателю комитета Законодательного Собрания Приморского края по экономической политике и собственности, </w:t>
      </w:r>
      <w:r w:rsidR="008A3BC9"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8A3BC9">
      <w:pPr>
        <w:jc w:val="both"/>
        <w:rPr>
          <w:szCs w:val="28"/>
        </w:rPr>
      </w:pPr>
    </w:p>
    <w:p w:rsidR="00E96A57" w:rsidRDefault="00E96A57" w:rsidP="008A3BC9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8A3BC9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8A3BC9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0A4FA9">
        <w:t>В.В</w:t>
      </w:r>
      <w:proofErr w:type="spellEnd"/>
      <w:r w:rsidR="000A4FA9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633" w:rsidRDefault="00DE0633">
      <w:r>
        <w:separator/>
      </w:r>
    </w:p>
  </w:endnote>
  <w:endnote w:type="continuationSeparator" w:id="0">
    <w:p w:rsidR="00DE0633" w:rsidRDefault="00DE0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633" w:rsidRDefault="00DE0633">
      <w:r>
        <w:separator/>
      </w:r>
    </w:p>
  </w:footnote>
  <w:footnote w:type="continuationSeparator" w:id="0">
    <w:p w:rsidR="00DE0633" w:rsidRDefault="00DE0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3AF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52DA"/>
    <w:rsid w:val="00022B36"/>
    <w:rsid w:val="00053C61"/>
    <w:rsid w:val="00080DED"/>
    <w:rsid w:val="00094174"/>
    <w:rsid w:val="000A4FA9"/>
    <w:rsid w:val="001352DD"/>
    <w:rsid w:val="001476CA"/>
    <w:rsid w:val="00160F97"/>
    <w:rsid w:val="001B3A35"/>
    <w:rsid w:val="001B51B2"/>
    <w:rsid w:val="001C5162"/>
    <w:rsid w:val="0020003C"/>
    <w:rsid w:val="0023582F"/>
    <w:rsid w:val="00242F8F"/>
    <w:rsid w:val="00244CC0"/>
    <w:rsid w:val="00245DE4"/>
    <w:rsid w:val="002510E9"/>
    <w:rsid w:val="00287F9B"/>
    <w:rsid w:val="002A5C1D"/>
    <w:rsid w:val="003113B1"/>
    <w:rsid w:val="00321F20"/>
    <w:rsid w:val="00357541"/>
    <w:rsid w:val="00383131"/>
    <w:rsid w:val="003B4C86"/>
    <w:rsid w:val="003D4A28"/>
    <w:rsid w:val="003F2358"/>
    <w:rsid w:val="0041510C"/>
    <w:rsid w:val="00454EED"/>
    <w:rsid w:val="00461E2B"/>
    <w:rsid w:val="004702B4"/>
    <w:rsid w:val="00481DD8"/>
    <w:rsid w:val="004C3AE2"/>
    <w:rsid w:val="00573E9A"/>
    <w:rsid w:val="005E7861"/>
    <w:rsid w:val="006435CE"/>
    <w:rsid w:val="0065272C"/>
    <w:rsid w:val="006554BF"/>
    <w:rsid w:val="00692D49"/>
    <w:rsid w:val="006B2814"/>
    <w:rsid w:val="006D114F"/>
    <w:rsid w:val="006D4B47"/>
    <w:rsid w:val="006E3025"/>
    <w:rsid w:val="007128C1"/>
    <w:rsid w:val="007258FB"/>
    <w:rsid w:val="00751091"/>
    <w:rsid w:val="00787FC7"/>
    <w:rsid w:val="007F0598"/>
    <w:rsid w:val="008602F8"/>
    <w:rsid w:val="0087792E"/>
    <w:rsid w:val="008A3BC9"/>
    <w:rsid w:val="008A402C"/>
    <w:rsid w:val="008A47B3"/>
    <w:rsid w:val="008B133D"/>
    <w:rsid w:val="008C526E"/>
    <w:rsid w:val="008E6B40"/>
    <w:rsid w:val="00901FB2"/>
    <w:rsid w:val="00973AFC"/>
    <w:rsid w:val="00984CC8"/>
    <w:rsid w:val="0099314B"/>
    <w:rsid w:val="009E5CD9"/>
    <w:rsid w:val="009F0165"/>
    <w:rsid w:val="009F626B"/>
    <w:rsid w:val="00A40448"/>
    <w:rsid w:val="00B668A9"/>
    <w:rsid w:val="00B803DE"/>
    <w:rsid w:val="00BA5100"/>
    <w:rsid w:val="00BA529B"/>
    <w:rsid w:val="00BE16C2"/>
    <w:rsid w:val="00C9335B"/>
    <w:rsid w:val="00C958B6"/>
    <w:rsid w:val="00D06E7F"/>
    <w:rsid w:val="00D17A7A"/>
    <w:rsid w:val="00D30DFE"/>
    <w:rsid w:val="00D44794"/>
    <w:rsid w:val="00DC3F9F"/>
    <w:rsid w:val="00DE0633"/>
    <w:rsid w:val="00DF1035"/>
    <w:rsid w:val="00E04D4D"/>
    <w:rsid w:val="00E77161"/>
    <w:rsid w:val="00E96A57"/>
    <w:rsid w:val="00ED1374"/>
    <w:rsid w:val="00ED446C"/>
    <w:rsid w:val="00F01DD8"/>
    <w:rsid w:val="00F463F7"/>
    <w:rsid w:val="00F75FD6"/>
    <w:rsid w:val="00F77E62"/>
    <w:rsid w:val="00FB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48214-C838-4336-A1CD-673AB21F6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47</cp:revision>
  <cp:lastPrinted>2022-01-16T22:48:00Z</cp:lastPrinted>
  <dcterms:created xsi:type="dcterms:W3CDTF">2014-08-03T23:22:00Z</dcterms:created>
  <dcterms:modified xsi:type="dcterms:W3CDTF">2022-01-16T22:50:00Z</dcterms:modified>
</cp:coreProperties>
</file>