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3914498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0B03A2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17.01.2022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0B03A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0C6BF4" w:rsidRPr="009F37BA">
              <w:rPr>
                <w:szCs w:val="28"/>
              </w:rPr>
              <w:t>"О внесении изменени</w:t>
            </w:r>
            <w:r w:rsidR="007C420C">
              <w:rPr>
                <w:szCs w:val="28"/>
              </w:rPr>
              <w:t>й</w:t>
            </w:r>
            <w:r w:rsidR="000C6BF4" w:rsidRPr="009F37BA">
              <w:rPr>
                <w:szCs w:val="28"/>
              </w:rPr>
              <w:t xml:space="preserve"> в</w:t>
            </w:r>
            <w:r w:rsidR="000C6BF4">
              <w:rPr>
                <w:szCs w:val="28"/>
              </w:rPr>
              <w:t xml:space="preserve"> статью 3</w:t>
            </w:r>
            <w:r w:rsidR="000C6BF4">
              <w:rPr>
                <w:szCs w:val="28"/>
                <w:vertAlign w:val="superscript"/>
              </w:rPr>
              <w:t>2</w:t>
            </w:r>
            <w:r w:rsidR="000C6BF4" w:rsidRPr="009F37BA">
              <w:rPr>
                <w:szCs w:val="28"/>
              </w:rPr>
              <w:t xml:space="preserve"> Закон</w:t>
            </w:r>
            <w:r w:rsidR="000C6BF4">
              <w:rPr>
                <w:szCs w:val="28"/>
              </w:rPr>
              <w:t>а</w:t>
            </w:r>
            <w:r w:rsidR="000C6BF4" w:rsidRPr="009F37BA">
              <w:rPr>
                <w:szCs w:val="28"/>
              </w:rPr>
      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 xml:space="preserve">Рассмотрев </w:t>
      </w:r>
      <w:r w:rsidR="000C6BF4">
        <w:t xml:space="preserve">и обсудив </w:t>
      </w:r>
      <w:r>
        <w:t>проект закона Примор</w:t>
      </w:r>
      <w:r w:rsidR="00F21FA8">
        <w:t xml:space="preserve">ского края </w:t>
      </w:r>
      <w:r w:rsidR="000C6BF4" w:rsidRPr="009F37BA">
        <w:rPr>
          <w:szCs w:val="28"/>
        </w:rPr>
        <w:t>"О внесении изменени</w:t>
      </w:r>
      <w:r w:rsidR="007C420C">
        <w:rPr>
          <w:szCs w:val="28"/>
        </w:rPr>
        <w:t>й</w:t>
      </w:r>
      <w:r w:rsidR="000C6BF4" w:rsidRPr="009F37BA">
        <w:rPr>
          <w:szCs w:val="28"/>
        </w:rPr>
        <w:t xml:space="preserve"> в</w:t>
      </w:r>
      <w:r w:rsidR="000C6BF4">
        <w:rPr>
          <w:szCs w:val="28"/>
        </w:rPr>
        <w:t xml:space="preserve"> статью 3</w:t>
      </w:r>
      <w:r w:rsidR="000C6BF4">
        <w:rPr>
          <w:szCs w:val="28"/>
          <w:vertAlign w:val="superscript"/>
        </w:rPr>
        <w:t>2</w:t>
      </w:r>
      <w:r w:rsidR="000C6BF4" w:rsidRPr="009F37BA">
        <w:rPr>
          <w:szCs w:val="28"/>
        </w:rPr>
        <w:t xml:space="preserve"> Закон</w:t>
      </w:r>
      <w:r w:rsidR="000C6BF4">
        <w:rPr>
          <w:szCs w:val="28"/>
        </w:rPr>
        <w:t>а</w:t>
      </w:r>
      <w:r w:rsidR="000C6BF4" w:rsidRPr="009F37BA">
        <w:rPr>
          <w:szCs w:val="28"/>
        </w:rPr>
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0C6BF4" w:rsidRPr="009F37BA">
        <w:rPr>
          <w:szCs w:val="28"/>
        </w:rPr>
        <w:t>"О внесении изменени</w:t>
      </w:r>
      <w:r w:rsidR="007C420C">
        <w:rPr>
          <w:szCs w:val="28"/>
        </w:rPr>
        <w:t>й</w:t>
      </w:r>
      <w:r w:rsidR="000C6BF4" w:rsidRPr="009F37BA">
        <w:rPr>
          <w:szCs w:val="28"/>
        </w:rPr>
        <w:t xml:space="preserve"> в</w:t>
      </w:r>
      <w:r w:rsidR="000C6BF4">
        <w:rPr>
          <w:szCs w:val="28"/>
        </w:rPr>
        <w:t xml:space="preserve"> статью 3</w:t>
      </w:r>
      <w:r w:rsidR="000C6BF4">
        <w:rPr>
          <w:szCs w:val="28"/>
          <w:vertAlign w:val="superscript"/>
        </w:rPr>
        <w:t>2</w:t>
      </w:r>
      <w:r w:rsidR="000C6BF4" w:rsidRPr="009F37BA">
        <w:rPr>
          <w:szCs w:val="28"/>
        </w:rPr>
        <w:t xml:space="preserve"> Закон</w:t>
      </w:r>
      <w:r w:rsidR="000C6BF4">
        <w:rPr>
          <w:szCs w:val="28"/>
        </w:rPr>
        <w:t>а</w:t>
      </w:r>
      <w:r w:rsidR="000C6BF4" w:rsidRPr="009F37BA">
        <w:rPr>
          <w:szCs w:val="28"/>
        </w:rPr>
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A93CA0" w:rsidRPr="00A93CA0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Pr="00A93CA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CB1" w:rsidRDefault="00421CB1">
      <w:r>
        <w:separator/>
      </w:r>
    </w:p>
  </w:endnote>
  <w:endnote w:type="continuationSeparator" w:id="0">
    <w:p w:rsidR="00421CB1" w:rsidRDefault="0042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CB1" w:rsidRDefault="00421CB1">
      <w:r>
        <w:separator/>
      </w:r>
    </w:p>
  </w:footnote>
  <w:footnote w:type="continuationSeparator" w:id="0">
    <w:p w:rsidR="00421CB1" w:rsidRDefault="00421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B03A2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4B7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61E2B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93CA0"/>
    <w:rsid w:val="00B43FC4"/>
    <w:rsid w:val="00B668A9"/>
    <w:rsid w:val="00B803DE"/>
    <w:rsid w:val="00BE16C2"/>
    <w:rsid w:val="00C7273E"/>
    <w:rsid w:val="00C9335B"/>
    <w:rsid w:val="00C958B6"/>
    <w:rsid w:val="00CA3F39"/>
    <w:rsid w:val="00D17A7A"/>
    <w:rsid w:val="00D27573"/>
    <w:rsid w:val="00DE0D95"/>
    <w:rsid w:val="00E15CB5"/>
    <w:rsid w:val="00E326C2"/>
    <w:rsid w:val="00E77161"/>
    <w:rsid w:val="00E85955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33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22</cp:revision>
  <cp:lastPrinted>2021-03-14T23:34:00Z</cp:lastPrinted>
  <dcterms:created xsi:type="dcterms:W3CDTF">2019-01-14T07:14:00Z</dcterms:created>
  <dcterms:modified xsi:type="dcterms:W3CDTF">2022-01-16T22:48:00Z</dcterms:modified>
</cp:coreProperties>
</file>