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67BA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67BA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967BA4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967BA4" w:rsidRPr="00FF338A" w:rsidRDefault="00967BA4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bookmarkStart w:id="0" w:name="_GoBack"/>
      <w:bookmarkEnd w:id="0"/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2014, № 98, </w:t>
      </w:r>
      <w:r>
        <w:rPr>
          <w:szCs w:val="28"/>
        </w:rPr>
        <w:br/>
        <w:t>стр. 42; 2016, № 160, стр. 24, № 7, стр. 66; 2018, № 58, стр. 67;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2019, № 107, стр. 89; 2020, № 157, стр. 30;</w:t>
      </w:r>
      <w:r w:rsidRPr="00E90928">
        <w:rPr>
          <w:szCs w:val="28"/>
        </w:rPr>
        <w:t xml:space="preserve"> </w:t>
      </w:r>
      <w:r>
        <w:rPr>
          <w:szCs w:val="28"/>
        </w:rPr>
        <w:t>2021, № 171, стр. 7, № 182, стр. 52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  <w:proofErr w:type="gramEnd"/>
    </w:p>
    <w:p w:rsidR="00CE1B9E" w:rsidRPr="002C0C99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14 изложить в следующей редакции:</w:t>
      </w:r>
      <w:r w:rsidRPr="002C0C99">
        <w:rPr>
          <w:szCs w:val="28"/>
        </w:rPr>
        <w:t xml:space="preserve"> 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>
        <w:rPr>
          <w:szCs w:val="28"/>
        </w:rPr>
        <w:t>14</w:t>
      </w:r>
      <w:r w:rsidRPr="00FF28DA">
        <w:rPr>
          <w:szCs w:val="28"/>
        </w:rPr>
        <w:t>)</w:t>
      </w:r>
      <w:r>
        <w:rPr>
          <w:szCs w:val="28"/>
        </w:rPr>
        <w:t>Кавалеровский муниципальный округ</w:t>
      </w:r>
      <w:proofErr w:type="gramStart"/>
      <w:r>
        <w:rPr>
          <w:szCs w:val="28"/>
        </w:rPr>
        <w:t>;</w:t>
      </w:r>
      <w:r w:rsidRPr="00FF28DA">
        <w:rPr>
          <w:szCs w:val="28"/>
        </w:rPr>
        <w:t>"</w:t>
      </w:r>
      <w:proofErr w:type="gramEnd"/>
      <w:r>
        <w:rPr>
          <w:szCs w:val="28"/>
        </w:rPr>
        <w:t>.</w:t>
      </w:r>
    </w:p>
    <w:p w:rsidR="00CE1B9E" w:rsidRPr="002C0C99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E1B9E" w:rsidRDefault="00CE1B9E" w:rsidP="00CE1B9E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336" w:rsidRDefault="00F60336">
      <w:r>
        <w:separator/>
      </w:r>
    </w:p>
  </w:endnote>
  <w:endnote w:type="continuationSeparator" w:id="0">
    <w:p w:rsidR="00F60336" w:rsidRDefault="00F6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336" w:rsidRDefault="00F60336">
      <w:r>
        <w:separator/>
      </w:r>
    </w:p>
  </w:footnote>
  <w:footnote w:type="continuationSeparator" w:id="0">
    <w:p w:rsidR="00F60336" w:rsidRDefault="00F603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347199"/>
    <w:rsid w:val="006E3FC7"/>
    <w:rsid w:val="00882E2B"/>
    <w:rsid w:val="00967BA4"/>
    <w:rsid w:val="00997103"/>
    <w:rsid w:val="00B7209C"/>
    <w:rsid w:val="00CD55D2"/>
    <w:rsid w:val="00CE1B9E"/>
    <w:rsid w:val="00F6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3</cp:revision>
  <cp:lastPrinted>2022-01-12T23:35:00Z</cp:lastPrinted>
  <dcterms:created xsi:type="dcterms:W3CDTF">2022-01-12T23:46:00Z</dcterms:created>
  <dcterms:modified xsi:type="dcterms:W3CDTF">2022-01-12T23:47:00Z</dcterms:modified>
</cp:coreProperties>
</file>