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4D18C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9A1E5E" w:rsidRDefault="009A1E5E" w:rsidP="009A1E5E">
                        <w:pPr>
                          <w:pStyle w:val="1"/>
                          <w:tabs>
                            <w:tab w:val="right" w:pos="9354"/>
                          </w:tabs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 xml:space="preserve">Проект внесен </w:t>
                        </w:r>
                      </w:p>
                      <w:p w:rsidR="009A1E5E" w:rsidRPr="00340DFB" w:rsidRDefault="009A1E5E" w:rsidP="009A1E5E">
                        <w:pPr>
                          <w:pStyle w:val="1"/>
                          <w:tabs>
                            <w:tab w:val="right" w:pos="9354"/>
                          </w:tabs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 xml:space="preserve">Губернатором Приморского края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00B95" w:rsidRDefault="00700B95" w:rsidP="00700B95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5 ЗАКОНА ПРИМОРСКОГО КРАЯ "ОБ ОРГАНИЗАЦИИ ТРАНСПОРТНОГО ОБСЛУЖИВАНИЯ НАСЕЛЕНИЯ В ПРИМОРСКОМ КРАЕ"</w:t>
      </w:r>
    </w:p>
    <w:p w:rsidR="00700B95" w:rsidRPr="008C035A" w:rsidRDefault="00700B95" w:rsidP="00700B9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700B95" w:rsidRDefault="00700B95" w:rsidP="00700B95">
      <w:pPr>
        <w:ind w:firstLine="709"/>
        <w:jc w:val="both"/>
        <w:rPr>
          <w:szCs w:val="28"/>
        </w:rPr>
      </w:pPr>
      <w:proofErr w:type="gramStart"/>
      <w:r w:rsidRPr="008C035A">
        <w:rPr>
          <w:szCs w:val="28"/>
        </w:rPr>
        <w:t>Принят</w:t>
      </w:r>
      <w:proofErr w:type="gramEnd"/>
      <w:r w:rsidRPr="008C035A">
        <w:rPr>
          <w:szCs w:val="28"/>
        </w:rPr>
        <w:t xml:space="preserve"> Законодательным Собранием Приморского края </w:t>
      </w:r>
    </w:p>
    <w:p w:rsidR="00700B95" w:rsidRPr="008C035A" w:rsidRDefault="00700B95" w:rsidP="00700B95">
      <w:pPr>
        <w:ind w:firstLine="709"/>
        <w:jc w:val="both"/>
        <w:rPr>
          <w:szCs w:val="28"/>
        </w:rPr>
      </w:pPr>
    </w:p>
    <w:p w:rsidR="00700B95" w:rsidRPr="008C071F" w:rsidRDefault="00700B95" w:rsidP="00700B95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8C071F">
        <w:rPr>
          <w:caps/>
          <w:szCs w:val="28"/>
        </w:rPr>
        <w:t>Статья 1</w:t>
      </w:r>
      <w:r>
        <w:rPr>
          <w:caps/>
          <w:szCs w:val="28"/>
        </w:rPr>
        <w:t>.</w:t>
      </w:r>
    </w:p>
    <w:p w:rsidR="00700B95" w:rsidRDefault="00700B95" w:rsidP="00700B95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Style w:val="FontStyle32"/>
          <w:szCs w:val="28"/>
        </w:rPr>
      </w:pPr>
      <w:r w:rsidRPr="001033D2">
        <w:rPr>
          <w:szCs w:val="28"/>
        </w:rPr>
        <w:t xml:space="preserve">Внести в </w:t>
      </w:r>
      <w:r>
        <w:rPr>
          <w:szCs w:val="28"/>
        </w:rPr>
        <w:t xml:space="preserve">статью 5 </w:t>
      </w:r>
      <w:hyperlink r:id="rId7" w:tooltip="Закон Приморского края от 02.08.2005 N 278-КЗ (ред. от 26.12.2014) &quot;Об организации транспортного обслуживания населения в Приморском крае&quot; (принят Законодательным Собранием Приморского края 20.07.2005)------------ Недействующая редакция{КонсультантПлюс}" w:history="1">
        <w:proofErr w:type="gramStart"/>
        <w:r w:rsidRPr="001033D2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1033D2">
        <w:rPr>
          <w:szCs w:val="28"/>
        </w:rPr>
        <w:t xml:space="preserve"> Приморского края от 2 августа 2005 года </w:t>
      </w:r>
      <w:r>
        <w:rPr>
          <w:szCs w:val="28"/>
        </w:rPr>
        <w:br/>
      </w:r>
      <w:proofErr w:type="gramStart"/>
      <w:r w:rsidRPr="001033D2">
        <w:rPr>
          <w:szCs w:val="28"/>
        </w:rPr>
        <w:t>№ 278-</w:t>
      </w:r>
      <w:proofErr w:type="spellStart"/>
      <w:r w:rsidRPr="001033D2">
        <w:rPr>
          <w:szCs w:val="28"/>
        </w:rPr>
        <w:t>КЗ</w:t>
      </w:r>
      <w:proofErr w:type="spellEnd"/>
      <w:r w:rsidRPr="001033D2">
        <w:rPr>
          <w:szCs w:val="28"/>
        </w:rPr>
        <w:t xml:space="preserve"> "Об организации транспортного обслуживания населения в Приморском крае" (в редакции Закона Приморского края от 5 мая 2010 года № 613-</w:t>
      </w:r>
      <w:proofErr w:type="spellStart"/>
      <w:r w:rsidRPr="001033D2">
        <w:rPr>
          <w:szCs w:val="28"/>
        </w:rPr>
        <w:t>КЗ</w:t>
      </w:r>
      <w:proofErr w:type="spellEnd"/>
      <w:r w:rsidRPr="001033D2">
        <w:rPr>
          <w:szCs w:val="28"/>
        </w:rPr>
        <w:t>) (Ведомости Законодательного Собрания Приморского края, 2010, № 148, стр. 107; 2014, № 81, стр. 10, № 103, стр. 96; 2016, № 148, стр. 13, № 166, стр. 14, стр. 60, № 12, стр. 3</w:t>
      </w:r>
      <w:r>
        <w:rPr>
          <w:szCs w:val="28"/>
        </w:rPr>
        <w:t>; 2017, № 38, стр. 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2018, № 64, стр. 5; 2019, № 110, стр. 256</w:t>
      </w:r>
      <w:r w:rsidRPr="001033D2">
        <w:rPr>
          <w:szCs w:val="28"/>
        </w:rPr>
        <w:t xml:space="preserve">) следующие изменения: </w:t>
      </w:r>
      <w:proofErr w:type="gramEnd"/>
    </w:p>
    <w:p w:rsidR="00700B95" w:rsidRDefault="00700B95" w:rsidP="00700B95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3:</w:t>
      </w:r>
    </w:p>
    <w:p w:rsidR="00700B95" w:rsidRDefault="00700B95" w:rsidP="00700B95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 слова</w:t>
      </w:r>
      <w:r w:rsidR="009A1E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B080E">
        <w:rPr>
          <w:rFonts w:ascii="Times New Roman" w:hAnsi="Times New Roman" w:cs="Times New Roman"/>
          <w:sz w:val="28"/>
          <w:szCs w:val="28"/>
        </w:rPr>
        <w:t>, выполняемы</w:t>
      </w:r>
      <w:r>
        <w:rPr>
          <w:rFonts w:ascii="Times New Roman" w:hAnsi="Times New Roman" w:cs="Times New Roman"/>
          <w:sz w:val="28"/>
          <w:szCs w:val="28"/>
        </w:rPr>
        <w:t>е различными видами транспорта"</w:t>
      </w:r>
      <w:r w:rsidRPr="00624D7E">
        <w:rPr>
          <w:rFonts w:ascii="Times New Roman" w:hAnsi="Times New Roman" w:cs="Times New Roman"/>
          <w:sz w:val="28"/>
          <w:szCs w:val="28"/>
        </w:rPr>
        <w:t xml:space="preserve"> </w:t>
      </w:r>
      <w:r w:rsidRPr="00EB080E">
        <w:rPr>
          <w:rFonts w:ascii="Times New Roman" w:hAnsi="Times New Roman" w:cs="Times New Roman"/>
          <w:sz w:val="28"/>
          <w:szCs w:val="28"/>
        </w:rPr>
        <w:t>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0B95" w:rsidRDefault="00700B95" w:rsidP="00700B95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B080E">
        <w:rPr>
          <w:rFonts w:ascii="Times New Roman" w:hAnsi="Times New Roman" w:cs="Times New Roman"/>
          <w:sz w:val="28"/>
          <w:szCs w:val="28"/>
        </w:rPr>
        <w:t>пункт 6 признать утратившим силу.</w:t>
      </w:r>
    </w:p>
    <w:p w:rsidR="00700B95" w:rsidRPr="001033D2" w:rsidRDefault="00700B95" w:rsidP="00700B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Cs w:val="28"/>
        </w:rPr>
      </w:pPr>
    </w:p>
    <w:p w:rsidR="00700B95" w:rsidRPr="001033D2" w:rsidRDefault="00700B95" w:rsidP="00700B95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033D2">
        <w:rPr>
          <w:szCs w:val="28"/>
        </w:rPr>
        <w:t xml:space="preserve">СТАТЬЯ 2. </w:t>
      </w:r>
    </w:p>
    <w:p w:rsidR="00700B95" w:rsidRPr="001033D2" w:rsidRDefault="00700B95" w:rsidP="00700B95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033D2">
        <w:rPr>
          <w:szCs w:val="28"/>
        </w:rPr>
        <w:t>Настоящий Закон вступает в силу со дня его официального опубликования.</w:t>
      </w:r>
    </w:p>
    <w:p w:rsidR="00700B95" w:rsidRDefault="00700B95" w:rsidP="00700B9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00B95" w:rsidRDefault="00700B95" w:rsidP="00700B9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00B95" w:rsidRPr="008C035A" w:rsidRDefault="00700B95" w:rsidP="00700B9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00B95" w:rsidRPr="008C035A" w:rsidRDefault="00700B95" w:rsidP="00700B95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6E3FC7" w:rsidRDefault="006E3FC7">
      <w:pPr>
        <w:ind w:firstLine="720"/>
      </w:pPr>
    </w:p>
    <w:sectPr w:rsidR="006E3FC7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8C9" w:rsidRDefault="004D18C9">
      <w:r>
        <w:separator/>
      </w:r>
    </w:p>
  </w:endnote>
  <w:endnote w:type="continuationSeparator" w:id="0">
    <w:p w:rsidR="004D18C9" w:rsidRDefault="004D1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8C9" w:rsidRDefault="004D18C9">
      <w:r>
        <w:separator/>
      </w:r>
    </w:p>
  </w:footnote>
  <w:footnote w:type="continuationSeparator" w:id="0">
    <w:p w:rsidR="004D18C9" w:rsidRDefault="004D18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347199"/>
    <w:rsid w:val="003D578E"/>
    <w:rsid w:val="00465D3C"/>
    <w:rsid w:val="004D18C9"/>
    <w:rsid w:val="006E3FC7"/>
    <w:rsid w:val="00700B95"/>
    <w:rsid w:val="009A1E5E"/>
    <w:rsid w:val="00C6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700B9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32">
    <w:name w:val="Font Style32"/>
    <w:uiPriority w:val="99"/>
    <w:rsid w:val="00700B95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rsid w:val="009A1E5E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355993F2648358766139AE13A4F1747987A82BB56D9EC21EA12AE82514A29CkEm6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5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4</cp:revision>
  <cp:lastPrinted>2022-01-13T23:16:00Z</cp:lastPrinted>
  <dcterms:created xsi:type="dcterms:W3CDTF">2022-01-12T23:34:00Z</dcterms:created>
  <dcterms:modified xsi:type="dcterms:W3CDTF">2022-01-13T23:16:00Z</dcterms:modified>
</cp:coreProperties>
</file>