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03662629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B45E2E">
              <w:rPr>
                <w:szCs w:val="28"/>
              </w:rPr>
              <w:t>й</w:t>
            </w:r>
            <w:r w:rsidR="00BE2B54">
              <w:rPr>
                <w:szCs w:val="28"/>
              </w:rPr>
              <w:t xml:space="preserve"> </w:t>
            </w:r>
            <w:r w:rsidR="00AC11E6">
              <w:rPr>
                <w:szCs w:val="28"/>
              </w:rPr>
              <w:t xml:space="preserve">в </w:t>
            </w:r>
            <w:r w:rsidR="00B160F6">
              <w:rPr>
                <w:szCs w:val="28"/>
              </w:rPr>
              <w:t xml:space="preserve">статью </w:t>
            </w:r>
            <w:r w:rsidR="0031702F">
              <w:rPr>
                <w:szCs w:val="28"/>
              </w:rPr>
              <w:t>12</w:t>
            </w:r>
            <w:r w:rsidR="00B160F6">
              <w:rPr>
                <w:szCs w:val="28"/>
              </w:rPr>
              <w:t xml:space="preserve"> </w:t>
            </w:r>
            <w:r w:rsidR="00BE2B54">
              <w:rPr>
                <w:szCs w:val="28"/>
              </w:rPr>
              <w:t>Закон</w:t>
            </w:r>
            <w:r w:rsidR="00B160F6">
              <w:rPr>
                <w:szCs w:val="28"/>
              </w:rPr>
              <w:t>а</w:t>
            </w:r>
            <w:r w:rsidR="00AC11E6">
              <w:rPr>
                <w:szCs w:val="28"/>
              </w:rPr>
              <w:t xml:space="preserve"> Приморского края "О</w:t>
            </w:r>
            <w:r w:rsidR="00555E52">
              <w:rPr>
                <w:szCs w:val="28"/>
              </w:rPr>
              <w:t xml:space="preserve"> </w:t>
            </w:r>
            <w:r w:rsidR="0031702F">
              <w:rPr>
                <w:szCs w:val="28"/>
              </w:rPr>
              <w:t>физической культуре и спорте в Приморском крае"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B45E2E">
        <w:rPr>
          <w:szCs w:val="28"/>
        </w:rPr>
        <w:t xml:space="preserve">"О внесении изменений в статью </w:t>
      </w:r>
      <w:r w:rsidR="0031702F">
        <w:rPr>
          <w:szCs w:val="28"/>
        </w:rPr>
        <w:t>12</w:t>
      </w:r>
      <w:r w:rsidR="00B45E2E">
        <w:rPr>
          <w:szCs w:val="28"/>
        </w:rPr>
        <w:t xml:space="preserve"> Закона Приморского края "О </w:t>
      </w:r>
      <w:r w:rsidR="0034240A">
        <w:rPr>
          <w:szCs w:val="28"/>
        </w:rPr>
        <w:t xml:space="preserve">физической культуре и спорте в </w:t>
      </w:r>
      <w:r w:rsidR="0031702F">
        <w:rPr>
          <w:szCs w:val="28"/>
        </w:rPr>
        <w:t>П</w:t>
      </w:r>
      <w:r w:rsidR="0034240A">
        <w:rPr>
          <w:szCs w:val="28"/>
        </w:rPr>
        <w:t>р</w:t>
      </w:r>
      <w:bookmarkStart w:id="0" w:name="_GoBack"/>
      <w:bookmarkEnd w:id="0"/>
      <w:r w:rsidR="0031702F">
        <w:rPr>
          <w:szCs w:val="28"/>
        </w:rPr>
        <w:t>иморском крае"</w:t>
      </w:r>
      <w:r w:rsidR="004877C7">
        <w:rPr>
          <w:szCs w:val="28"/>
        </w:rPr>
        <w:t>,</w:t>
      </w:r>
      <w:r w:rsidRPr="00784532">
        <w:t xml:space="preserve">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 xml:space="preserve">от 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31702F">
        <w:rPr>
          <w:szCs w:val="28"/>
        </w:rPr>
        <w:t>"О внесении изменений в статью 12</w:t>
      </w:r>
      <w:r w:rsidR="00B45E2E">
        <w:rPr>
          <w:szCs w:val="28"/>
        </w:rPr>
        <w:t xml:space="preserve"> Закона Приморского края "О </w:t>
      </w:r>
      <w:r w:rsidR="0031702F">
        <w:rPr>
          <w:szCs w:val="28"/>
        </w:rPr>
        <w:t>физической культуре и спорте в Приморском крае"</w:t>
      </w:r>
      <w:r w:rsidR="00B45E2E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BB7A36">
        <w:rPr>
          <w:szCs w:val="28"/>
        </w:rPr>
        <w:t>Чемерису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B45E2E" w:rsidRDefault="00B45E2E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Чемерис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81A" w:rsidRDefault="0061381A">
      <w:r>
        <w:separator/>
      </w:r>
    </w:p>
  </w:endnote>
  <w:endnote w:type="continuationSeparator" w:id="0">
    <w:p w:rsidR="0061381A" w:rsidRDefault="00613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81A" w:rsidRDefault="0061381A">
      <w:r>
        <w:separator/>
      </w:r>
    </w:p>
  </w:footnote>
  <w:footnote w:type="continuationSeparator" w:id="0">
    <w:p w:rsidR="0061381A" w:rsidRDefault="00613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702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4A28"/>
    <w:rsid w:val="003F2358"/>
    <w:rsid w:val="0043329A"/>
    <w:rsid w:val="0043422F"/>
    <w:rsid w:val="00453243"/>
    <w:rsid w:val="00461E2B"/>
    <w:rsid w:val="00467C6A"/>
    <w:rsid w:val="004720ED"/>
    <w:rsid w:val="004877C7"/>
    <w:rsid w:val="00540820"/>
    <w:rsid w:val="00553574"/>
    <w:rsid w:val="00555E52"/>
    <w:rsid w:val="00564E2C"/>
    <w:rsid w:val="005709FD"/>
    <w:rsid w:val="0058782F"/>
    <w:rsid w:val="00587FA9"/>
    <w:rsid w:val="005A1F08"/>
    <w:rsid w:val="005E36DC"/>
    <w:rsid w:val="005E76FA"/>
    <w:rsid w:val="0061381A"/>
    <w:rsid w:val="00692D49"/>
    <w:rsid w:val="006B6D5E"/>
    <w:rsid w:val="006E4573"/>
    <w:rsid w:val="006E4AB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3932"/>
    <w:rsid w:val="00A97609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2659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147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71</cp:revision>
  <cp:lastPrinted>2022-01-14T00:51:00Z</cp:lastPrinted>
  <dcterms:created xsi:type="dcterms:W3CDTF">2019-01-10T02:44:00Z</dcterms:created>
  <dcterms:modified xsi:type="dcterms:W3CDTF">2022-01-14T00:51:00Z</dcterms:modified>
</cp:coreProperties>
</file>