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357332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D5552F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</w:t>
            </w:r>
            <w:r w:rsidR="00BC6D46">
              <w:rPr>
                <w:szCs w:val="28"/>
              </w:rPr>
              <w:t xml:space="preserve">статью </w:t>
            </w:r>
            <w:r w:rsidR="00E441F9">
              <w:rPr>
                <w:szCs w:val="28"/>
              </w:rPr>
              <w:t>12</w:t>
            </w:r>
            <w:r w:rsidR="00BC6D46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>Закон</w:t>
            </w:r>
            <w:r w:rsidR="00BC6D46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"О</w:t>
            </w:r>
            <w:r w:rsidR="00EC67A3">
              <w:rPr>
                <w:szCs w:val="28"/>
              </w:rPr>
              <w:t xml:space="preserve"> </w:t>
            </w:r>
            <w:r w:rsidR="00E441F9">
              <w:rPr>
                <w:szCs w:val="28"/>
              </w:rPr>
              <w:t>физической культуре и спорте в Приморском крае</w:t>
            </w:r>
            <w:r w:rsidR="00D5552F">
              <w:rPr>
                <w:szCs w:val="28"/>
              </w:rPr>
              <w:t>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D5552F" w:rsidRDefault="00F65753" w:rsidP="00D5552F">
      <w:pPr>
        <w:tabs>
          <w:tab w:val="left" w:pos="993"/>
        </w:tabs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5552F">
        <w:rPr>
          <w:szCs w:val="28"/>
        </w:rPr>
        <w:t xml:space="preserve">"О внесении изменений в статью </w:t>
      </w:r>
      <w:r w:rsidR="00E441F9">
        <w:rPr>
          <w:szCs w:val="28"/>
        </w:rPr>
        <w:t>12</w:t>
      </w:r>
      <w:r w:rsidR="00D5552F">
        <w:rPr>
          <w:szCs w:val="28"/>
        </w:rPr>
        <w:t xml:space="preserve"> Закона Приморского края "О </w:t>
      </w:r>
      <w:r w:rsidR="00E441F9">
        <w:rPr>
          <w:szCs w:val="28"/>
        </w:rPr>
        <w:t>физической культуре и спорте в Приморском крае"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 и</w:t>
      </w:r>
      <w:r w:rsidR="00A7264D">
        <w:rPr>
          <w:szCs w:val="28"/>
        </w:rPr>
        <w:t xml:space="preserve"> </w:t>
      </w:r>
      <w:r w:rsidR="00E441F9">
        <w:rPr>
          <w:szCs w:val="28"/>
        </w:rPr>
        <w:t>подготовленный в целях корректировки мер финансовой поддержки спортсменов – лиц с ограниченными возможностями здоровья и инвалидов и их тренеров, представляющих Приморский край на официальных спортивных соревнованиях в составе спортивных сборных команд Российской Федерации или спортивных команд Приморского края</w:t>
      </w:r>
      <w:r w:rsidR="00D5552F">
        <w:rPr>
          <w:rFonts w:eastAsia="Calibri"/>
          <w:bCs/>
          <w:color w:val="000000"/>
          <w:spacing w:val="1"/>
          <w:szCs w:val="28"/>
        </w:rPr>
        <w:t>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5552F">
        <w:rPr>
          <w:szCs w:val="28"/>
        </w:rPr>
        <w:t xml:space="preserve">"О внесении изменений в статью </w:t>
      </w:r>
      <w:r w:rsidR="00E441F9">
        <w:rPr>
          <w:szCs w:val="28"/>
        </w:rPr>
        <w:t>12</w:t>
      </w:r>
      <w:r w:rsidR="00D5552F">
        <w:rPr>
          <w:szCs w:val="28"/>
        </w:rPr>
        <w:t xml:space="preserve"> Закона Приморского края "О </w:t>
      </w:r>
      <w:r w:rsidR="00E441F9">
        <w:rPr>
          <w:szCs w:val="28"/>
        </w:rPr>
        <w:t>физической культуре и спорте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E441F9">
        <w:rPr>
          <w:szCs w:val="28"/>
        </w:rPr>
        <w:t>"О внесении изменений в статью 12</w:t>
      </w:r>
      <w:r w:rsidR="00D5552F">
        <w:rPr>
          <w:szCs w:val="28"/>
        </w:rPr>
        <w:t xml:space="preserve"> Закона Приморского края "О </w:t>
      </w:r>
      <w:r w:rsidR="00E441F9">
        <w:rPr>
          <w:szCs w:val="28"/>
        </w:rPr>
        <w:t>физической культуре и спорте в Приморском крае"</w:t>
      </w:r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E441F9" w:rsidRDefault="00E441F9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E441F9" w:rsidRDefault="00E441F9" w:rsidP="0027624E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61D" w:rsidRDefault="00BE561D">
      <w:r>
        <w:separator/>
      </w:r>
    </w:p>
  </w:endnote>
  <w:endnote w:type="continuationSeparator" w:id="0">
    <w:p w:rsidR="00BE561D" w:rsidRDefault="00BE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61D" w:rsidRDefault="00BE561D">
      <w:r>
        <w:separator/>
      </w:r>
    </w:p>
  </w:footnote>
  <w:footnote w:type="continuationSeparator" w:id="0">
    <w:p w:rsidR="00BE561D" w:rsidRDefault="00BE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1F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117B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DFA90-A2C5-4A3E-8F12-264EAE38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59</cp:revision>
  <cp:lastPrinted>2021-11-22T22:32:00Z</cp:lastPrinted>
  <dcterms:created xsi:type="dcterms:W3CDTF">2019-10-16T02:31:00Z</dcterms:created>
  <dcterms:modified xsi:type="dcterms:W3CDTF">2022-01-13T00:02:00Z</dcterms:modified>
</cp:coreProperties>
</file>