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3589507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634F33" w:rsidRDefault="00357541" w:rsidP="00634F33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634F33">
              <w:t>социальной политике и защите прав граждан</w:t>
            </w:r>
          </w:p>
          <w:p w:rsidR="00357541" w:rsidRPr="00E77161" w:rsidRDefault="00357541" w:rsidP="00634F33">
            <w:pPr>
              <w:pStyle w:val="8"/>
              <w:widowControl w:val="0"/>
              <w:spacing w:line="360" w:lineRule="auto"/>
              <w:rPr>
                <w:b w:val="0"/>
                <w:sz w:val="26"/>
                <w:szCs w:val="26"/>
              </w:rPr>
            </w:pPr>
            <w:r w:rsidRPr="00E77161">
              <w:rPr>
                <w:sz w:val="26"/>
                <w:szCs w:val="26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0E2034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19</w:t>
            </w:r>
            <w:r w:rsidR="00634F33">
              <w:rPr>
                <w:sz w:val="24"/>
              </w:rPr>
              <w:t>.01.20</w:t>
            </w:r>
            <w:r w:rsidR="00544952">
              <w:rPr>
                <w:sz w:val="24"/>
              </w:rPr>
              <w:t>22</w:t>
            </w: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634F33" w:rsidP="00634F33">
            <w:pPr>
              <w:ind w:left="-107"/>
              <w:jc w:val="both"/>
            </w:pPr>
            <w:r>
              <w:t xml:space="preserve">Об отчете о работе комитета Законодательного Собрания по социальной политике </w:t>
            </w:r>
            <w:r w:rsidR="00544952">
              <w:t>и защите прав граждан за 2021</w:t>
            </w:r>
            <w:r>
              <w:t xml:space="preserve"> год</w:t>
            </w:r>
          </w:p>
        </w:tc>
      </w:tr>
    </w:tbl>
    <w:p w:rsidR="00357541" w:rsidRDefault="00357541" w:rsidP="00C9335B">
      <w:pPr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отчет о работе комитета Законодательного Собрания по социальной полити</w:t>
      </w:r>
      <w:r w:rsidR="00544952">
        <w:t>ке и защите прав граждан за 2021</w:t>
      </w:r>
      <w:r>
        <w:t xml:space="preserve"> год, заслушав по данному вопросу </w:t>
      </w:r>
      <w:r w:rsidR="00544952">
        <w:t>Чемериса И.С.</w:t>
      </w:r>
      <w:r>
        <w:t>, председателя комитета Законодательного Собрания по социальной политике и защите прав граждан, комитет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</w:pPr>
      <w:r>
        <w:t>РЕШИЛ: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  <w:r>
        <w:tab/>
        <w:t>1.Утвердить отчет о работе комитета Законодательного Собрания по социальной полит</w:t>
      </w:r>
      <w:r w:rsidR="00C631B8">
        <w:t>и</w:t>
      </w:r>
      <w:r w:rsidR="00544952">
        <w:t>ке и защите прав граждан за 2021</w:t>
      </w:r>
      <w:r>
        <w:t xml:space="preserve"> год (прилагается).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данное решение в</w:t>
      </w:r>
      <w:r w:rsidRPr="0014475F">
        <w:t xml:space="preserve"> </w:t>
      </w:r>
      <w:r w:rsidR="00B8588E">
        <w:t xml:space="preserve">управление по документационному и организационному обеспечению деятельности </w:t>
      </w:r>
      <w:bookmarkStart w:id="0" w:name="_GoBack"/>
      <w:bookmarkEnd w:id="0"/>
      <w:r>
        <w:t>аппарата Законодательного Собрания.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401E7F" w:rsidRDefault="002E377A" w:rsidP="00544952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634F33">
        <w:t xml:space="preserve">  </w:t>
      </w:r>
      <w:r w:rsidR="00544952">
        <w:t>И.С. Чемерис</w:t>
      </w:r>
    </w:p>
    <w:p w:rsidR="00401E7F" w:rsidRDefault="00401E7F" w:rsidP="00C9335B">
      <w:pPr>
        <w:jc w:val="both"/>
      </w:pPr>
    </w:p>
    <w:p w:rsidR="00B65160" w:rsidRDefault="00B65160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634F3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3F8" w:rsidRDefault="006C63F8">
      <w:r>
        <w:separator/>
      </w:r>
    </w:p>
  </w:endnote>
  <w:endnote w:type="continuationSeparator" w:id="0">
    <w:p w:rsidR="006C63F8" w:rsidRDefault="006C6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3F8" w:rsidRDefault="006C63F8">
      <w:r>
        <w:separator/>
      </w:r>
    </w:p>
  </w:footnote>
  <w:footnote w:type="continuationSeparator" w:id="0">
    <w:p w:rsidR="006C63F8" w:rsidRDefault="006C63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F33"/>
    <w:rsid w:val="00022B36"/>
    <w:rsid w:val="00053C61"/>
    <w:rsid w:val="00080DED"/>
    <w:rsid w:val="000E2034"/>
    <w:rsid w:val="00160F97"/>
    <w:rsid w:val="001B3A35"/>
    <w:rsid w:val="001C5162"/>
    <w:rsid w:val="0020003C"/>
    <w:rsid w:val="002E377A"/>
    <w:rsid w:val="00357541"/>
    <w:rsid w:val="00383131"/>
    <w:rsid w:val="003A1372"/>
    <w:rsid w:val="003B4C86"/>
    <w:rsid w:val="003D4A28"/>
    <w:rsid w:val="003F2358"/>
    <w:rsid w:val="00401E7F"/>
    <w:rsid w:val="00461E2B"/>
    <w:rsid w:val="00544952"/>
    <w:rsid w:val="0058092A"/>
    <w:rsid w:val="00634F33"/>
    <w:rsid w:val="00692D49"/>
    <w:rsid w:val="006C63F8"/>
    <w:rsid w:val="006D5A5C"/>
    <w:rsid w:val="007128C1"/>
    <w:rsid w:val="007258FB"/>
    <w:rsid w:val="00751091"/>
    <w:rsid w:val="007607EB"/>
    <w:rsid w:val="007F0598"/>
    <w:rsid w:val="008602F8"/>
    <w:rsid w:val="0087792E"/>
    <w:rsid w:val="0099314B"/>
    <w:rsid w:val="009E5CD9"/>
    <w:rsid w:val="009F0165"/>
    <w:rsid w:val="009F626B"/>
    <w:rsid w:val="00B65160"/>
    <w:rsid w:val="00B668A9"/>
    <w:rsid w:val="00B803DE"/>
    <w:rsid w:val="00B8588E"/>
    <w:rsid w:val="00BE16C2"/>
    <w:rsid w:val="00C631B8"/>
    <w:rsid w:val="00C9335B"/>
    <w:rsid w:val="00C958B6"/>
    <w:rsid w:val="00D17A7A"/>
    <w:rsid w:val="00E326C2"/>
    <w:rsid w:val="00E51935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E7F93"/>
  <w15:docId w15:val="{AC397D7C-0C24-4C38-911D-5E5AEDCD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ovoytova_a_v\Desktop\&#1074;&#1089;&#1077;\&#1086;%20&#1079;&#1072;&#1082;&#1086;&#1085;&#1086;&#1076;%20&#1076;&#1077;&#1103;&#1090;&#1077;&#1083;&#1100;&#1085;&#1086;&#1089;&#1090;&#1080;%20&#1085;&#1072;%202018%20&#1075;&#1086;&#1076;\&#1086;&#1090;&#1095;&#1077;&#1090;%202018%20&#1075;&#1086;&#1076;\&#1086;&#1090;&#1095;&#1077;&#1090;%202018%20&#1075;&#1086;&#1076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Старовойтова Ангелина Викторовна</dc:creator>
  <cp:lastModifiedBy>Старовойтова Ангелина Викторовна</cp:lastModifiedBy>
  <cp:revision>10</cp:revision>
  <cp:lastPrinted>2007-12-18T10:25:00Z</cp:lastPrinted>
  <dcterms:created xsi:type="dcterms:W3CDTF">2019-01-17T01:50:00Z</dcterms:created>
  <dcterms:modified xsi:type="dcterms:W3CDTF">2022-01-13T04:32:00Z</dcterms:modified>
</cp:coreProperties>
</file>