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703503426" r:id="rId9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 w:rsidP="00AD174D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D976BE" w:rsidRDefault="006826DE" w:rsidP="00AD174D">
            <w:pPr>
              <w:ind w:left="-105"/>
              <w:jc w:val="both"/>
            </w:pPr>
            <w:r>
              <w:rPr>
                <w:szCs w:val="28"/>
              </w:rPr>
              <w:t>О</w:t>
            </w:r>
            <w:r w:rsidRPr="009C52DD">
              <w:rPr>
                <w:szCs w:val="28"/>
              </w:rPr>
              <w:t xml:space="preserve"> результатах </w:t>
            </w:r>
            <w:r>
              <w:rPr>
                <w:szCs w:val="28"/>
              </w:rPr>
              <w:t xml:space="preserve">проведения </w:t>
            </w:r>
            <w:r w:rsidRPr="009C52DD">
              <w:rPr>
                <w:szCs w:val="28"/>
              </w:rPr>
              <w:t xml:space="preserve">мониторинга </w:t>
            </w:r>
            <w:proofErr w:type="spellStart"/>
            <w:r w:rsidRPr="009C52DD">
              <w:rPr>
                <w:szCs w:val="28"/>
              </w:rPr>
              <w:t>правоприменения</w:t>
            </w:r>
            <w:proofErr w:type="spellEnd"/>
            <w:r w:rsidRPr="009C52DD">
              <w:rPr>
                <w:szCs w:val="28"/>
              </w:rPr>
              <w:t xml:space="preserve"> </w:t>
            </w:r>
            <w:r w:rsidR="000118CF" w:rsidRPr="000118CF">
              <w:rPr>
                <w:szCs w:val="28"/>
              </w:rPr>
              <w:t>Закон</w:t>
            </w:r>
            <w:r w:rsidR="000118CF">
              <w:rPr>
                <w:szCs w:val="28"/>
              </w:rPr>
              <w:t>а</w:t>
            </w:r>
            <w:r w:rsidR="000118CF" w:rsidRPr="000118CF">
              <w:rPr>
                <w:szCs w:val="28"/>
              </w:rPr>
              <w:t xml:space="preserve"> Приморского края от 10 апреля 2009 года № 399-КЗ "О физической культуре и спорте в Приморском крае"</w:t>
            </w:r>
          </w:p>
        </w:tc>
      </w:tr>
    </w:tbl>
    <w:p w:rsidR="00743256" w:rsidRDefault="00743256" w:rsidP="00221A5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22B11" w:rsidRDefault="0022529C" w:rsidP="002B474A">
      <w:pPr>
        <w:ind w:firstLine="709"/>
        <w:jc w:val="both"/>
        <w:rPr>
          <w:szCs w:val="28"/>
        </w:rPr>
      </w:pPr>
      <w:r w:rsidRPr="004A028E">
        <w:rPr>
          <w:szCs w:val="28"/>
        </w:rPr>
        <w:t>Рассмотрев информацию правового управления аппарата Законодательного Собрания Приморского края "</w:t>
      </w:r>
      <w:r w:rsidR="008F36BF" w:rsidRPr="008F36BF">
        <w:rPr>
          <w:szCs w:val="28"/>
        </w:rPr>
        <w:t xml:space="preserve">О результатах проведения мониторинга </w:t>
      </w:r>
      <w:proofErr w:type="spellStart"/>
      <w:r w:rsidR="008F36BF" w:rsidRPr="008F36BF">
        <w:rPr>
          <w:szCs w:val="28"/>
        </w:rPr>
        <w:t>правоприменения</w:t>
      </w:r>
      <w:proofErr w:type="spellEnd"/>
      <w:r w:rsidR="008F36BF" w:rsidRPr="008F36BF">
        <w:rPr>
          <w:szCs w:val="28"/>
        </w:rPr>
        <w:t xml:space="preserve"> Закона </w:t>
      </w:r>
      <w:r w:rsidR="00861185" w:rsidRPr="00861185">
        <w:rPr>
          <w:szCs w:val="28"/>
        </w:rPr>
        <w:t xml:space="preserve">Приморского края от 10 апреля </w:t>
      </w:r>
      <w:r w:rsidR="00861185">
        <w:rPr>
          <w:szCs w:val="28"/>
        </w:rPr>
        <w:br/>
      </w:r>
      <w:r w:rsidR="00861185" w:rsidRPr="00861185">
        <w:rPr>
          <w:szCs w:val="28"/>
        </w:rPr>
        <w:t>2009 года № 399-КЗ "О физической культуре и спорте в Приморском крае"</w:t>
      </w:r>
      <w:r w:rsidR="00D07FC0">
        <w:rPr>
          <w:szCs w:val="28"/>
        </w:rPr>
        <w:t xml:space="preserve"> (далее - Закон Приморского края № </w:t>
      </w:r>
      <w:r w:rsidR="00861185">
        <w:rPr>
          <w:szCs w:val="28"/>
        </w:rPr>
        <w:t>399</w:t>
      </w:r>
      <w:r w:rsidR="00D07FC0">
        <w:rPr>
          <w:szCs w:val="28"/>
        </w:rPr>
        <w:t>-КЗ)</w:t>
      </w:r>
      <w:r w:rsidRPr="004A028E">
        <w:rPr>
          <w:szCs w:val="28"/>
        </w:rPr>
        <w:t xml:space="preserve">, </w:t>
      </w:r>
      <w:r w:rsidR="00FC6A81">
        <w:rPr>
          <w:szCs w:val="28"/>
        </w:rPr>
        <w:t>отме</w:t>
      </w:r>
      <w:r w:rsidR="009D4F33">
        <w:rPr>
          <w:szCs w:val="28"/>
        </w:rPr>
        <w:t>тив, что</w:t>
      </w:r>
      <w:r w:rsidR="002B474A">
        <w:rPr>
          <w:szCs w:val="28"/>
        </w:rPr>
        <w:t xml:space="preserve"> </w:t>
      </w:r>
      <w:r w:rsidR="00861185" w:rsidRPr="00861185">
        <w:rPr>
          <w:szCs w:val="28"/>
        </w:rPr>
        <w:t xml:space="preserve">Закон Приморского края </w:t>
      </w:r>
      <w:r w:rsidR="00861185">
        <w:rPr>
          <w:szCs w:val="28"/>
        </w:rPr>
        <w:t>№ 399-КЗ</w:t>
      </w:r>
      <w:r w:rsidR="00861185" w:rsidRPr="00861185">
        <w:rPr>
          <w:szCs w:val="28"/>
        </w:rPr>
        <w:t xml:space="preserve"> </w:t>
      </w:r>
      <w:r w:rsidR="006A4D7F">
        <w:rPr>
          <w:szCs w:val="28"/>
        </w:rPr>
        <w:t xml:space="preserve">был разработан в целях </w:t>
      </w:r>
      <w:r w:rsidR="00861185" w:rsidRPr="00861185">
        <w:rPr>
          <w:szCs w:val="28"/>
        </w:rPr>
        <w:t>регулир</w:t>
      </w:r>
      <w:r w:rsidR="006A4D7F">
        <w:rPr>
          <w:szCs w:val="28"/>
        </w:rPr>
        <w:t>ования правовых</w:t>
      </w:r>
      <w:r w:rsidR="00861185" w:rsidRPr="00861185">
        <w:rPr>
          <w:szCs w:val="28"/>
        </w:rPr>
        <w:t>, организационны</w:t>
      </w:r>
      <w:r w:rsidR="006A4D7F">
        <w:rPr>
          <w:szCs w:val="28"/>
        </w:rPr>
        <w:t>х</w:t>
      </w:r>
      <w:r w:rsidR="00861185" w:rsidRPr="00861185">
        <w:rPr>
          <w:szCs w:val="28"/>
        </w:rPr>
        <w:t>, экономически</w:t>
      </w:r>
      <w:r w:rsidR="006A4D7F">
        <w:rPr>
          <w:szCs w:val="28"/>
        </w:rPr>
        <w:t>х</w:t>
      </w:r>
      <w:r w:rsidR="00861185" w:rsidRPr="00861185">
        <w:rPr>
          <w:szCs w:val="28"/>
        </w:rPr>
        <w:t xml:space="preserve"> и социальны</w:t>
      </w:r>
      <w:r w:rsidR="006A4D7F">
        <w:rPr>
          <w:szCs w:val="28"/>
        </w:rPr>
        <w:t>х</w:t>
      </w:r>
      <w:r w:rsidR="00861185" w:rsidRPr="00861185">
        <w:rPr>
          <w:szCs w:val="28"/>
        </w:rPr>
        <w:t xml:space="preserve"> отношени</w:t>
      </w:r>
      <w:r w:rsidR="00E178C0">
        <w:rPr>
          <w:szCs w:val="28"/>
        </w:rPr>
        <w:t>й</w:t>
      </w:r>
      <w:r w:rsidR="00861185" w:rsidRPr="00861185">
        <w:rPr>
          <w:szCs w:val="28"/>
        </w:rPr>
        <w:t xml:space="preserve"> в области физической культуры и спорта в Приморском кра</w:t>
      </w:r>
      <w:r w:rsidR="00A30C35">
        <w:rPr>
          <w:szCs w:val="28"/>
        </w:rPr>
        <w:t>е</w:t>
      </w:r>
      <w:r w:rsidR="007F054A">
        <w:rPr>
          <w:szCs w:val="28"/>
        </w:rPr>
        <w:t xml:space="preserve"> и </w:t>
      </w:r>
      <w:r w:rsidR="00A13D4C">
        <w:rPr>
          <w:szCs w:val="28"/>
        </w:rPr>
        <w:t xml:space="preserve">направлен на </w:t>
      </w:r>
      <w:r w:rsidR="00861185" w:rsidRPr="00861185">
        <w:rPr>
          <w:szCs w:val="28"/>
        </w:rPr>
        <w:t>разгранич</w:t>
      </w:r>
      <w:r w:rsidR="00A13D4C">
        <w:rPr>
          <w:szCs w:val="28"/>
        </w:rPr>
        <w:t>ение</w:t>
      </w:r>
      <w:r w:rsidR="00861185" w:rsidRPr="00861185">
        <w:rPr>
          <w:szCs w:val="28"/>
        </w:rPr>
        <w:t xml:space="preserve"> полномочи</w:t>
      </w:r>
      <w:r w:rsidR="00A13D4C">
        <w:rPr>
          <w:szCs w:val="28"/>
        </w:rPr>
        <w:t>й</w:t>
      </w:r>
      <w:r w:rsidR="00861185" w:rsidRPr="00861185">
        <w:rPr>
          <w:szCs w:val="28"/>
        </w:rPr>
        <w:t xml:space="preserve"> между Законодательным Собранием Приморского края, Правительством Приморского края, уполномоченным органом в области физической культуры и спорта, </w:t>
      </w:r>
      <w:r w:rsidR="00322B11">
        <w:rPr>
          <w:szCs w:val="28"/>
        </w:rPr>
        <w:t xml:space="preserve">который </w:t>
      </w:r>
      <w:r w:rsidR="00861185" w:rsidRPr="00861185">
        <w:rPr>
          <w:szCs w:val="28"/>
        </w:rPr>
        <w:t>определ</w:t>
      </w:r>
      <w:r w:rsidR="00322B11">
        <w:rPr>
          <w:szCs w:val="28"/>
        </w:rPr>
        <w:t>яет</w:t>
      </w:r>
      <w:r w:rsidR="00861185" w:rsidRPr="00861185">
        <w:rPr>
          <w:szCs w:val="28"/>
        </w:rPr>
        <w:t xml:space="preserve"> расходны</w:t>
      </w:r>
      <w:r w:rsidR="00322B11">
        <w:rPr>
          <w:szCs w:val="28"/>
        </w:rPr>
        <w:t>е</w:t>
      </w:r>
      <w:r w:rsidR="00861185" w:rsidRPr="00861185">
        <w:rPr>
          <w:szCs w:val="28"/>
        </w:rPr>
        <w:t xml:space="preserve"> обязательств</w:t>
      </w:r>
      <w:r w:rsidR="00322B11">
        <w:rPr>
          <w:szCs w:val="28"/>
        </w:rPr>
        <w:t>а</w:t>
      </w:r>
      <w:r w:rsidR="00861185" w:rsidRPr="00861185">
        <w:rPr>
          <w:szCs w:val="28"/>
        </w:rPr>
        <w:t xml:space="preserve"> Приморского края в области физической культуры и спорта, осуществляемые за счет средств краевого бюджета</w:t>
      </w:r>
      <w:r w:rsidR="00322B11">
        <w:rPr>
          <w:szCs w:val="28"/>
        </w:rPr>
        <w:t>, а именно:</w:t>
      </w:r>
    </w:p>
    <w:p w:rsidR="00861185" w:rsidRPr="00861185" w:rsidRDefault="00600387" w:rsidP="00861185">
      <w:pPr>
        <w:ind w:firstLine="709"/>
        <w:jc w:val="both"/>
        <w:rPr>
          <w:szCs w:val="28"/>
        </w:rPr>
      </w:pPr>
      <w:r>
        <w:rPr>
          <w:szCs w:val="28"/>
        </w:rPr>
        <w:t>1)</w:t>
      </w:r>
      <w:r w:rsidR="00861185" w:rsidRPr="00861185">
        <w:rPr>
          <w:szCs w:val="28"/>
        </w:rPr>
        <w:t>предоставление субсидий из краевого бюджета</w:t>
      </w:r>
      <w:r w:rsidR="000E0944" w:rsidRPr="000E0944">
        <w:rPr>
          <w:szCs w:val="28"/>
        </w:rPr>
        <w:t xml:space="preserve"> </w:t>
      </w:r>
      <w:r w:rsidR="000E0944">
        <w:rPr>
          <w:szCs w:val="28"/>
        </w:rPr>
        <w:t xml:space="preserve">в целях </w:t>
      </w:r>
      <w:r w:rsidR="000E0944" w:rsidRPr="000E0944">
        <w:rPr>
          <w:szCs w:val="28"/>
        </w:rPr>
        <w:t>поддержки юридических лиц, индивидуальных предпринимателей, некоммерческих организаций</w:t>
      </w:r>
      <w:r w:rsidR="00861185" w:rsidRPr="00861185">
        <w:rPr>
          <w:szCs w:val="28"/>
        </w:rPr>
        <w:t>:</w:t>
      </w:r>
    </w:p>
    <w:p w:rsidR="00861185" w:rsidRDefault="00791EED" w:rsidP="00861185">
      <w:pPr>
        <w:ind w:firstLine="709"/>
        <w:jc w:val="both"/>
        <w:rPr>
          <w:szCs w:val="28"/>
        </w:rPr>
      </w:pPr>
      <w:r>
        <w:rPr>
          <w:szCs w:val="28"/>
        </w:rPr>
        <w:t>н</w:t>
      </w:r>
      <w:r w:rsidR="00861185" w:rsidRPr="00861185">
        <w:rPr>
          <w:szCs w:val="28"/>
        </w:rPr>
        <w:t>а возмещение затрат и (или) недополученных доходов, возникающих при обеспечении ими занятий адаптивной</w:t>
      </w:r>
      <w:r w:rsidR="00861185">
        <w:rPr>
          <w:szCs w:val="28"/>
        </w:rPr>
        <w:t xml:space="preserve"> </w:t>
      </w:r>
      <w:r w:rsidR="00861185" w:rsidRPr="00861185">
        <w:rPr>
          <w:szCs w:val="28"/>
        </w:rPr>
        <w:t xml:space="preserve">физической культурой и спортом инвалидов и лиц с ограниченными возможностями здоровья, </w:t>
      </w:r>
      <w:r w:rsidR="00861185">
        <w:rPr>
          <w:szCs w:val="28"/>
        </w:rPr>
        <w:t xml:space="preserve">за период </w:t>
      </w:r>
      <w:r>
        <w:rPr>
          <w:szCs w:val="28"/>
        </w:rPr>
        <w:br/>
      </w:r>
      <w:r w:rsidR="00861185">
        <w:rPr>
          <w:szCs w:val="28"/>
        </w:rPr>
        <w:t xml:space="preserve">2018-2021 годы </w:t>
      </w:r>
      <w:r w:rsidR="00861185" w:rsidRPr="00861185">
        <w:rPr>
          <w:szCs w:val="28"/>
        </w:rPr>
        <w:t xml:space="preserve">субсидии из краевого бюджета были предоставлены </w:t>
      </w:r>
      <w:r w:rsidR="00861185">
        <w:rPr>
          <w:szCs w:val="28"/>
        </w:rPr>
        <w:t>9 юридическим лицам</w:t>
      </w:r>
      <w:r>
        <w:rPr>
          <w:szCs w:val="28"/>
        </w:rPr>
        <w:t xml:space="preserve"> в сумме</w:t>
      </w:r>
      <w:r w:rsidR="00861185" w:rsidRPr="00861185">
        <w:rPr>
          <w:szCs w:val="28"/>
        </w:rPr>
        <w:t>:</w:t>
      </w:r>
    </w:p>
    <w:p w:rsidR="00791EED" w:rsidRDefault="00791EED" w:rsidP="00861185">
      <w:pPr>
        <w:ind w:firstLine="709"/>
        <w:jc w:val="both"/>
        <w:rPr>
          <w:szCs w:val="28"/>
        </w:rPr>
      </w:pPr>
      <w:r>
        <w:rPr>
          <w:szCs w:val="28"/>
        </w:rPr>
        <w:t xml:space="preserve">с 2018-2020 годы - по </w:t>
      </w:r>
      <w:r w:rsidRPr="00791EED">
        <w:rPr>
          <w:szCs w:val="28"/>
        </w:rPr>
        <w:t>5 918,40</w:t>
      </w:r>
      <w:r>
        <w:rPr>
          <w:szCs w:val="28"/>
        </w:rPr>
        <w:t xml:space="preserve"> тыс. рублей ежегодно;</w:t>
      </w:r>
    </w:p>
    <w:p w:rsidR="00791EED" w:rsidRDefault="0034121C" w:rsidP="00861185">
      <w:pPr>
        <w:ind w:firstLine="709"/>
        <w:jc w:val="both"/>
        <w:rPr>
          <w:szCs w:val="28"/>
        </w:rPr>
      </w:pPr>
      <w:r>
        <w:rPr>
          <w:szCs w:val="28"/>
        </w:rPr>
        <w:t xml:space="preserve">в </w:t>
      </w:r>
      <w:r w:rsidR="00791EED">
        <w:rPr>
          <w:szCs w:val="28"/>
        </w:rPr>
        <w:t>2021 год</w:t>
      </w:r>
      <w:r>
        <w:rPr>
          <w:szCs w:val="28"/>
        </w:rPr>
        <w:t>у</w:t>
      </w:r>
      <w:r w:rsidR="00791EED">
        <w:rPr>
          <w:szCs w:val="28"/>
        </w:rPr>
        <w:t xml:space="preserve"> - </w:t>
      </w:r>
      <w:r w:rsidR="00791EED" w:rsidRPr="00791EED">
        <w:rPr>
          <w:szCs w:val="28"/>
        </w:rPr>
        <w:t>7 098,33</w:t>
      </w:r>
      <w:r w:rsidR="000E0944">
        <w:rPr>
          <w:szCs w:val="28"/>
        </w:rPr>
        <w:t xml:space="preserve"> тыс. рублей;</w:t>
      </w:r>
    </w:p>
    <w:p w:rsidR="00861185" w:rsidRDefault="00791EED" w:rsidP="002B474A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н</w:t>
      </w:r>
      <w:r w:rsidRPr="00791EED">
        <w:rPr>
          <w:szCs w:val="28"/>
        </w:rPr>
        <w:t xml:space="preserve">а возмещение затрат и (или) недополученных доходов, возникающих при предоставлении ими льгот по оплате физкультурно-спортивных услуг населению Приморского края субсидии из краевого бюджета </w:t>
      </w:r>
      <w:r>
        <w:rPr>
          <w:szCs w:val="28"/>
        </w:rPr>
        <w:t xml:space="preserve">за период </w:t>
      </w:r>
      <w:r w:rsidR="00DC27C4">
        <w:rPr>
          <w:szCs w:val="28"/>
        </w:rPr>
        <w:br/>
      </w:r>
      <w:r>
        <w:rPr>
          <w:szCs w:val="28"/>
        </w:rPr>
        <w:t xml:space="preserve">2018-2021 годы </w:t>
      </w:r>
      <w:r w:rsidRPr="00791EED">
        <w:rPr>
          <w:szCs w:val="28"/>
        </w:rPr>
        <w:t xml:space="preserve">предоставлены </w:t>
      </w:r>
      <w:r>
        <w:rPr>
          <w:szCs w:val="28"/>
        </w:rPr>
        <w:t xml:space="preserve">29 </w:t>
      </w:r>
      <w:r w:rsidRPr="00791EED">
        <w:rPr>
          <w:szCs w:val="28"/>
        </w:rPr>
        <w:t>юридическим лицам и индивидуальным предпринимателям</w:t>
      </w:r>
      <w:r>
        <w:rPr>
          <w:szCs w:val="28"/>
        </w:rPr>
        <w:t xml:space="preserve"> в сумме:</w:t>
      </w:r>
    </w:p>
    <w:p w:rsidR="00791EED" w:rsidRDefault="00791EED" w:rsidP="002B474A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 xml:space="preserve">с 2018-2019 годы </w:t>
      </w:r>
      <w:r w:rsidR="00E30D4B">
        <w:rPr>
          <w:szCs w:val="28"/>
        </w:rPr>
        <w:t>-</w:t>
      </w:r>
      <w:r>
        <w:rPr>
          <w:szCs w:val="28"/>
        </w:rPr>
        <w:t xml:space="preserve"> по </w:t>
      </w:r>
      <w:r w:rsidRPr="00791EED">
        <w:rPr>
          <w:szCs w:val="28"/>
        </w:rPr>
        <w:t>40 000,00</w:t>
      </w:r>
      <w:r>
        <w:rPr>
          <w:szCs w:val="28"/>
        </w:rPr>
        <w:t xml:space="preserve"> тыс. рублей ежегодно;</w:t>
      </w:r>
    </w:p>
    <w:p w:rsidR="00791EED" w:rsidRDefault="00791EED" w:rsidP="002B474A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 xml:space="preserve">с 2020-2021 годы </w:t>
      </w:r>
      <w:r w:rsidR="00E30D4B">
        <w:rPr>
          <w:szCs w:val="28"/>
        </w:rPr>
        <w:t>-</w:t>
      </w:r>
      <w:r>
        <w:rPr>
          <w:szCs w:val="28"/>
        </w:rPr>
        <w:t xml:space="preserve"> по</w:t>
      </w:r>
      <w:r w:rsidR="000E0944">
        <w:rPr>
          <w:szCs w:val="28"/>
        </w:rPr>
        <w:t xml:space="preserve"> 50 000,00 тыс. рублей ежегодно;</w:t>
      </w:r>
    </w:p>
    <w:p w:rsidR="00861185" w:rsidRDefault="00502266" w:rsidP="00E30D4B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6 </w:t>
      </w:r>
      <w:r w:rsidR="00E30D4B" w:rsidRPr="00E30D4B">
        <w:rPr>
          <w:szCs w:val="28"/>
        </w:rPr>
        <w:t>физкультурно-спортивным организациям на возмещение затрат, возникающих при обеспечении подготовки спортивного резерва для спортивных команд спортивных клубов по игровым видам спорта</w:t>
      </w:r>
      <w:r>
        <w:rPr>
          <w:szCs w:val="28"/>
        </w:rPr>
        <w:t xml:space="preserve"> в сумме:</w:t>
      </w:r>
    </w:p>
    <w:p w:rsidR="00502266" w:rsidRPr="00502266" w:rsidRDefault="00502266" w:rsidP="00502266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 xml:space="preserve">2018 год - </w:t>
      </w:r>
      <w:r w:rsidRPr="00502266">
        <w:rPr>
          <w:szCs w:val="28"/>
        </w:rPr>
        <w:t>122 896,33</w:t>
      </w:r>
      <w:r>
        <w:rPr>
          <w:szCs w:val="28"/>
        </w:rPr>
        <w:t xml:space="preserve"> тыс. рублей;</w:t>
      </w:r>
    </w:p>
    <w:p w:rsidR="00502266" w:rsidRDefault="00502266" w:rsidP="00502266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 xml:space="preserve">2019 год - </w:t>
      </w:r>
      <w:r w:rsidRPr="00502266">
        <w:rPr>
          <w:szCs w:val="28"/>
        </w:rPr>
        <w:t>130 184,15</w:t>
      </w:r>
      <w:r>
        <w:rPr>
          <w:szCs w:val="28"/>
        </w:rPr>
        <w:t xml:space="preserve"> тыс. рублей;</w:t>
      </w:r>
    </w:p>
    <w:p w:rsidR="00502266" w:rsidRPr="00502266" w:rsidRDefault="00502266" w:rsidP="00502266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 xml:space="preserve">2020 год - </w:t>
      </w:r>
      <w:r w:rsidRPr="00502266">
        <w:rPr>
          <w:szCs w:val="28"/>
        </w:rPr>
        <w:t>181 446,26</w:t>
      </w:r>
      <w:r>
        <w:rPr>
          <w:szCs w:val="28"/>
        </w:rPr>
        <w:t xml:space="preserve"> тыс. рублей;</w:t>
      </w:r>
    </w:p>
    <w:p w:rsidR="00502266" w:rsidRDefault="00502266" w:rsidP="00502266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 xml:space="preserve">2021 год - </w:t>
      </w:r>
      <w:r w:rsidRPr="00502266">
        <w:rPr>
          <w:szCs w:val="28"/>
        </w:rPr>
        <w:t>205 781,00</w:t>
      </w:r>
      <w:r>
        <w:rPr>
          <w:szCs w:val="28"/>
        </w:rPr>
        <w:t xml:space="preserve"> тыс. рублей;</w:t>
      </w:r>
    </w:p>
    <w:p w:rsidR="00861185" w:rsidRDefault="00502266" w:rsidP="002B474A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 xml:space="preserve">9 </w:t>
      </w:r>
      <w:r w:rsidRPr="00502266">
        <w:rPr>
          <w:szCs w:val="28"/>
        </w:rPr>
        <w:t xml:space="preserve">физкультурно-спортивным организациям, основным видом деятельности которых является развитие профессионального спорта, </w:t>
      </w:r>
      <w:r w:rsidR="0000218F">
        <w:rPr>
          <w:szCs w:val="28"/>
        </w:rPr>
        <w:br/>
      </w:r>
      <w:r w:rsidRPr="00502266">
        <w:rPr>
          <w:szCs w:val="28"/>
        </w:rPr>
        <w:t xml:space="preserve">и спортивные команды которых участвуют от имени Приморского края </w:t>
      </w:r>
      <w:r w:rsidR="0000218F">
        <w:rPr>
          <w:szCs w:val="28"/>
        </w:rPr>
        <w:br/>
      </w:r>
      <w:r w:rsidRPr="00502266">
        <w:rPr>
          <w:szCs w:val="28"/>
        </w:rPr>
        <w:t>в официальных межрегиональных, всероссийских и международных спортивных соревнованиях:</w:t>
      </w:r>
    </w:p>
    <w:p w:rsidR="00502266" w:rsidRPr="00502266" w:rsidRDefault="00502266" w:rsidP="00502266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201</w:t>
      </w:r>
      <w:r w:rsidR="003A0D97">
        <w:rPr>
          <w:szCs w:val="28"/>
        </w:rPr>
        <w:t>8</w:t>
      </w:r>
      <w:r>
        <w:rPr>
          <w:szCs w:val="28"/>
        </w:rPr>
        <w:t xml:space="preserve"> год - </w:t>
      </w:r>
      <w:r w:rsidRPr="00502266">
        <w:rPr>
          <w:szCs w:val="28"/>
        </w:rPr>
        <w:t>778 139,45</w:t>
      </w:r>
      <w:r>
        <w:rPr>
          <w:szCs w:val="28"/>
        </w:rPr>
        <w:t xml:space="preserve"> тыс. рублей;</w:t>
      </w:r>
    </w:p>
    <w:p w:rsidR="00502266" w:rsidRPr="00502266" w:rsidRDefault="00502266" w:rsidP="00502266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 xml:space="preserve">2019 год - </w:t>
      </w:r>
      <w:r w:rsidRPr="00502266">
        <w:rPr>
          <w:szCs w:val="28"/>
        </w:rPr>
        <w:t>878 750,59</w:t>
      </w:r>
      <w:r>
        <w:rPr>
          <w:szCs w:val="28"/>
        </w:rPr>
        <w:t xml:space="preserve"> тыс. рублей;</w:t>
      </w:r>
    </w:p>
    <w:p w:rsidR="00502266" w:rsidRPr="00502266" w:rsidRDefault="00502266" w:rsidP="00502266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 xml:space="preserve">2020 год - </w:t>
      </w:r>
      <w:r w:rsidRPr="00502266">
        <w:rPr>
          <w:szCs w:val="28"/>
        </w:rPr>
        <w:t>401 750,48</w:t>
      </w:r>
      <w:r>
        <w:rPr>
          <w:szCs w:val="28"/>
        </w:rPr>
        <w:t xml:space="preserve"> тыс. рублей;</w:t>
      </w:r>
    </w:p>
    <w:p w:rsidR="00861185" w:rsidRDefault="00502266" w:rsidP="00502266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 xml:space="preserve">2021 год - </w:t>
      </w:r>
      <w:r w:rsidRPr="00502266">
        <w:rPr>
          <w:szCs w:val="28"/>
        </w:rPr>
        <w:t>414 268,43</w:t>
      </w:r>
      <w:r>
        <w:rPr>
          <w:szCs w:val="28"/>
        </w:rPr>
        <w:t xml:space="preserve"> тыс. рублей.</w:t>
      </w:r>
    </w:p>
    <w:p w:rsidR="00502266" w:rsidRDefault="00836F96" w:rsidP="00502266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2)</w:t>
      </w:r>
      <w:r w:rsidR="00502266" w:rsidRPr="00502266">
        <w:rPr>
          <w:szCs w:val="28"/>
        </w:rPr>
        <w:t>поддержка (поощрение) спортсменов и их тренеров</w:t>
      </w:r>
      <w:r>
        <w:rPr>
          <w:szCs w:val="28"/>
        </w:rPr>
        <w:t xml:space="preserve"> (</w:t>
      </w:r>
      <w:r w:rsidRPr="00502266">
        <w:rPr>
          <w:szCs w:val="28"/>
        </w:rPr>
        <w:t>призовые выплаты;</w:t>
      </w:r>
      <w:r>
        <w:rPr>
          <w:szCs w:val="28"/>
        </w:rPr>
        <w:t xml:space="preserve"> </w:t>
      </w:r>
      <w:r w:rsidRPr="00502266">
        <w:rPr>
          <w:szCs w:val="28"/>
        </w:rPr>
        <w:t>ежемесячные стипендии;</w:t>
      </w:r>
      <w:r>
        <w:rPr>
          <w:szCs w:val="28"/>
        </w:rPr>
        <w:t xml:space="preserve"> </w:t>
      </w:r>
      <w:r w:rsidRPr="00502266">
        <w:rPr>
          <w:szCs w:val="28"/>
        </w:rPr>
        <w:t>Олимпийская стипендия Приморского края</w:t>
      </w:r>
      <w:r>
        <w:rPr>
          <w:szCs w:val="28"/>
        </w:rPr>
        <w:t>)</w:t>
      </w:r>
      <w:r w:rsidR="00502266" w:rsidRPr="00502266">
        <w:rPr>
          <w:szCs w:val="28"/>
        </w:rPr>
        <w:t xml:space="preserve">, представляющих Приморский край на официальных спортивных соревнованиях в составе спортивных сборных команд Российской Федерации или спортивных сборных команд Приморского края, льготы при посещении спортивных объектов, находящихся в собственности Приморского края, </w:t>
      </w:r>
      <w:r w:rsidR="007372EF">
        <w:rPr>
          <w:szCs w:val="28"/>
        </w:rPr>
        <w:br/>
      </w:r>
      <w:r w:rsidR="00502266" w:rsidRPr="00502266">
        <w:rPr>
          <w:szCs w:val="28"/>
        </w:rPr>
        <w:t>и платных мероприятий, организуемых краевыми государственными физкультурно-спортивными учреждениями, а также поддержка муниципальных образований Приморского края</w:t>
      </w:r>
      <w:r w:rsidR="003A0D97">
        <w:rPr>
          <w:szCs w:val="28"/>
        </w:rPr>
        <w:t>:</w:t>
      </w:r>
    </w:p>
    <w:p w:rsidR="003A0D97" w:rsidRPr="00502266" w:rsidRDefault="003A0D97" w:rsidP="003A0D97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2018 год - 17 320,50 тыс. рублей;</w:t>
      </w:r>
    </w:p>
    <w:p w:rsidR="003A0D97" w:rsidRDefault="003A0D97" w:rsidP="003A0D97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2019 год - 21 704,20 тыс. рублей;</w:t>
      </w:r>
    </w:p>
    <w:p w:rsidR="003A0D97" w:rsidRPr="00502266" w:rsidRDefault="003A0D97" w:rsidP="003A0D97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2020 год - 11 973,40 тыс. рублей;</w:t>
      </w:r>
    </w:p>
    <w:p w:rsidR="003A0D97" w:rsidRDefault="003A0D97" w:rsidP="003A0D97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2021 год - 4 669,10 тыс. рублей;</w:t>
      </w:r>
    </w:p>
    <w:p w:rsidR="00502266" w:rsidRPr="00502266" w:rsidRDefault="00836F96" w:rsidP="00502266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3)</w:t>
      </w:r>
      <w:r w:rsidR="00502266" w:rsidRPr="00502266">
        <w:rPr>
          <w:szCs w:val="28"/>
        </w:rPr>
        <w:t xml:space="preserve">льготы при посещении спортивных объектов, находящихся </w:t>
      </w:r>
      <w:r w:rsidR="007372EF">
        <w:rPr>
          <w:szCs w:val="28"/>
        </w:rPr>
        <w:br/>
      </w:r>
      <w:r w:rsidR="00502266" w:rsidRPr="00502266">
        <w:rPr>
          <w:szCs w:val="28"/>
        </w:rPr>
        <w:t xml:space="preserve">в собственности Приморского края, и платных мероприятий, организуемых краевыми государственными физкультурно-спортивными учреждениями, обучающимся в образовательных организациях в возрасте до 24 лет, а также лицам, имеющим звание "Ветеран спорта Приморского края", детям </w:t>
      </w:r>
      <w:r w:rsidR="007372EF">
        <w:rPr>
          <w:szCs w:val="28"/>
        </w:rPr>
        <w:br/>
      </w:r>
      <w:r w:rsidR="00502266" w:rsidRPr="00502266">
        <w:rPr>
          <w:szCs w:val="28"/>
        </w:rPr>
        <w:t xml:space="preserve">из малоимущих и многодетных семей, детям-сиротам, детям, оставшимся </w:t>
      </w:r>
      <w:r w:rsidR="007372EF">
        <w:rPr>
          <w:szCs w:val="28"/>
        </w:rPr>
        <w:br/>
      </w:r>
      <w:r w:rsidR="00502266" w:rsidRPr="00502266">
        <w:rPr>
          <w:szCs w:val="28"/>
        </w:rPr>
        <w:t>без попечения родителей, инвалидам - бесплатное посещение спортивных объектов, находящихся в собственности Приморского края, в порядке, установленном Правительством Приморского края.</w:t>
      </w:r>
    </w:p>
    <w:p w:rsidR="00502266" w:rsidRPr="00502266" w:rsidRDefault="00502266" w:rsidP="00502266">
      <w:pPr>
        <w:widowControl w:val="0"/>
        <w:ind w:firstLine="709"/>
        <w:jc w:val="both"/>
        <w:rPr>
          <w:szCs w:val="28"/>
        </w:rPr>
      </w:pPr>
      <w:r w:rsidRPr="00502266">
        <w:rPr>
          <w:szCs w:val="28"/>
        </w:rPr>
        <w:t xml:space="preserve">Военнослужащие, проходящие военную службу по призыву, курсанты военных профессиональных образовательных организаций и военных образовательных организаций высшего образования до заключения ими контракта о прохождении военной службы, лица, обучающиеся </w:t>
      </w:r>
      <w:r w:rsidR="00836F96">
        <w:rPr>
          <w:szCs w:val="28"/>
        </w:rPr>
        <w:br/>
      </w:r>
      <w:r w:rsidRPr="00502266">
        <w:rPr>
          <w:szCs w:val="28"/>
        </w:rPr>
        <w:t>в общеобразовательных организациях по дополнительным общеобразовательным программам, имеющим целью подготовку несовершеннолетних граждан к военной службе, а также лица, имеющие</w:t>
      </w:r>
      <w:r>
        <w:rPr>
          <w:szCs w:val="28"/>
        </w:rPr>
        <w:t xml:space="preserve"> </w:t>
      </w:r>
      <w:r w:rsidRPr="00502266">
        <w:rPr>
          <w:szCs w:val="28"/>
        </w:rPr>
        <w:t xml:space="preserve">звание "Ветеран спорта Приморского края", имеют право на льготное </w:t>
      </w:r>
      <w:r w:rsidRPr="00502266">
        <w:rPr>
          <w:szCs w:val="28"/>
        </w:rPr>
        <w:lastRenderedPageBreak/>
        <w:t>посещение платных мероприятий, организуемых краевыми государственными физкультурно-спортивными учреждениями, в порядке, установленном Правительством Приморского края.</w:t>
      </w:r>
    </w:p>
    <w:p w:rsidR="00861185" w:rsidRDefault="00836F96" w:rsidP="00502266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4)</w:t>
      </w:r>
      <w:r w:rsidR="00502266" w:rsidRPr="00502266">
        <w:rPr>
          <w:szCs w:val="28"/>
        </w:rPr>
        <w:t>поддержк</w:t>
      </w:r>
      <w:r>
        <w:rPr>
          <w:szCs w:val="28"/>
        </w:rPr>
        <w:t>а</w:t>
      </w:r>
      <w:r w:rsidR="00502266" w:rsidRPr="00502266">
        <w:rPr>
          <w:szCs w:val="28"/>
        </w:rPr>
        <w:t xml:space="preserve"> муниципальных образований Приморского края в области физкультуры и спорта в рамках реализации государственных программ Приморского края "Развитие физической культуры и спорта Приморского края" на 2013-2021 годы и "Развитие физической культуры и спорта Приморского края" на 2020-2027 годы </w:t>
      </w:r>
      <w:bookmarkStart w:id="0" w:name="_GoBack"/>
      <w:bookmarkEnd w:id="0"/>
      <w:r w:rsidR="00502266" w:rsidRPr="00502266">
        <w:rPr>
          <w:szCs w:val="28"/>
        </w:rPr>
        <w:t xml:space="preserve">предусмотрены следующие меры государственной поддержки на </w:t>
      </w:r>
      <w:proofErr w:type="spellStart"/>
      <w:r w:rsidR="00502266" w:rsidRPr="00502266">
        <w:rPr>
          <w:szCs w:val="28"/>
        </w:rPr>
        <w:t>софинансирование</w:t>
      </w:r>
      <w:proofErr w:type="spellEnd"/>
      <w:r w:rsidR="00502266" w:rsidRPr="00502266">
        <w:rPr>
          <w:szCs w:val="28"/>
        </w:rPr>
        <w:t xml:space="preserve"> из краевого бюджета расходных обязательств муниципальных образований края в области физической культуры и спорта</w:t>
      </w:r>
      <w:r w:rsidR="00FD7953">
        <w:rPr>
          <w:szCs w:val="28"/>
        </w:rPr>
        <w:t>. З</w:t>
      </w:r>
      <w:r w:rsidR="00502266" w:rsidRPr="00502266">
        <w:rPr>
          <w:szCs w:val="28"/>
        </w:rPr>
        <w:t xml:space="preserve">а 2018-2021 годы объем государственной поддержки бюджетам муниципальных образований края из средств краевого </w:t>
      </w:r>
      <w:r w:rsidR="00344868">
        <w:rPr>
          <w:szCs w:val="28"/>
        </w:rPr>
        <w:br/>
      </w:r>
      <w:r w:rsidR="00502266" w:rsidRPr="00502266">
        <w:rPr>
          <w:szCs w:val="28"/>
        </w:rPr>
        <w:t>и федерального бюджетов составил 1 837,815 млн рублей.</w:t>
      </w:r>
    </w:p>
    <w:p w:rsidR="006B66D1" w:rsidRPr="006B66D1" w:rsidRDefault="00344868" w:rsidP="006B66D1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5)</w:t>
      </w:r>
      <w:r w:rsidR="006B66D1" w:rsidRPr="006B66D1">
        <w:rPr>
          <w:szCs w:val="28"/>
        </w:rPr>
        <w:t>реализация мер по развитию физической культуры и спорта инвалидов, лиц с ограниченными возможностями здоровья, адаптивной физической культуры и адаптивного спорта в Приморском крае.</w:t>
      </w:r>
    </w:p>
    <w:p w:rsidR="006B66D1" w:rsidRPr="006B66D1" w:rsidRDefault="006B66D1" w:rsidP="006B66D1">
      <w:pPr>
        <w:widowControl w:val="0"/>
        <w:ind w:firstLine="709"/>
        <w:jc w:val="both"/>
        <w:rPr>
          <w:szCs w:val="28"/>
        </w:rPr>
      </w:pPr>
      <w:r w:rsidRPr="006B66D1">
        <w:rPr>
          <w:szCs w:val="28"/>
        </w:rPr>
        <w:t xml:space="preserve">Физкультурно-оздоровительную работу с инвалидами в крае осуществляют 109 организаций, в том числе дошкольные учреждения, специальные коррекционные учреждения, образовательные учреждения начального, среднего и высшего профессионального образования, учреждения дополнительного образования детей, физкультурно-оздоровительные </w:t>
      </w:r>
      <w:r w:rsidR="00344868">
        <w:rPr>
          <w:szCs w:val="28"/>
        </w:rPr>
        <w:br/>
      </w:r>
      <w:r w:rsidRPr="006B66D1">
        <w:rPr>
          <w:szCs w:val="28"/>
        </w:rPr>
        <w:t>и спортивные клубы для инвалидов.</w:t>
      </w:r>
    </w:p>
    <w:p w:rsidR="006B66D1" w:rsidRPr="006B66D1" w:rsidRDefault="006B66D1" w:rsidP="006B66D1">
      <w:pPr>
        <w:widowControl w:val="0"/>
        <w:ind w:firstLine="709"/>
        <w:jc w:val="both"/>
        <w:rPr>
          <w:szCs w:val="28"/>
        </w:rPr>
      </w:pPr>
      <w:r w:rsidRPr="006B66D1">
        <w:rPr>
          <w:szCs w:val="28"/>
        </w:rPr>
        <w:t>Активное участие в организации мероприятий среди инвалидов принимают Приморская краевая организация Общероссийской общественной организации "Всероссийское общество инвалидов", а также ее территориальные отделения, Приморское региональное отделение Общероссийской общественной организации инвалидов "Всероссийское общество глухих" и Приморская краевая организация Общероссийской общественной организации инвалидов "Всероссийское ордена Трудового Красного Знамени общество слепых", центры социальной реабилитации, Приморское краевое отделение Общероссийской общественной</w:t>
      </w:r>
      <w:r w:rsidR="00344868">
        <w:rPr>
          <w:szCs w:val="28"/>
        </w:rPr>
        <w:t xml:space="preserve"> </w:t>
      </w:r>
      <w:r w:rsidRPr="006B66D1">
        <w:rPr>
          <w:szCs w:val="28"/>
        </w:rPr>
        <w:t xml:space="preserve">благотворительной организации помощи инвалидам с умственной отсталостью "Специальная олимпиада России", а также отделы по спорту </w:t>
      </w:r>
      <w:r w:rsidR="00344868">
        <w:rPr>
          <w:szCs w:val="28"/>
        </w:rPr>
        <w:br/>
      </w:r>
      <w:r w:rsidRPr="006B66D1">
        <w:rPr>
          <w:szCs w:val="28"/>
        </w:rPr>
        <w:t>и физической культуры органов местного самоуправления.</w:t>
      </w:r>
    </w:p>
    <w:p w:rsidR="006B66D1" w:rsidRPr="006B66D1" w:rsidRDefault="006B66D1" w:rsidP="006B66D1">
      <w:pPr>
        <w:widowControl w:val="0"/>
        <w:ind w:firstLine="709"/>
        <w:jc w:val="both"/>
        <w:rPr>
          <w:szCs w:val="28"/>
        </w:rPr>
      </w:pPr>
      <w:r w:rsidRPr="006B66D1">
        <w:rPr>
          <w:szCs w:val="28"/>
        </w:rPr>
        <w:t xml:space="preserve">В последнее время определенные усилия по развитию </w:t>
      </w:r>
      <w:proofErr w:type="spellStart"/>
      <w:r w:rsidRPr="006B66D1">
        <w:rPr>
          <w:szCs w:val="28"/>
        </w:rPr>
        <w:t>паралимпийских</w:t>
      </w:r>
      <w:proofErr w:type="spellEnd"/>
      <w:r w:rsidRPr="006B66D1">
        <w:rPr>
          <w:szCs w:val="28"/>
        </w:rPr>
        <w:t xml:space="preserve"> видов спорта предпринимает общество инвалидов "Ковчег" г. Владивостока.</w:t>
      </w:r>
    </w:p>
    <w:p w:rsidR="006B66D1" w:rsidRPr="006B66D1" w:rsidRDefault="00E93B3E" w:rsidP="006B66D1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6)</w:t>
      </w:r>
      <w:r w:rsidR="006942FA" w:rsidRPr="006B66D1">
        <w:rPr>
          <w:szCs w:val="28"/>
        </w:rPr>
        <w:t xml:space="preserve">организована работа по подготовке и переподготовке специалистов </w:t>
      </w:r>
      <w:r w:rsidR="00382A2F">
        <w:rPr>
          <w:szCs w:val="28"/>
        </w:rPr>
        <w:br/>
      </w:r>
      <w:r w:rsidR="006942FA" w:rsidRPr="006B66D1">
        <w:rPr>
          <w:szCs w:val="28"/>
        </w:rPr>
        <w:t>в области физической культуры и спорта на базе Дальневосточной академии физической культуры и спорта</w:t>
      </w:r>
      <w:r w:rsidR="006942FA">
        <w:rPr>
          <w:szCs w:val="28"/>
        </w:rPr>
        <w:t xml:space="preserve"> </w:t>
      </w:r>
      <w:r>
        <w:rPr>
          <w:szCs w:val="28"/>
        </w:rPr>
        <w:t>в</w:t>
      </w:r>
      <w:r w:rsidR="006B66D1" w:rsidRPr="006B66D1">
        <w:rPr>
          <w:szCs w:val="28"/>
        </w:rPr>
        <w:t xml:space="preserve"> рамках мероприятий федерального проекта "Спорт - норма жизни" в Приморском крае.</w:t>
      </w:r>
    </w:p>
    <w:p w:rsidR="006B66D1" w:rsidRDefault="006B66D1" w:rsidP="006B66D1">
      <w:pPr>
        <w:widowControl w:val="0"/>
        <w:ind w:firstLine="709"/>
        <w:jc w:val="both"/>
        <w:rPr>
          <w:szCs w:val="28"/>
        </w:rPr>
      </w:pPr>
      <w:r w:rsidRPr="006B66D1">
        <w:rPr>
          <w:szCs w:val="28"/>
        </w:rPr>
        <w:t xml:space="preserve">В 2020 году успешно освоили дополнительные профессиональные программы и получили дипломы о профессиональной переподготовке </w:t>
      </w:r>
      <w:r w:rsidR="006942FA">
        <w:rPr>
          <w:szCs w:val="28"/>
        </w:rPr>
        <w:br/>
      </w:r>
      <w:r w:rsidRPr="006B66D1">
        <w:rPr>
          <w:szCs w:val="28"/>
        </w:rPr>
        <w:t>34 представителя Приморского края по направлению "тренер по виду спорта" - 10 человек и "инструктор по спорту" - 24 человека, из них в КГАУ "Краевая спортивная школа олимпийского резерва" (далее - КГАУ "КСШОР" получили дипломы тренеров - 6 человек, инструкторов-методистов - 7 человек.</w:t>
      </w:r>
    </w:p>
    <w:p w:rsidR="00382A2F" w:rsidRPr="00382A2F" w:rsidRDefault="00382A2F" w:rsidP="00382A2F">
      <w:pPr>
        <w:widowControl w:val="0"/>
        <w:ind w:firstLine="709"/>
        <w:jc w:val="both"/>
        <w:rPr>
          <w:szCs w:val="28"/>
        </w:rPr>
      </w:pPr>
      <w:r w:rsidRPr="00382A2F">
        <w:rPr>
          <w:szCs w:val="28"/>
        </w:rPr>
        <w:lastRenderedPageBreak/>
        <w:t>На текущую дату завершили обучение по дополнительным профессиональным программам 116 специалистов в области физической культуры и спорта Приморского края, из них:</w:t>
      </w:r>
    </w:p>
    <w:p w:rsidR="00382A2F" w:rsidRPr="00382A2F" w:rsidRDefault="00382A2F" w:rsidP="00382A2F">
      <w:pPr>
        <w:widowControl w:val="0"/>
        <w:ind w:firstLine="709"/>
        <w:jc w:val="both"/>
        <w:rPr>
          <w:szCs w:val="28"/>
        </w:rPr>
      </w:pPr>
      <w:r w:rsidRPr="00382A2F">
        <w:rPr>
          <w:szCs w:val="28"/>
        </w:rPr>
        <w:t xml:space="preserve">"Спортивная подготовка по виду спорта (группе видов спорта)" - </w:t>
      </w:r>
      <w:r w:rsidR="003C3F3A">
        <w:rPr>
          <w:szCs w:val="28"/>
        </w:rPr>
        <w:br/>
      </w:r>
      <w:r w:rsidRPr="00382A2F">
        <w:rPr>
          <w:szCs w:val="28"/>
        </w:rPr>
        <w:t>27 человек;</w:t>
      </w:r>
    </w:p>
    <w:p w:rsidR="00382A2F" w:rsidRPr="00382A2F" w:rsidRDefault="00382A2F" w:rsidP="00382A2F">
      <w:pPr>
        <w:widowControl w:val="0"/>
        <w:ind w:firstLine="709"/>
        <w:jc w:val="both"/>
        <w:rPr>
          <w:szCs w:val="28"/>
        </w:rPr>
      </w:pPr>
      <w:r w:rsidRPr="00382A2F">
        <w:rPr>
          <w:szCs w:val="28"/>
        </w:rPr>
        <w:t xml:space="preserve">"Физкультурно-оздоровительная и спортивно-массовая работа </w:t>
      </w:r>
      <w:r w:rsidR="003C3F3A">
        <w:rPr>
          <w:szCs w:val="28"/>
        </w:rPr>
        <w:br/>
      </w:r>
      <w:r w:rsidRPr="00382A2F">
        <w:rPr>
          <w:szCs w:val="28"/>
        </w:rPr>
        <w:t>с населением" - 89 человек.</w:t>
      </w:r>
    </w:p>
    <w:p w:rsidR="00382A2F" w:rsidRPr="00382A2F" w:rsidRDefault="00382A2F" w:rsidP="00382A2F">
      <w:pPr>
        <w:widowControl w:val="0"/>
        <w:ind w:firstLine="709"/>
        <w:jc w:val="both"/>
        <w:rPr>
          <w:szCs w:val="28"/>
        </w:rPr>
      </w:pPr>
      <w:r w:rsidRPr="00382A2F">
        <w:rPr>
          <w:szCs w:val="28"/>
        </w:rPr>
        <w:t xml:space="preserve">Число слушателей программ повышения квалификации составило </w:t>
      </w:r>
      <w:r w:rsidR="003C3F3A">
        <w:rPr>
          <w:szCs w:val="28"/>
        </w:rPr>
        <w:br/>
      </w:r>
      <w:r w:rsidRPr="00382A2F">
        <w:rPr>
          <w:szCs w:val="28"/>
        </w:rPr>
        <w:t>30 человек, из них: специалисты КГАУ "КСШОР" - 2 человека.</w:t>
      </w:r>
    </w:p>
    <w:p w:rsidR="00382A2F" w:rsidRPr="00382A2F" w:rsidRDefault="00382A2F" w:rsidP="00382A2F">
      <w:pPr>
        <w:widowControl w:val="0"/>
        <w:ind w:firstLine="709"/>
        <w:jc w:val="both"/>
        <w:rPr>
          <w:szCs w:val="28"/>
        </w:rPr>
      </w:pPr>
      <w:r w:rsidRPr="00382A2F">
        <w:rPr>
          <w:szCs w:val="28"/>
        </w:rPr>
        <w:t>На базе АНО дополнительного профессионального образования "Дальневосточный образовательный центр физической культуры и спорта" прошли профессиональную переподготовку тренеры и инструкторы-методисты КГАУ "КСШОР": в 2018 году - 16 человек, в 2019 году - 1 человек.</w:t>
      </w:r>
    </w:p>
    <w:p w:rsidR="00382A2F" w:rsidRPr="00382A2F" w:rsidRDefault="00382A2F" w:rsidP="00382A2F">
      <w:pPr>
        <w:widowControl w:val="0"/>
        <w:ind w:firstLine="709"/>
        <w:jc w:val="both"/>
        <w:rPr>
          <w:szCs w:val="28"/>
        </w:rPr>
      </w:pPr>
      <w:r w:rsidRPr="00382A2F">
        <w:rPr>
          <w:szCs w:val="28"/>
        </w:rPr>
        <w:t xml:space="preserve">В 2020 году в рамках национального проекта "Цифровая экономика" </w:t>
      </w:r>
      <w:r w:rsidR="00A44084">
        <w:rPr>
          <w:szCs w:val="28"/>
        </w:rPr>
        <w:br/>
      </w:r>
      <w:r w:rsidRPr="00382A2F">
        <w:rPr>
          <w:szCs w:val="28"/>
        </w:rPr>
        <w:t>по программам Российской академии народного хозяйства и государственной службы при Президенте Российской Федерации на базе ООО "Центр инновационного образования и воспитания" получили сертификаты о повышении квалификации по программам "Основы цифровой грамотности" и "Основы цифровой трансформации" 26 специалистов КГАУ "Центр спортивной подготовки Приморского края".</w:t>
      </w:r>
    </w:p>
    <w:p w:rsidR="00382A2F" w:rsidRPr="006B66D1" w:rsidRDefault="00382A2F" w:rsidP="00382A2F">
      <w:pPr>
        <w:widowControl w:val="0"/>
        <w:ind w:firstLine="709"/>
        <w:jc w:val="both"/>
        <w:rPr>
          <w:szCs w:val="28"/>
        </w:rPr>
      </w:pPr>
      <w:r w:rsidRPr="00382A2F">
        <w:rPr>
          <w:szCs w:val="28"/>
        </w:rPr>
        <w:t>Кроме того, министерством физической культуры и спорта Приморского края с целью повышения квалификации для специалистов в области физической культуры и спорта проводятся межрегиональные, региональные семинары-совещания, курсы повышения квалификации с привлечением руководителей и специалистов Мин</w:t>
      </w:r>
      <w:r w:rsidR="00352CCA">
        <w:rPr>
          <w:szCs w:val="28"/>
        </w:rPr>
        <w:t xml:space="preserve">истерство </w:t>
      </w:r>
      <w:r w:rsidRPr="00382A2F">
        <w:rPr>
          <w:szCs w:val="28"/>
        </w:rPr>
        <w:t>спорта Росси</w:t>
      </w:r>
      <w:r w:rsidR="00352CCA">
        <w:rPr>
          <w:szCs w:val="28"/>
        </w:rPr>
        <w:t>йской Федерации</w:t>
      </w:r>
      <w:r w:rsidRPr="00382A2F">
        <w:rPr>
          <w:szCs w:val="28"/>
        </w:rPr>
        <w:t xml:space="preserve"> и ФГБУ "Федеральный центр подготовки спортивного резерва".</w:t>
      </w:r>
    </w:p>
    <w:p w:rsidR="006B66D1" w:rsidRPr="006B66D1" w:rsidRDefault="00E93B3E" w:rsidP="006B66D1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7</w:t>
      </w:r>
      <w:r w:rsidR="00FD7953">
        <w:rPr>
          <w:szCs w:val="28"/>
        </w:rPr>
        <w:t>)</w:t>
      </w:r>
      <w:r w:rsidR="006B66D1" w:rsidRPr="006B66D1">
        <w:rPr>
          <w:szCs w:val="28"/>
        </w:rPr>
        <w:t>предусмотрено формирование спортивных сборных команд Приморского края.</w:t>
      </w:r>
    </w:p>
    <w:p w:rsidR="00861185" w:rsidRDefault="000738C9" w:rsidP="002B474A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Таким образом</w:t>
      </w:r>
      <w:r w:rsidR="006B66D1" w:rsidRPr="006B66D1">
        <w:rPr>
          <w:szCs w:val="28"/>
        </w:rPr>
        <w:t xml:space="preserve"> </w:t>
      </w:r>
      <w:r w:rsidR="001A4DFB">
        <w:rPr>
          <w:szCs w:val="28"/>
        </w:rPr>
        <w:t xml:space="preserve">по </w:t>
      </w:r>
      <w:r w:rsidR="001A4DFB" w:rsidRPr="001A4DFB">
        <w:rPr>
          <w:szCs w:val="28"/>
        </w:rPr>
        <w:t>результата</w:t>
      </w:r>
      <w:r w:rsidR="001A4DFB">
        <w:rPr>
          <w:szCs w:val="28"/>
        </w:rPr>
        <w:t>м</w:t>
      </w:r>
      <w:r w:rsidR="001A4DFB" w:rsidRPr="001A4DFB">
        <w:rPr>
          <w:szCs w:val="28"/>
        </w:rPr>
        <w:t xml:space="preserve"> проведения мониторинга </w:t>
      </w:r>
      <w:proofErr w:type="spellStart"/>
      <w:r w:rsidR="001A4DFB" w:rsidRPr="001A4DFB">
        <w:rPr>
          <w:szCs w:val="28"/>
        </w:rPr>
        <w:t>правоприменения</w:t>
      </w:r>
      <w:proofErr w:type="spellEnd"/>
      <w:r w:rsidR="001A4DFB" w:rsidRPr="001A4DFB">
        <w:rPr>
          <w:szCs w:val="28"/>
        </w:rPr>
        <w:t xml:space="preserve"> </w:t>
      </w:r>
      <w:r w:rsidR="006B66D1" w:rsidRPr="006B66D1">
        <w:rPr>
          <w:szCs w:val="28"/>
        </w:rPr>
        <w:t>Закон</w:t>
      </w:r>
      <w:r w:rsidR="001A4DFB">
        <w:rPr>
          <w:szCs w:val="28"/>
        </w:rPr>
        <w:t>а</w:t>
      </w:r>
      <w:r w:rsidR="006B66D1" w:rsidRPr="006B66D1">
        <w:rPr>
          <w:szCs w:val="28"/>
        </w:rPr>
        <w:t xml:space="preserve"> Приморского края </w:t>
      </w:r>
      <w:r w:rsidR="001A4DFB">
        <w:rPr>
          <w:szCs w:val="28"/>
        </w:rPr>
        <w:t>№ 399-КЗ</w:t>
      </w:r>
      <w:r w:rsidR="006B66D1" w:rsidRPr="006B66D1">
        <w:rPr>
          <w:szCs w:val="28"/>
        </w:rPr>
        <w:t xml:space="preserve"> гарантированные права, свободы и законные интересы человека и гражданина не нарушены, </w:t>
      </w:r>
      <w:proofErr w:type="spellStart"/>
      <w:r w:rsidR="006B66D1" w:rsidRPr="006B66D1">
        <w:rPr>
          <w:szCs w:val="28"/>
        </w:rPr>
        <w:t>коррупциогенных</w:t>
      </w:r>
      <w:proofErr w:type="spellEnd"/>
      <w:r w:rsidR="006B66D1" w:rsidRPr="006B66D1">
        <w:rPr>
          <w:szCs w:val="28"/>
        </w:rPr>
        <w:t xml:space="preserve"> факторов, ошибок юридико-технического характера </w:t>
      </w:r>
      <w:r w:rsidR="001A4DFB">
        <w:rPr>
          <w:szCs w:val="28"/>
        </w:rPr>
        <w:br/>
      </w:r>
      <w:r w:rsidR="006B66D1" w:rsidRPr="006B66D1">
        <w:rPr>
          <w:szCs w:val="28"/>
        </w:rPr>
        <w:t>и внутренних противоречий не выявлено.</w:t>
      </w:r>
    </w:p>
    <w:p w:rsidR="0022529C" w:rsidRDefault="0053631B" w:rsidP="002B474A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На основании</w:t>
      </w:r>
      <w:r w:rsidR="0022529C" w:rsidRPr="003349AD">
        <w:rPr>
          <w:szCs w:val="28"/>
        </w:rPr>
        <w:t xml:space="preserve"> вышеизложенно</w:t>
      </w:r>
      <w:r>
        <w:rPr>
          <w:szCs w:val="28"/>
        </w:rPr>
        <w:t>го</w:t>
      </w:r>
      <w:r w:rsidR="0022529C" w:rsidRPr="003349AD">
        <w:rPr>
          <w:szCs w:val="28"/>
        </w:rPr>
        <w:t xml:space="preserve">, комитет </w:t>
      </w:r>
    </w:p>
    <w:p w:rsidR="00FD14AA" w:rsidRDefault="00FD14AA" w:rsidP="002B474A">
      <w:pPr>
        <w:widowControl w:val="0"/>
        <w:ind w:firstLine="709"/>
        <w:jc w:val="both"/>
        <w:rPr>
          <w:szCs w:val="28"/>
        </w:rPr>
      </w:pPr>
    </w:p>
    <w:p w:rsidR="0022529C" w:rsidRDefault="0022529C" w:rsidP="0022529C">
      <w:pPr>
        <w:pStyle w:val="a3"/>
        <w:tabs>
          <w:tab w:val="clear" w:pos="4153"/>
          <w:tab w:val="clear" w:pos="8306"/>
        </w:tabs>
        <w:jc w:val="both"/>
        <w:rPr>
          <w:bCs/>
          <w:szCs w:val="28"/>
        </w:rPr>
      </w:pPr>
      <w:r w:rsidRPr="00691BC5">
        <w:rPr>
          <w:bCs/>
          <w:szCs w:val="28"/>
        </w:rPr>
        <w:t>РЕШИЛ:</w:t>
      </w:r>
    </w:p>
    <w:p w:rsidR="0022529C" w:rsidRDefault="0022529C" w:rsidP="0022529C">
      <w:pPr>
        <w:pStyle w:val="a3"/>
        <w:tabs>
          <w:tab w:val="clear" w:pos="4153"/>
          <w:tab w:val="clear" w:pos="8306"/>
        </w:tabs>
        <w:jc w:val="both"/>
        <w:rPr>
          <w:bCs/>
          <w:szCs w:val="28"/>
        </w:rPr>
      </w:pPr>
    </w:p>
    <w:p w:rsidR="0022529C" w:rsidRDefault="0022529C" w:rsidP="002B474A">
      <w:pPr>
        <w:ind w:firstLine="709"/>
        <w:jc w:val="both"/>
        <w:rPr>
          <w:szCs w:val="28"/>
        </w:rPr>
      </w:pPr>
      <w:r>
        <w:rPr>
          <w:szCs w:val="28"/>
        </w:rPr>
        <w:t>1.</w:t>
      </w:r>
      <w:r w:rsidRPr="00521761">
        <w:rPr>
          <w:szCs w:val="28"/>
        </w:rPr>
        <w:t xml:space="preserve">Принять к сведению </w:t>
      </w:r>
      <w:r w:rsidR="0053631B" w:rsidRPr="004A028E">
        <w:rPr>
          <w:szCs w:val="28"/>
        </w:rPr>
        <w:t>результат</w:t>
      </w:r>
      <w:r w:rsidR="00CB4B18">
        <w:rPr>
          <w:szCs w:val="28"/>
        </w:rPr>
        <w:t>ы</w:t>
      </w:r>
      <w:r w:rsidR="0053631B" w:rsidRPr="004A028E">
        <w:rPr>
          <w:szCs w:val="28"/>
        </w:rPr>
        <w:t xml:space="preserve"> мониторинга </w:t>
      </w:r>
      <w:proofErr w:type="spellStart"/>
      <w:r w:rsidR="0053631B" w:rsidRPr="004A028E">
        <w:rPr>
          <w:szCs w:val="28"/>
        </w:rPr>
        <w:t>правоприменения</w:t>
      </w:r>
      <w:proofErr w:type="spellEnd"/>
      <w:r w:rsidR="0053631B" w:rsidRPr="004A028E">
        <w:rPr>
          <w:szCs w:val="28"/>
        </w:rPr>
        <w:t xml:space="preserve"> </w:t>
      </w:r>
      <w:r w:rsidR="000365CF" w:rsidRPr="000365CF">
        <w:rPr>
          <w:szCs w:val="28"/>
        </w:rPr>
        <w:t>Закона Приморского края от 10 апреля 2009 года № 399-КЗ "О физической культуре и спорте в Приморском крае"</w:t>
      </w:r>
      <w:r w:rsidRPr="00521761">
        <w:rPr>
          <w:szCs w:val="28"/>
        </w:rPr>
        <w:t>.</w:t>
      </w:r>
    </w:p>
    <w:p w:rsidR="0053631B" w:rsidRDefault="0053631B" w:rsidP="002B474A">
      <w:pPr>
        <w:ind w:firstLine="709"/>
        <w:jc w:val="both"/>
        <w:rPr>
          <w:szCs w:val="28"/>
        </w:rPr>
      </w:pPr>
    </w:p>
    <w:p w:rsidR="009C21E6" w:rsidRDefault="009C21E6" w:rsidP="009C21E6">
      <w:pPr>
        <w:ind w:firstLine="709"/>
        <w:jc w:val="both"/>
        <w:rPr>
          <w:szCs w:val="28"/>
        </w:rPr>
      </w:pPr>
      <w:r>
        <w:rPr>
          <w:szCs w:val="28"/>
        </w:rPr>
        <w:t xml:space="preserve">2.Рекомендовать </w:t>
      </w:r>
      <w:r w:rsidRPr="006B66D1">
        <w:rPr>
          <w:szCs w:val="28"/>
        </w:rPr>
        <w:t>Правительству Приморского края</w:t>
      </w:r>
      <w:r>
        <w:rPr>
          <w:szCs w:val="28"/>
        </w:rPr>
        <w:t xml:space="preserve"> </w:t>
      </w:r>
      <w:r w:rsidR="00DC1FED">
        <w:rPr>
          <w:szCs w:val="28"/>
        </w:rPr>
        <w:t>в</w:t>
      </w:r>
      <w:r w:rsidR="00DC1FED" w:rsidRPr="006B66D1">
        <w:rPr>
          <w:szCs w:val="28"/>
        </w:rPr>
        <w:t xml:space="preserve"> целях устранения пробелов правового регулирования в области физической культуры и спорта во исполнение требований Закона Приморского края </w:t>
      </w:r>
      <w:r w:rsidR="00DC1FED" w:rsidRPr="00DC1FED">
        <w:rPr>
          <w:szCs w:val="28"/>
        </w:rPr>
        <w:t xml:space="preserve">от 10 апреля 2009 года </w:t>
      </w:r>
      <w:r w:rsidR="00DC1FED">
        <w:rPr>
          <w:szCs w:val="28"/>
        </w:rPr>
        <w:br/>
      </w:r>
      <w:r w:rsidR="00DC1FED" w:rsidRPr="00DC1FED">
        <w:rPr>
          <w:szCs w:val="28"/>
        </w:rPr>
        <w:t xml:space="preserve">№ 399-КЗ </w:t>
      </w:r>
      <w:r w:rsidR="00DC1FED" w:rsidRPr="006B66D1">
        <w:rPr>
          <w:szCs w:val="28"/>
        </w:rPr>
        <w:t>"О физической культуре и спорте в Приморском крае"</w:t>
      </w:r>
      <w:r w:rsidR="00DC1FED">
        <w:rPr>
          <w:szCs w:val="28"/>
        </w:rPr>
        <w:t xml:space="preserve"> </w:t>
      </w:r>
      <w:r>
        <w:rPr>
          <w:szCs w:val="28"/>
        </w:rPr>
        <w:t xml:space="preserve">рассмотреть </w:t>
      </w:r>
      <w:r>
        <w:rPr>
          <w:szCs w:val="28"/>
        </w:rPr>
        <w:lastRenderedPageBreak/>
        <w:t xml:space="preserve">возможность </w:t>
      </w:r>
      <w:r w:rsidRPr="006B66D1">
        <w:rPr>
          <w:szCs w:val="28"/>
        </w:rPr>
        <w:t>установ</w:t>
      </w:r>
      <w:r>
        <w:rPr>
          <w:szCs w:val="28"/>
        </w:rPr>
        <w:t>ления порядков</w:t>
      </w:r>
      <w:r w:rsidRPr="006B66D1">
        <w:rPr>
          <w:szCs w:val="28"/>
        </w:rPr>
        <w:t xml:space="preserve"> присвоения звания "Ветеран спорта Приморского края"</w:t>
      </w:r>
      <w:r>
        <w:rPr>
          <w:szCs w:val="28"/>
        </w:rPr>
        <w:t xml:space="preserve">, а также </w:t>
      </w:r>
      <w:r w:rsidRPr="006B66D1">
        <w:rPr>
          <w:szCs w:val="28"/>
        </w:rPr>
        <w:t xml:space="preserve">проведения спортивных мероприятий </w:t>
      </w:r>
      <w:r>
        <w:rPr>
          <w:szCs w:val="28"/>
        </w:rPr>
        <w:br/>
      </w:r>
      <w:r w:rsidRPr="006B66D1">
        <w:rPr>
          <w:szCs w:val="28"/>
        </w:rPr>
        <w:t xml:space="preserve">по национальным видам спорта, </w:t>
      </w:r>
      <w:r w:rsidR="00DC1FED">
        <w:rPr>
          <w:szCs w:val="28"/>
        </w:rPr>
        <w:t>развивающимся в Приморском крае</w:t>
      </w:r>
      <w:r>
        <w:rPr>
          <w:szCs w:val="28"/>
        </w:rPr>
        <w:t>.</w:t>
      </w:r>
    </w:p>
    <w:p w:rsidR="009C21E6" w:rsidRDefault="009C21E6" w:rsidP="002B474A">
      <w:pPr>
        <w:ind w:firstLine="709"/>
        <w:jc w:val="both"/>
        <w:rPr>
          <w:szCs w:val="28"/>
        </w:rPr>
      </w:pPr>
    </w:p>
    <w:p w:rsidR="00C305F8" w:rsidRDefault="009C21E6" w:rsidP="00AD1F78">
      <w:pPr>
        <w:ind w:firstLine="709"/>
        <w:jc w:val="both"/>
        <w:rPr>
          <w:szCs w:val="28"/>
        </w:rPr>
      </w:pPr>
      <w:r>
        <w:rPr>
          <w:szCs w:val="28"/>
        </w:rPr>
        <w:t>3</w:t>
      </w:r>
      <w:r w:rsidR="00D36215">
        <w:rPr>
          <w:szCs w:val="28"/>
        </w:rPr>
        <w:t xml:space="preserve">.Рекомендовать министерству </w:t>
      </w:r>
      <w:r w:rsidR="00E96089">
        <w:rPr>
          <w:szCs w:val="28"/>
        </w:rPr>
        <w:t>физической культуры и спорта</w:t>
      </w:r>
      <w:r w:rsidR="00F87ECD">
        <w:rPr>
          <w:szCs w:val="28"/>
        </w:rPr>
        <w:t xml:space="preserve"> Приморского края п</w:t>
      </w:r>
      <w:r w:rsidR="00AD1F78">
        <w:rPr>
          <w:szCs w:val="28"/>
        </w:rPr>
        <w:t>родолжить работу</w:t>
      </w:r>
      <w:r w:rsidR="00F87ECD">
        <w:rPr>
          <w:szCs w:val="28"/>
        </w:rPr>
        <w:t>, н</w:t>
      </w:r>
      <w:r w:rsidR="00AD1F78">
        <w:rPr>
          <w:szCs w:val="28"/>
        </w:rPr>
        <w:t xml:space="preserve">аправленную на реализацию </w:t>
      </w:r>
      <w:r w:rsidR="006A6150" w:rsidRPr="006A6150">
        <w:rPr>
          <w:szCs w:val="28"/>
        </w:rPr>
        <w:t xml:space="preserve">Закона </w:t>
      </w:r>
      <w:r w:rsidR="00E96089" w:rsidRPr="00E96089">
        <w:rPr>
          <w:szCs w:val="28"/>
        </w:rPr>
        <w:t>Приморского края от 10 апреля 2009 года № 399-КЗ "О физической культуре и спорте в Приморском крае"</w:t>
      </w:r>
      <w:r w:rsidR="00AD1F78">
        <w:rPr>
          <w:szCs w:val="28"/>
        </w:rPr>
        <w:t xml:space="preserve"> в целях</w:t>
      </w:r>
      <w:r w:rsidR="00C305F8" w:rsidRPr="00C305F8">
        <w:t xml:space="preserve"> </w:t>
      </w:r>
      <w:r>
        <w:t xml:space="preserve">развития спорта на территории Приморского края и </w:t>
      </w:r>
      <w:r w:rsidRPr="009C21E6">
        <w:rPr>
          <w:szCs w:val="28"/>
        </w:rPr>
        <w:t>обеспечени</w:t>
      </w:r>
      <w:r>
        <w:rPr>
          <w:szCs w:val="28"/>
        </w:rPr>
        <w:t>я</w:t>
      </w:r>
      <w:r w:rsidRPr="009C21E6">
        <w:rPr>
          <w:szCs w:val="28"/>
        </w:rPr>
        <w:t xml:space="preserve"> возможности для населения Приморского края вести здоровый образ жизни</w:t>
      </w:r>
      <w:r>
        <w:rPr>
          <w:szCs w:val="28"/>
        </w:rPr>
        <w:t>.</w:t>
      </w:r>
    </w:p>
    <w:p w:rsidR="009C21E6" w:rsidRDefault="009C21E6" w:rsidP="00AD1F78">
      <w:pPr>
        <w:ind w:firstLine="709"/>
        <w:jc w:val="both"/>
        <w:rPr>
          <w:szCs w:val="28"/>
        </w:rPr>
      </w:pPr>
    </w:p>
    <w:p w:rsidR="0022529C" w:rsidRDefault="009C21E6" w:rsidP="002B474A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="0022529C">
        <w:rPr>
          <w:szCs w:val="28"/>
        </w:rPr>
        <w:t xml:space="preserve">.Направить данное решение </w:t>
      </w:r>
      <w:r w:rsidR="005E6E9E">
        <w:rPr>
          <w:szCs w:val="28"/>
        </w:rPr>
        <w:t>в</w:t>
      </w:r>
      <w:r w:rsidR="0022529C">
        <w:rPr>
          <w:szCs w:val="28"/>
        </w:rPr>
        <w:t xml:space="preserve"> </w:t>
      </w:r>
      <w:r w:rsidR="00F87ECD">
        <w:rPr>
          <w:szCs w:val="28"/>
        </w:rPr>
        <w:t xml:space="preserve">Правительство Приморского края, </w:t>
      </w:r>
      <w:r w:rsidR="00E74792">
        <w:rPr>
          <w:szCs w:val="28"/>
        </w:rPr>
        <w:t xml:space="preserve">министерство </w:t>
      </w:r>
      <w:r w:rsidR="00D049A1">
        <w:rPr>
          <w:szCs w:val="28"/>
        </w:rPr>
        <w:t>физической культуры и спорта</w:t>
      </w:r>
      <w:r w:rsidR="00E74792">
        <w:rPr>
          <w:szCs w:val="28"/>
        </w:rPr>
        <w:t xml:space="preserve"> Приморского края, </w:t>
      </w:r>
      <w:r w:rsidR="00C05985">
        <w:rPr>
          <w:szCs w:val="28"/>
        </w:rPr>
        <w:t xml:space="preserve">в </w:t>
      </w:r>
      <w:r w:rsidR="0022529C">
        <w:rPr>
          <w:szCs w:val="28"/>
        </w:rPr>
        <w:t>правовое управление аппарата Законодательного Собрания Приморского края.</w:t>
      </w:r>
    </w:p>
    <w:p w:rsidR="0022529C" w:rsidRDefault="0022529C" w:rsidP="002B474A">
      <w:pPr>
        <w:pStyle w:val="a3"/>
        <w:tabs>
          <w:tab w:val="clear" w:pos="4153"/>
          <w:tab w:val="clear" w:pos="8306"/>
        </w:tabs>
        <w:ind w:firstLine="709"/>
        <w:rPr>
          <w:szCs w:val="28"/>
        </w:rPr>
      </w:pPr>
    </w:p>
    <w:p w:rsidR="002B474A" w:rsidRDefault="002B474A" w:rsidP="002B474A">
      <w:pPr>
        <w:pStyle w:val="a3"/>
        <w:tabs>
          <w:tab w:val="clear" w:pos="4153"/>
          <w:tab w:val="clear" w:pos="8306"/>
        </w:tabs>
        <w:ind w:firstLine="709"/>
        <w:rPr>
          <w:szCs w:val="28"/>
        </w:rPr>
      </w:pPr>
    </w:p>
    <w:p w:rsidR="002B474A" w:rsidRDefault="002B474A" w:rsidP="0022529C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357541" w:rsidRDefault="00546EDC" w:rsidP="00334538">
      <w:pPr>
        <w:pStyle w:val="a8"/>
        <w:spacing w:after="0"/>
      </w:pPr>
      <w:r w:rsidRPr="000E2DE3">
        <w:rPr>
          <w:szCs w:val="28"/>
        </w:rPr>
        <w:t>Председатель комитета</w:t>
      </w:r>
      <w:r w:rsidRPr="000E2DE3">
        <w:rPr>
          <w:szCs w:val="28"/>
        </w:rPr>
        <w:tab/>
      </w:r>
      <w:r w:rsidRPr="000E2DE3">
        <w:rPr>
          <w:szCs w:val="28"/>
        </w:rPr>
        <w:tab/>
      </w:r>
      <w:r w:rsidRPr="000E2DE3">
        <w:rPr>
          <w:szCs w:val="28"/>
        </w:rPr>
        <w:tab/>
      </w:r>
      <w:r w:rsidRPr="000E2DE3">
        <w:rPr>
          <w:szCs w:val="28"/>
        </w:rPr>
        <w:tab/>
      </w:r>
      <w:r w:rsidRPr="000E2DE3">
        <w:rPr>
          <w:szCs w:val="28"/>
        </w:rPr>
        <w:tab/>
      </w:r>
      <w:r w:rsidRPr="000E2DE3">
        <w:rPr>
          <w:szCs w:val="28"/>
        </w:rPr>
        <w:tab/>
      </w:r>
      <w:r w:rsidRPr="000E2DE3">
        <w:rPr>
          <w:szCs w:val="28"/>
        </w:rPr>
        <w:tab/>
      </w:r>
      <w:r w:rsidR="00780361">
        <w:rPr>
          <w:szCs w:val="28"/>
        </w:rPr>
        <w:t xml:space="preserve">  </w:t>
      </w:r>
      <w:r w:rsidR="00A46CBB">
        <w:rPr>
          <w:szCs w:val="28"/>
        </w:rPr>
        <w:t xml:space="preserve">      </w:t>
      </w:r>
      <w:r w:rsidR="00780361">
        <w:rPr>
          <w:szCs w:val="28"/>
        </w:rPr>
        <w:t xml:space="preserve"> </w:t>
      </w:r>
      <w:r w:rsidR="00A46CBB">
        <w:rPr>
          <w:szCs w:val="28"/>
        </w:rPr>
        <w:t xml:space="preserve">И.С. </w:t>
      </w:r>
      <w:proofErr w:type="spellStart"/>
      <w:r w:rsidR="00A46CBB">
        <w:rPr>
          <w:szCs w:val="28"/>
        </w:rPr>
        <w:t>Чемерис</w:t>
      </w:r>
      <w:proofErr w:type="spellEnd"/>
    </w:p>
    <w:sectPr w:rsidR="00357541" w:rsidSect="00FC6A81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742B" w:rsidRDefault="00EF742B">
      <w:r>
        <w:separator/>
      </w:r>
    </w:p>
  </w:endnote>
  <w:endnote w:type="continuationSeparator" w:id="0">
    <w:p w:rsidR="00EF742B" w:rsidRDefault="00EF74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742B" w:rsidRDefault="00EF742B">
      <w:r>
        <w:separator/>
      </w:r>
    </w:p>
  </w:footnote>
  <w:footnote w:type="continuationSeparator" w:id="0">
    <w:p w:rsidR="00EF742B" w:rsidRDefault="00EF74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26359756"/>
      <w:docPartObj>
        <w:docPartGallery w:val="Page Numbers (Top of Page)"/>
        <w:docPartUnique/>
      </w:docPartObj>
    </w:sdtPr>
    <w:sdtEndPr/>
    <w:sdtContent>
      <w:p w:rsidR="00984DF5" w:rsidRDefault="00984DF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760B">
          <w:rPr>
            <w:noProof/>
          </w:rPr>
          <w:t>5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0622AF"/>
    <w:multiLevelType w:val="hybridMultilevel"/>
    <w:tmpl w:val="BE22CF62"/>
    <w:lvl w:ilvl="0" w:tplc="2DE049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72F36B5"/>
    <w:multiLevelType w:val="singleLevel"/>
    <w:tmpl w:val="F9861F5E"/>
    <w:lvl w:ilvl="0">
      <w:start w:val="2"/>
      <w:numFmt w:val="decimal"/>
      <w:lvlText w:val="%1."/>
      <w:legacy w:legacy="1" w:legacySpace="0" w:legacyIndent="182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4E5D02B0"/>
    <w:multiLevelType w:val="singleLevel"/>
    <w:tmpl w:val="A3580DFC"/>
    <w:lvl w:ilvl="0">
      <w:start w:val="3"/>
      <w:numFmt w:val="decimal"/>
      <w:lvlText w:val="%1."/>
      <w:legacy w:legacy="1" w:legacySpace="0" w:legacyIndent="211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79825110"/>
    <w:multiLevelType w:val="singleLevel"/>
    <w:tmpl w:val="31DAFC7E"/>
    <w:lvl w:ilvl="0">
      <w:start w:val="4"/>
      <w:numFmt w:val="decimal"/>
      <w:lvlText w:val="%1."/>
      <w:legacy w:legacy="1" w:legacySpace="0" w:legacyIndent="206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218F"/>
    <w:rsid w:val="00006227"/>
    <w:rsid w:val="000118CF"/>
    <w:rsid w:val="000171E8"/>
    <w:rsid w:val="00022B36"/>
    <w:rsid w:val="0003005F"/>
    <w:rsid w:val="000365CF"/>
    <w:rsid w:val="00044C1F"/>
    <w:rsid w:val="0005368B"/>
    <w:rsid w:val="00053C61"/>
    <w:rsid w:val="00054EC5"/>
    <w:rsid w:val="000729F8"/>
    <w:rsid w:val="000738C9"/>
    <w:rsid w:val="00074E91"/>
    <w:rsid w:val="00080DED"/>
    <w:rsid w:val="00084D18"/>
    <w:rsid w:val="000A093A"/>
    <w:rsid w:val="000A40AE"/>
    <w:rsid w:val="000B5D81"/>
    <w:rsid w:val="000C2A26"/>
    <w:rsid w:val="000D6810"/>
    <w:rsid w:val="000E0944"/>
    <w:rsid w:val="000E72A4"/>
    <w:rsid w:val="001008FF"/>
    <w:rsid w:val="00107BE5"/>
    <w:rsid w:val="0011057A"/>
    <w:rsid w:val="001162D0"/>
    <w:rsid w:val="001332F2"/>
    <w:rsid w:val="001403E9"/>
    <w:rsid w:val="0014202E"/>
    <w:rsid w:val="00151D66"/>
    <w:rsid w:val="001535BB"/>
    <w:rsid w:val="00160F97"/>
    <w:rsid w:val="001665E6"/>
    <w:rsid w:val="0019304C"/>
    <w:rsid w:val="0019318B"/>
    <w:rsid w:val="001A4DFB"/>
    <w:rsid w:val="001B3A35"/>
    <w:rsid w:val="001B6ECD"/>
    <w:rsid w:val="001C1A92"/>
    <w:rsid w:val="001C5162"/>
    <w:rsid w:val="001F4491"/>
    <w:rsid w:val="001F499C"/>
    <w:rsid w:val="0020003C"/>
    <w:rsid w:val="0021733C"/>
    <w:rsid w:val="00221A51"/>
    <w:rsid w:val="0022529C"/>
    <w:rsid w:val="002348B5"/>
    <w:rsid w:val="00250B28"/>
    <w:rsid w:val="0027241B"/>
    <w:rsid w:val="002943ED"/>
    <w:rsid w:val="002B3B9D"/>
    <w:rsid w:val="002B474A"/>
    <w:rsid w:val="002C3A06"/>
    <w:rsid w:val="002D0DDB"/>
    <w:rsid w:val="002D18AD"/>
    <w:rsid w:val="002D4013"/>
    <w:rsid w:val="002F6342"/>
    <w:rsid w:val="00301C0A"/>
    <w:rsid w:val="0030494A"/>
    <w:rsid w:val="00322B11"/>
    <w:rsid w:val="00334538"/>
    <w:rsid w:val="003349AD"/>
    <w:rsid w:val="0034121C"/>
    <w:rsid w:val="00344868"/>
    <w:rsid w:val="00352CCA"/>
    <w:rsid w:val="00353010"/>
    <w:rsid w:val="00356C66"/>
    <w:rsid w:val="00357541"/>
    <w:rsid w:val="003625E7"/>
    <w:rsid w:val="00363373"/>
    <w:rsid w:val="003639FE"/>
    <w:rsid w:val="00382A2F"/>
    <w:rsid w:val="00383131"/>
    <w:rsid w:val="003A0D97"/>
    <w:rsid w:val="003A3DBE"/>
    <w:rsid w:val="003B315E"/>
    <w:rsid w:val="003B4C86"/>
    <w:rsid w:val="003C32A0"/>
    <w:rsid w:val="003C3F3A"/>
    <w:rsid w:val="003D077C"/>
    <w:rsid w:val="003D4A28"/>
    <w:rsid w:val="003D6E71"/>
    <w:rsid w:val="003F2358"/>
    <w:rsid w:val="003F3512"/>
    <w:rsid w:val="004060BD"/>
    <w:rsid w:val="004377F5"/>
    <w:rsid w:val="00440F42"/>
    <w:rsid w:val="00444969"/>
    <w:rsid w:val="004616BC"/>
    <w:rsid w:val="00461E2B"/>
    <w:rsid w:val="004A028E"/>
    <w:rsid w:val="004A3CDB"/>
    <w:rsid w:val="004A721F"/>
    <w:rsid w:val="004C37E1"/>
    <w:rsid w:val="004D6B25"/>
    <w:rsid w:val="004E3242"/>
    <w:rsid w:val="004F4BA1"/>
    <w:rsid w:val="00501504"/>
    <w:rsid w:val="00502266"/>
    <w:rsid w:val="005342B1"/>
    <w:rsid w:val="0053533D"/>
    <w:rsid w:val="0053631B"/>
    <w:rsid w:val="00546EDC"/>
    <w:rsid w:val="005646DD"/>
    <w:rsid w:val="005678D5"/>
    <w:rsid w:val="00580593"/>
    <w:rsid w:val="0059039E"/>
    <w:rsid w:val="005A699A"/>
    <w:rsid w:val="005A7AAD"/>
    <w:rsid w:val="005B6426"/>
    <w:rsid w:val="005C0F2B"/>
    <w:rsid w:val="005D3BCA"/>
    <w:rsid w:val="005D711F"/>
    <w:rsid w:val="005E0CCE"/>
    <w:rsid w:val="005E6B79"/>
    <w:rsid w:val="005E6E9E"/>
    <w:rsid w:val="00600387"/>
    <w:rsid w:val="00615C61"/>
    <w:rsid w:val="00620FB5"/>
    <w:rsid w:val="00622B3B"/>
    <w:rsid w:val="00625869"/>
    <w:rsid w:val="00630398"/>
    <w:rsid w:val="006442CF"/>
    <w:rsid w:val="00674BBC"/>
    <w:rsid w:val="006826DE"/>
    <w:rsid w:val="00692D49"/>
    <w:rsid w:val="00694111"/>
    <w:rsid w:val="006942FA"/>
    <w:rsid w:val="006944B8"/>
    <w:rsid w:val="006A4D7F"/>
    <w:rsid w:val="006A6150"/>
    <w:rsid w:val="006B66D1"/>
    <w:rsid w:val="006C3241"/>
    <w:rsid w:val="006D11F0"/>
    <w:rsid w:val="00700FF0"/>
    <w:rsid w:val="00703B79"/>
    <w:rsid w:val="007128C1"/>
    <w:rsid w:val="007258FB"/>
    <w:rsid w:val="00727355"/>
    <w:rsid w:val="00731F0D"/>
    <w:rsid w:val="007372EF"/>
    <w:rsid w:val="00743256"/>
    <w:rsid w:val="00746348"/>
    <w:rsid w:val="00747B5A"/>
    <w:rsid w:val="00750115"/>
    <w:rsid w:val="00751091"/>
    <w:rsid w:val="00751114"/>
    <w:rsid w:val="0076749D"/>
    <w:rsid w:val="00767EA2"/>
    <w:rsid w:val="0077731F"/>
    <w:rsid w:val="00780361"/>
    <w:rsid w:val="0078353F"/>
    <w:rsid w:val="00791EED"/>
    <w:rsid w:val="007A5E60"/>
    <w:rsid w:val="007B21FA"/>
    <w:rsid w:val="007C17F9"/>
    <w:rsid w:val="007D5F88"/>
    <w:rsid w:val="007D674C"/>
    <w:rsid w:val="007F054A"/>
    <w:rsid w:val="007F0598"/>
    <w:rsid w:val="007F347D"/>
    <w:rsid w:val="007F77A5"/>
    <w:rsid w:val="0083233A"/>
    <w:rsid w:val="00836026"/>
    <w:rsid w:val="00836F96"/>
    <w:rsid w:val="008602F8"/>
    <w:rsid w:val="00861185"/>
    <w:rsid w:val="00872359"/>
    <w:rsid w:val="0087792E"/>
    <w:rsid w:val="00893798"/>
    <w:rsid w:val="0089437E"/>
    <w:rsid w:val="008F36BF"/>
    <w:rsid w:val="0090366B"/>
    <w:rsid w:val="0090411C"/>
    <w:rsid w:val="00925024"/>
    <w:rsid w:val="00925AF8"/>
    <w:rsid w:val="00926FAD"/>
    <w:rsid w:val="00930764"/>
    <w:rsid w:val="00931CEE"/>
    <w:rsid w:val="00937846"/>
    <w:rsid w:val="00940968"/>
    <w:rsid w:val="00964D06"/>
    <w:rsid w:val="00984DF5"/>
    <w:rsid w:val="0099314B"/>
    <w:rsid w:val="009970AD"/>
    <w:rsid w:val="009A5197"/>
    <w:rsid w:val="009C21E6"/>
    <w:rsid w:val="009C722E"/>
    <w:rsid w:val="009D4F33"/>
    <w:rsid w:val="009E0C7C"/>
    <w:rsid w:val="009E23F0"/>
    <w:rsid w:val="009E5CD9"/>
    <w:rsid w:val="009F0165"/>
    <w:rsid w:val="009F5475"/>
    <w:rsid w:val="009F626B"/>
    <w:rsid w:val="00A109AC"/>
    <w:rsid w:val="00A13D4C"/>
    <w:rsid w:val="00A25EC3"/>
    <w:rsid w:val="00A26FC3"/>
    <w:rsid w:val="00A30C35"/>
    <w:rsid w:val="00A41859"/>
    <w:rsid w:val="00A44084"/>
    <w:rsid w:val="00A4493F"/>
    <w:rsid w:val="00A46CBB"/>
    <w:rsid w:val="00A53DD3"/>
    <w:rsid w:val="00A62172"/>
    <w:rsid w:val="00A652F2"/>
    <w:rsid w:val="00A660F1"/>
    <w:rsid w:val="00A67609"/>
    <w:rsid w:val="00A70B43"/>
    <w:rsid w:val="00A710C4"/>
    <w:rsid w:val="00A94588"/>
    <w:rsid w:val="00A97609"/>
    <w:rsid w:val="00AA21B7"/>
    <w:rsid w:val="00AD174D"/>
    <w:rsid w:val="00AD1F78"/>
    <w:rsid w:val="00AF1E4F"/>
    <w:rsid w:val="00AF68B2"/>
    <w:rsid w:val="00B03134"/>
    <w:rsid w:val="00B06D48"/>
    <w:rsid w:val="00B15755"/>
    <w:rsid w:val="00B258B1"/>
    <w:rsid w:val="00B33B86"/>
    <w:rsid w:val="00B5095D"/>
    <w:rsid w:val="00B601B8"/>
    <w:rsid w:val="00B668A9"/>
    <w:rsid w:val="00B75452"/>
    <w:rsid w:val="00B803DE"/>
    <w:rsid w:val="00B860C1"/>
    <w:rsid w:val="00BA0CBA"/>
    <w:rsid w:val="00BA1978"/>
    <w:rsid w:val="00BB275C"/>
    <w:rsid w:val="00BC5646"/>
    <w:rsid w:val="00BC6C7D"/>
    <w:rsid w:val="00BD766B"/>
    <w:rsid w:val="00BE16C2"/>
    <w:rsid w:val="00BE608E"/>
    <w:rsid w:val="00BF3F62"/>
    <w:rsid w:val="00C05985"/>
    <w:rsid w:val="00C11647"/>
    <w:rsid w:val="00C1439B"/>
    <w:rsid w:val="00C24DF2"/>
    <w:rsid w:val="00C30554"/>
    <w:rsid w:val="00C305F8"/>
    <w:rsid w:val="00C739F3"/>
    <w:rsid w:val="00C81934"/>
    <w:rsid w:val="00C9335B"/>
    <w:rsid w:val="00C958B6"/>
    <w:rsid w:val="00C96996"/>
    <w:rsid w:val="00C9760B"/>
    <w:rsid w:val="00CA0FCC"/>
    <w:rsid w:val="00CB4B18"/>
    <w:rsid w:val="00CB75E4"/>
    <w:rsid w:val="00CE00C6"/>
    <w:rsid w:val="00CE727C"/>
    <w:rsid w:val="00CF38F4"/>
    <w:rsid w:val="00D049A1"/>
    <w:rsid w:val="00D07FC0"/>
    <w:rsid w:val="00D13319"/>
    <w:rsid w:val="00D17A7A"/>
    <w:rsid w:val="00D34DE1"/>
    <w:rsid w:val="00D35CF0"/>
    <w:rsid w:val="00D36215"/>
    <w:rsid w:val="00D42BB5"/>
    <w:rsid w:val="00D542AE"/>
    <w:rsid w:val="00D5451C"/>
    <w:rsid w:val="00D54D77"/>
    <w:rsid w:val="00D554CB"/>
    <w:rsid w:val="00D64A75"/>
    <w:rsid w:val="00D75138"/>
    <w:rsid w:val="00D80078"/>
    <w:rsid w:val="00D81D68"/>
    <w:rsid w:val="00D84346"/>
    <w:rsid w:val="00D86D39"/>
    <w:rsid w:val="00D95176"/>
    <w:rsid w:val="00D976BE"/>
    <w:rsid w:val="00DA2A4B"/>
    <w:rsid w:val="00DB65AC"/>
    <w:rsid w:val="00DC1398"/>
    <w:rsid w:val="00DC1FED"/>
    <w:rsid w:val="00DC27C4"/>
    <w:rsid w:val="00DD4A57"/>
    <w:rsid w:val="00DE5401"/>
    <w:rsid w:val="00DF0D89"/>
    <w:rsid w:val="00DF257E"/>
    <w:rsid w:val="00E13C68"/>
    <w:rsid w:val="00E178C0"/>
    <w:rsid w:val="00E17A25"/>
    <w:rsid w:val="00E30D4B"/>
    <w:rsid w:val="00E326C2"/>
    <w:rsid w:val="00E50F36"/>
    <w:rsid w:val="00E548EB"/>
    <w:rsid w:val="00E74792"/>
    <w:rsid w:val="00E77161"/>
    <w:rsid w:val="00E85955"/>
    <w:rsid w:val="00E93B3E"/>
    <w:rsid w:val="00E96089"/>
    <w:rsid w:val="00EA24BE"/>
    <w:rsid w:val="00EC6DA7"/>
    <w:rsid w:val="00ED0338"/>
    <w:rsid w:val="00ED4294"/>
    <w:rsid w:val="00EF742B"/>
    <w:rsid w:val="00EF7505"/>
    <w:rsid w:val="00F01DD8"/>
    <w:rsid w:val="00F0371D"/>
    <w:rsid w:val="00F22499"/>
    <w:rsid w:val="00F34152"/>
    <w:rsid w:val="00F50AA3"/>
    <w:rsid w:val="00F52C1F"/>
    <w:rsid w:val="00F63916"/>
    <w:rsid w:val="00F65753"/>
    <w:rsid w:val="00F731BF"/>
    <w:rsid w:val="00F87ECD"/>
    <w:rsid w:val="00FB15D2"/>
    <w:rsid w:val="00FC6A81"/>
    <w:rsid w:val="00FD14AA"/>
    <w:rsid w:val="00FD5E88"/>
    <w:rsid w:val="00FD7953"/>
    <w:rsid w:val="00FF2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1F8AB0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unhideWhenUsed/>
    <w:rsid w:val="00D976BE"/>
    <w:pPr>
      <w:spacing w:after="120"/>
    </w:pPr>
  </w:style>
  <w:style w:type="character" w:customStyle="1" w:styleId="a9">
    <w:name w:val="Основной текст Знак"/>
    <w:basedOn w:val="a0"/>
    <w:link w:val="a8"/>
    <w:rsid w:val="00D976BE"/>
    <w:rPr>
      <w:sz w:val="28"/>
    </w:rPr>
  </w:style>
  <w:style w:type="paragraph" w:styleId="aa">
    <w:name w:val="No Spacing"/>
    <w:qFormat/>
    <w:rsid w:val="00546EDC"/>
    <w:rPr>
      <w:rFonts w:ascii="Calibri" w:hAnsi="Calibri"/>
      <w:sz w:val="22"/>
      <w:szCs w:val="22"/>
    </w:rPr>
  </w:style>
  <w:style w:type="paragraph" w:customStyle="1" w:styleId="20">
    <w:name w:val="Знак2"/>
    <w:basedOn w:val="a"/>
    <w:rsid w:val="00546EDC"/>
    <w:pPr>
      <w:spacing w:after="160" w:line="240" w:lineRule="exact"/>
    </w:pPr>
    <w:rPr>
      <w:rFonts w:ascii="Verdana" w:hAnsi="Verdana"/>
      <w:sz w:val="26"/>
      <w:szCs w:val="26"/>
      <w:lang w:val="en-US" w:eastAsia="en-US"/>
    </w:rPr>
  </w:style>
  <w:style w:type="paragraph" w:customStyle="1" w:styleId="Default">
    <w:name w:val="Default"/>
    <w:rsid w:val="00440F4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b">
    <w:name w:val="Strong"/>
    <w:uiPriority w:val="22"/>
    <w:qFormat/>
    <w:rsid w:val="00CA0FCC"/>
    <w:rPr>
      <w:b/>
      <w:bCs/>
    </w:rPr>
  </w:style>
  <w:style w:type="paragraph" w:styleId="ac">
    <w:name w:val="List Paragraph"/>
    <w:basedOn w:val="a"/>
    <w:uiPriority w:val="34"/>
    <w:qFormat/>
    <w:rsid w:val="007A5E60"/>
    <w:pPr>
      <w:ind w:left="720"/>
      <w:contextualSpacing/>
    </w:pPr>
  </w:style>
  <w:style w:type="paragraph" w:customStyle="1" w:styleId="Style5">
    <w:name w:val="Style5"/>
    <w:basedOn w:val="a"/>
    <w:uiPriority w:val="99"/>
    <w:rsid w:val="007A5E60"/>
    <w:pPr>
      <w:widowControl w:val="0"/>
      <w:autoSpaceDE w:val="0"/>
      <w:autoSpaceDN w:val="0"/>
      <w:adjustRightInd w:val="0"/>
      <w:spacing w:line="446" w:lineRule="exact"/>
      <w:ind w:firstLine="706"/>
      <w:jc w:val="both"/>
    </w:pPr>
    <w:rPr>
      <w:rFonts w:eastAsiaTheme="minorEastAsia"/>
      <w:sz w:val="24"/>
      <w:szCs w:val="24"/>
    </w:rPr>
  </w:style>
  <w:style w:type="paragraph" w:customStyle="1" w:styleId="Style7">
    <w:name w:val="Style7"/>
    <w:basedOn w:val="a"/>
    <w:uiPriority w:val="99"/>
    <w:rsid w:val="007A5E60"/>
    <w:pPr>
      <w:widowControl w:val="0"/>
      <w:autoSpaceDE w:val="0"/>
      <w:autoSpaceDN w:val="0"/>
      <w:adjustRightInd w:val="0"/>
      <w:spacing w:line="497" w:lineRule="exact"/>
      <w:jc w:val="both"/>
    </w:pPr>
    <w:rPr>
      <w:rFonts w:eastAsiaTheme="minorEastAsia"/>
      <w:sz w:val="24"/>
      <w:szCs w:val="24"/>
    </w:rPr>
  </w:style>
  <w:style w:type="character" w:customStyle="1" w:styleId="FontStyle22">
    <w:name w:val="Font Style22"/>
    <w:basedOn w:val="a0"/>
    <w:uiPriority w:val="99"/>
    <w:rsid w:val="007A5E60"/>
    <w:rPr>
      <w:rFonts w:ascii="Times New Roman" w:hAnsi="Times New Roman" w:cs="Times New Roman"/>
      <w:sz w:val="24"/>
      <w:szCs w:val="24"/>
    </w:rPr>
  </w:style>
  <w:style w:type="paragraph" w:customStyle="1" w:styleId="Style13">
    <w:name w:val="Style13"/>
    <w:basedOn w:val="a"/>
    <w:uiPriority w:val="99"/>
    <w:rsid w:val="00D75138"/>
    <w:pPr>
      <w:widowControl w:val="0"/>
      <w:autoSpaceDE w:val="0"/>
      <w:autoSpaceDN w:val="0"/>
      <w:adjustRightInd w:val="0"/>
      <w:spacing w:line="509" w:lineRule="exact"/>
      <w:ind w:firstLine="691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F499C"/>
    <w:pPr>
      <w:widowControl w:val="0"/>
      <w:autoSpaceDE w:val="0"/>
      <w:autoSpaceDN w:val="0"/>
      <w:adjustRightInd w:val="0"/>
      <w:spacing w:line="482" w:lineRule="exact"/>
      <w:ind w:firstLine="802"/>
      <w:jc w:val="both"/>
    </w:pPr>
    <w:rPr>
      <w:sz w:val="24"/>
      <w:szCs w:val="24"/>
    </w:rPr>
  </w:style>
  <w:style w:type="character" w:customStyle="1" w:styleId="FontStyle18">
    <w:name w:val="Font Style18"/>
    <w:uiPriority w:val="99"/>
    <w:rsid w:val="001F499C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3F351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29">
    <w:name w:val="Font Style29"/>
    <w:basedOn w:val="a0"/>
    <w:uiPriority w:val="99"/>
    <w:rsid w:val="004A028E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uiPriority w:val="99"/>
    <w:rsid w:val="004A028E"/>
    <w:pPr>
      <w:widowControl w:val="0"/>
      <w:autoSpaceDE w:val="0"/>
      <w:autoSpaceDN w:val="0"/>
      <w:adjustRightInd w:val="0"/>
      <w:spacing w:line="324" w:lineRule="exact"/>
      <w:ind w:firstLine="701"/>
      <w:jc w:val="both"/>
    </w:pPr>
    <w:rPr>
      <w:rFonts w:eastAsiaTheme="minorEastAsia"/>
      <w:sz w:val="24"/>
      <w:szCs w:val="24"/>
    </w:rPr>
  </w:style>
  <w:style w:type="character" w:customStyle="1" w:styleId="FontStyle25">
    <w:name w:val="Font Style25"/>
    <w:basedOn w:val="a0"/>
    <w:uiPriority w:val="99"/>
    <w:rsid w:val="00A652F2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24">
    <w:name w:val="Font Style24"/>
    <w:basedOn w:val="a0"/>
    <w:uiPriority w:val="99"/>
    <w:rsid w:val="00A652F2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1">
    <w:name w:val="Style21"/>
    <w:basedOn w:val="a"/>
    <w:uiPriority w:val="99"/>
    <w:rsid w:val="00767EA2"/>
    <w:pPr>
      <w:widowControl w:val="0"/>
      <w:autoSpaceDE w:val="0"/>
      <w:autoSpaceDN w:val="0"/>
      <w:adjustRightInd w:val="0"/>
      <w:spacing w:line="326" w:lineRule="exact"/>
      <w:ind w:firstLine="701"/>
      <w:jc w:val="both"/>
    </w:pPr>
    <w:rPr>
      <w:rFonts w:eastAsiaTheme="minorEastAsia"/>
      <w:sz w:val="24"/>
      <w:szCs w:val="24"/>
    </w:rPr>
  </w:style>
  <w:style w:type="paragraph" w:styleId="21">
    <w:name w:val="Body Text 2"/>
    <w:basedOn w:val="a"/>
    <w:link w:val="22"/>
    <w:semiHidden/>
    <w:unhideWhenUsed/>
    <w:rsid w:val="0033453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semiHidden/>
    <w:rsid w:val="00334538"/>
    <w:rPr>
      <w:sz w:val="28"/>
    </w:rPr>
  </w:style>
  <w:style w:type="paragraph" w:customStyle="1" w:styleId="Style1">
    <w:name w:val="Style1"/>
    <w:basedOn w:val="a"/>
    <w:uiPriority w:val="99"/>
    <w:rsid w:val="005B6426"/>
    <w:pPr>
      <w:widowControl w:val="0"/>
      <w:autoSpaceDE w:val="0"/>
      <w:autoSpaceDN w:val="0"/>
      <w:adjustRightInd w:val="0"/>
      <w:spacing w:line="348" w:lineRule="exact"/>
      <w:ind w:firstLine="696"/>
      <w:jc w:val="both"/>
    </w:pPr>
    <w:rPr>
      <w:rFonts w:eastAsiaTheme="minorEastAsia"/>
      <w:sz w:val="24"/>
      <w:szCs w:val="24"/>
    </w:rPr>
  </w:style>
  <w:style w:type="paragraph" w:customStyle="1" w:styleId="Style3">
    <w:name w:val="Style3"/>
    <w:basedOn w:val="a"/>
    <w:uiPriority w:val="99"/>
    <w:rsid w:val="005B6426"/>
    <w:pPr>
      <w:widowControl w:val="0"/>
      <w:autoSpaceDE w:val="0"/>
      <w:autoSpaceDN w:val="0"/>
      <w:adjustRightInd w:val="0"/>
      <w:spacing w:line="324" w:lineRule="exact"/>
      <w:jc w:val="both"/>
    </w:pPr>
    <w:rPr>
      <w:rFonts w:eastAsiaTheme="minorEastAsia"/>
      <w:sz w:val="24"/>
      <w:szCs w:val="24"/>
    </w:rPr>
  </w:style>
  <w:style w:type="character" w:customStyle="1" w:styleId="FontStyle15">
    <w:name w:val="Font Style15"/>
    <w:basedOn w:val="a0"/>
    <w:uiPriority w:val="99"/>
    <w:rsid w:val="005B6426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26F02C-5DBA-419E-990E-339992B9C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409</TotalTime>
  <Pages>5</Pages>
  <Words>1604</Words>
  <Characters>9146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Михова Марина Сергеевна</cp:lastModifiedBy>
  <cp:revision>136</cp:revision>
  <cp:lastPrinted>2022-01-12T02:37:00Z</cp:lastPrinted>
  <dcterms:created xsi:type="dcterms:W3CDTF">2022-01-10T00:45:00Z</dcterms:created>
  <dcterms:modified xsi:type="dcterms:W3CDTF">2022-01-12T04:37:00Z</dcterms:modified>
</cp:coreProperties>
</file>