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6E2ABA">
            <w:pPr>
              <w:pStyle w:val="1"/>
              <w:jc w:val="center"/>
              <w:rPr>
                <w:spacing w:val="84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5pt;height:53.25pt" o:ole="" fillcolor="window">
                  <v:imagedata r:id="rId6" o:title="" grayscale="t"/>
                </v:shape>
                <o:OLEObject Type="Embed" ProgID="Word.Picture.8" ShapeID="_x0000_i1025" DrawAspect="Content" ObjectID="_1702099978" r:id="rId7"/>
              </w:object>
            </w: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F053FD" w:rsidRDefault="001775D0" w:rsidP="00F053FD">
      <w:pPr>
        <w:pStyle w:val="a3"/>
        <w:ind w:left="-426"/>
        <w:jc w:val="center"/>
        <w:rPr>
          <w:b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left:0;text-align:left;margin-left:584.25pt;margin-top:25.5pt;width:27.5pt;height:23.25pt;z-index:1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" o:allowincell="f" stroked="f">
            <v:textbox inset="0,0,0,0">
              <w:txbxContent>
                <w:p w:rsidR="00F053FD" w:rsidRDefault="00F053FD" w:rsidP="00F053FD">
                  <w:pPr>
                    <w:ind w:left="-1843" w:right="1004"/>
                    <w:rPr>
                      <w:sz w:val="20"/>
                    </w:rPr>
                  </w:pPr>
                </w:p>
              </w:txbxContent>
            </v:textbox>
            <w10:wrap anchorx="page" anchory="page"/>
          </v:shape>
        </w:pict>
      </w:r>
      <w:r w:rsidR="00F053FD" w:rsidRPr="002B34E4">
        <w:rPr>
          <w:b/>
        </w:rPr>
        <w:t>О ПОРЯДКЕ ИСПОЛЬЗ</w:t>
      </w:r>
      <w:r w:rsidR="00F053FD">
        <w:rPr>
          <w:b/>
        </w:rPr>
        <w:t>ОВАНИЯ СРЕДСТВ КРАЕВОГО</w:t>
      </w:r>
    </w:p>
    <w:p w:rsidR="00F053FD" w:rsidRDefault="00F053FD" w:rsidP="00F053FD">
      <w:pPr>
        <w:pStyle w:val="a3"/>
        <w:ind w:left="-426"/>
        <w:jc w:val="center"/>
        <w:rPr>
          <w:b/>
        </w:rPr>
      </w:pPr>
      <w:r>
        <w:rPr>
          <w:b/>
        </w:rPr>
        <w:t>БЮДЖЕТА</w:t>
      </w:r>
      <w:r w:rsidRPr="002B34E4">
        <w:rPr>
          <w:b/>
        </w:rPr>
        <w:t>, НАПРАВЛЯЕМЫХ ДЛЯ ОСУЩЕСТВЛЕНИЯ ПЕРЕДАННЫХ</w:t>
      </w:r>
      <w:r>
        <w:rPr>
          <w:b/>
        </w:rPr>
        <w:t xml:space="preserve"> </w:t>
      </w:r>
      <w:r w:rsidRPr="002B34E4">
        <w:rPr>
          <w:b/>
        </w:rPr>
        <w:t xml:space="preserve">ПОЛНОМОЧИЙ РОССИЙСКОЙ ФЕДЕРАЦИИ </w:t>
      </w:r>
    </w:p>
    <w:p w:rsidR="00F053FD" w:rsidRDefault="00F053FD" w:rsidP="00F053FD">
      <w:pPr>
        <w:pStyle w:val="a3"/>
        <w:ind w:left="-426"/>
        <w:jc w:val="center"/>
        <w:rPr>
          <w:b/>
        </w:rPr>
      </w:pPr>
      <w:r w:rsidRPr="002B34E4">
        <w:rPr>
          <w:b/>
        </w:rPr>
        <w:t xml:space="preserve">В ОБЛАСТИ ОХОТЫ И СОХРАНЕНИЯ </w:t>
      </w:r>
    </w:p>
    <w:p w:rsidR="00F053FD" w:rsidRDefault="00F053FD" w:rsidP="00F053FD">
      <w:pPr>
        <w:pStyle w:val="a3"/>
        <w:ind w:left="-426"/>
        <w:jc w:val="center"/>
        <w:rPr>
          <w:b/>
        </w:rPr>
      </w:pPr>
      <w:r w:rsidRPr="002B34E4">
        <w:rPr>
          <w:b/>
        </w:rPr>
        <w:t>ОХОТНИЧЬИХ РЕСУРСОВ</w:t>
      </w:r>
    </w:p>
    <w:p w:rsidR="00F053FD" w:rsidRDefault="00F053FD" w:rsidP="00F053FD">
      <w:pPr>
        <w:pStyle w:val="a3"/>
        <w:tabs>
          <w:tab w:val="clear" w:pos="4153"/>
          <w:tab w:val="clear" w:pos="8306"/>
        </w:tabs>
      </w:pPr>
    </w:p>
    <w:p w:rsidR="00F053FD" w:rsidRDefault="00F053FD" w:rsidP="00F053FD">
      <w:pPr>
        <w:ind w:firstLine="720"/>
        <w:jc w:val="both"/>
        <w:rPr>
          <w:szCs w:val="28"/>
        </w:rPr>
      </w:pPr>
      <w:r>
        <w:rPr>
          <w:szCs w:val="28"/>
        </w:rPr>
        <w:t>Принят Законодательным Собранием Приморского края 17 декабря</w:t>
      </w:r>
      <w:r>
        <w:rPr>
          <w:szCs w:val="28"/>
        </w:rPr>
        <w:br/>
        <w:t>2021 года</w:t>
      </w:r>
    </w:p>
    <w:p w:rsidR="00F053FD" w:rsidRDefault="00F053FD" w:rsidP="00F053FD">
      <w:pPr>
        <w:ind w:firstLine="720"/>
      </w:pPr>
    </w:p>
    <w:p w:rsidR="00F053FD" w:rsidRDefault="00F053FD" w:rsidP="00F053FD">
      <w:pPr>
        <w:ind w:firstLine="720"/>
      </w:pPr>
      <w:r w:rsidRPr="002B34E4">
        <w:t>СТАТЬЯ 1.</w:t>
      </w:r>
    </w:p>
    <w:p w:rsidR="00F053FD" w:rsidRDefault="00F053FD" w:rsidP="00F053FD">
      <w:pPr>
        <w:ind w:firstLine="720"/>
        <w:jc w:val="both"/>
      </w:pPr>
      <w:r w:rsidRPr="002B34E4">
        <w:t xml:space="preserve">Настоящий Закон в соответствии </w:t>
      </w:r>
      <w:r>
        <w:t>с</w:t>
      </w:r>
      <w:r w:rsidRPr="002B34E4">
        <w:t xml:space="preserve"> пунктом 7 статьи 26</w:t>
      </w:r>
      <w:r>
        <w:rPr>
          <w:vertAlign w:val="superscript"/>
        </w:rPr>
        <w:t>3</w:t>
      </w:r>
      <w:r w:rsidRPr="002B34E4">
        <w:t xml:space="preserve"> Федерального закона от 6 октября 1999 года № 184-ФЗ </w:t>
      </w:r>
      <w:r>
        <w:t>"</w:t>
      </w:r>
      <w:r w:rsidRPr="002B34E4">
        <w:t>Об общих принципах организации законодательных (представительных) и исполнительных органов государственной власти субъектов Российской Федерации</w:t>
      </w:r>
      <w:r>
        <w:t xml:space="preserve">", частью 4 </w:t>
      </w:r>
      <w:r>
        <w:br/>
        <w:t>статьи 85 Бюджетного кодекса Российской Федерации</w:t>
      </w:r>
      <w:r w:rsidRPr="002B34E4">
        <w:t xml:space="preserve"> устанавливает порядок использ</w:t>
      </w:r>
      <w:r>
        <w:t>ования средств краевого бюджета</w:t>
      </w:r>
      <w:r w:rsidRPr="002B34E4">
        <w:t>, направляемых для осуществления переданных полномочий Российской Федерации в области охоты и сохранения охотничьих ресурсов</w:t>
      </w:r>
      <w:r>
        <w:t xml:space="preserve"> (далее – переданные полномочия в области охоты и сохранения охотничьих ресурсов).</w:t>
      </w:r>
    </w:p>
    <w:p w:rsidR="00F053FD" w:rsidRDefault="00F053FD" w:rsidP="00F053FD">
      <w:pPr>
        <w:ind w:firstLine="720"/>
        <w:jc w:val="both"/>
      </w:pPr>
    </w:p>
    <w:p w:rsidR="00F053FD" w:rsidRDefault="00F053FD" w:rsidP="00F053FD">
      <w:pPr>
        <w:ind w:firstLine="720"/>
        <w:jc w:val="both"/>
      </w:pPr>
      <w:r w:rsidRPr="002B34E4">
        <w:t>СТАТЬЯ 2.</w:t>
      </w:r>
    </w:p>
    <w:p w:rsidR="00F053FD" w:rsidRDefault="00F053FD" w:rsidP="00F053FD">
      <w:pPr>
        <w:ind w:firstLine="720"/>
        <w:jc w:val="both"/>
      </w:pPr>
      <w:r>
        <w:t>1.Реализация переданных полномочий в области охоты и сохранения охотничьих ресурсов осуществляется</w:t>
      </w:r>
      <w:r w:rsidRPr="009828AE">
        <w:t xml:space="preserve"> </w:t>
      </w:r>
      <w:r>
        <w:t xml:space="preserve">уполномоченным органом исполнительной власти Приморского края, осуществляющим переданные полномочия в области охоты и сохранения охотничьих ресурсов (далее – уполномоченный орган), за счет субвенций из федерального бюджета, предоставленных краевому бюджету на указанные цели. </w:t>
      </w:r>
    </w:p>
    <w:p w:rsidR="00F053FD" w:rsidRDefault="00F053FD" w:rsidP="00F053FD">
      <w:pPr>
        <w:ind w:firstLine="720"/>
        <w:jc w:val="both"/>
      </w:pPr>
      <w:r>
        <w:t xml:space="preserve">2.В случае превышения нормативов, используемых в методике расчета субвенций из федерального бюджета на осуществление переданных полномочий в области охоты и сохранения охотничьих ресурсов, финансовое обеспечение дополнительных расходов, необходимых для полного исполнения расходных обязательств Приморского края, возникающих при осуществлении указанных переданных полномочий, осуществляется за счет собственных доходов и источников финансирования дефицита краевого бюджета. </w:t>
      </w:r>
    </w:p>
    <w:p w:rsidR="00F053FD" w:rsidRDefault="00F053FD" w:rsidP="00F053FD">
      <w:pPr>
        <w:ind w:firstLine="720"/>
        <w:jc w:val="both"/>
      </w:pPr>
      <w:r>
        <w:t>3.Органы государственной власти Приморского края имеют право дополнительно использовать собственные финансовые средства для осуществления переданных полномочий</w:t>
      </w:r>
      <w:r w:rsidRPr="002B34E4">
        <w:t xml:space="preserve"> </w:t>
      </w:r>
      <w:r w:rsidRPr="005527AD">
        <w:t xml:space="preserve">в области охоты и сохранения охотничьих ресурсов </w:t>
      </w:r>
      <w:r>
        <w:t>в случае недостаточности средств федерального бюджета, предоставленных в виде субвенций на их осуществление.</w:t>
      </w:r>
    </w:p>
    <w:p w:rsidR="00F053FD" w:rsidRDefault="00F053FD" w:rsidP="00F053FD">
      <w:pPr>
        <w:ind w:firstLine="720"/>
        <w:jc w:val="both"/>
      </w:pPr>
    </w:p>
    <w:p w:rsidR="00F053FD" w:rsidRDefault="00F053FD" w:rsidP="00F053FD">
      <w:pPr>
        <w:ind w:firstLine="720"/>
        <w:jc w:val="both"/>
      </w:pPr>
      <w:r w:rsidRPr="002B34E4">
        <w:lastRenderedPageBreak/>
        <w:t xml:space="preserve">СТАТЬЯ </w:t>
      </w:r>
      <w:r>
        <w:t>3</w:t>
      </w:r>
      <w:r w:rsidRPr="002B34E4">
        <w:t>.</w:t>
      </w:r>
    </w:p>
    <w:p w:rsidR="00F053FD" w:rsidRPr="000F3B86" w:rsidRDefault="00F053FD" w:rsidP="00F053FD">
      <w:pPr>
        <w:ind w:firstLine="720"/>
        <w:jc w:val="both"/>
      </w:pPr>
      <w:r>
        <w:t>1.Средства краевого бюджета в соответствии с настоящ</w:t>
      </w:r>
      <w:r w:rsidRPr="0095135F">
        <w:t>им</w:t>
      </w:r>
      <w:r>
        <w:t xml:space="preserve"> Закон</w:t>
      </w:r>
      <w:r w:rsidRPr="0095135F">
        <w:t xml:space="preserve">ом </w:t>
      </w:r>
      <w:r>
        <w:t xml:space="preserve">направляются на обеспечение деятельности уполномоченного органа в части расходов на оплату труда, начисления на оплату труда и прочие выплаты сотрудникам уполномоченного органа, расходов на оплату транспортных услуг, </w:t>
      </w:r>
      <w:r w:rsidRPr="000F3B86">
        <w:t>расходов на содержание автомобильного транспорта при осуще</w:t>
      </w:r>
      <w:r>
        <w:t xml:space="preserve">ствлении переданных полномочий </w:t>
      </w:r>
      <w:r w:rsidRPr="0023427C">
        <w:t>в области охоты и сохранения охотничьих ресурсов</w:t>
      </w:r>
      <w:r>
        <w:t>.</w:t>
      </w:r>
    </w:p>
    <w:p w:rsidR="00F053FD" w:rsidRDefault="00F053FD" w:rsidP="00F053FD">
      <w:pPr>
        <w:ind w:firstLine="720"/>
        <w:jc w:val="both"/>
      </w:pPr>
      <w:r w:rsidRPr="000F3B86">
        <w:t>2.Средства краевого бюдж</w:t>
      </w:r>
      <w:r>
        <w:t>ета носят целевой характер и не могут быть использованы на другие цели.</w:t>
      </w:r>
    </w:p>
    <w:p w:rsidR="00F053FD" w:rsidRDefault="00F053FD" w:rsidP="00F053FD">
      <w:pPr>
        <w:ind w:firstLine="720"/>
        <w:jc w:val="both"/>
      </w:pPr>
    </w:p>
    <w:p w:rsidR="00F053FD" w:rsidRDefault="00F053FD" w:rsidP="00F053FD">
      <w:pPr>
        <w:ind w:firstLine="720"/>
        <w:jc w:val="both"/>
      </w:pPr>
      <w:r>
        <w:t>СТАТЬЯ 4.</w:t>
      </w:r>
    </w:p>
    <w:p w:rsidR="00F053FD" w:rsidRDefault="00F053FD" w:rsidP="00F053FD">
      <w:pPr>
        <w:ind w:firstLine="720"/>
        <w:jc w:val="both"/>
      </w:pPr>
      <w:r w:rsidRPr="00CB4452">
        <w:t>Объем средств краевого бюджета, дополнительно направляемых на осуществление переданных полномочий</w:t>
      </w:r>
      <w:r w:rsidRPr="005527AD">
        <w:t xml:space="preserve"> в области охоты и сохранения охотничьих ресурсов</w:t>
      </w:r>
      <w:r w:rsidRPr="00CB4452">
        <w:t>, устанавливается Законом Приморского края о краевом бюджете на соответствующий финансовый год и плановый период на основании расчета уполномоченного органа</w:t>
      </w:r>
      <w:r>
        <w:t>.</w:t>
      </w:r>
    </w:p>
    <w:p w:rsidR="00F053FD" w:rsidRDefault="00F053FD" w:rsidP="00F053FD">
      <w:pPr>
        <w:ind w:firstLine="720"/>
        <w:jc w:val="both"/>
      </w:pPr>
    </w:p>
    <w:p w:rsidR="00F053FD" w:rsidRDefault="00F053FD" w:rsidP="00F053FD">
      <w:pPr>
        <w:ind w:firstLine="720"/>
        <w:jc w:val="both"/>
      </w:pPr>
      <w:r>
        <w:t>СТАТЬЯ 5</w:t>
      </w:r>
      <w:r w:rsidRPr="00CB4452">
        <w:t>.</w:t>
      </w:r>
    </w:p>
    <w:p w:rsidR="00F053FD" w:rsidRDefault="00F053FD" w:rsidP="00F053FD">
      <w:pPr>
        <w:ind w:firstLine="720"/>
        <w:jc w:val="both"/>
        <w:rPr>
          <w:rFonts w:ascii="PT Astra Serif" w:hAnsi="PT Astra Serif" w:cs="PT Astra Serif"/>
          <w:szCs w:val="28"/>
        </w:rPr>
      </w:pPr>
      <w:r>
        <w:rPr>
          <w:rFonts w:cs="PT Astra Serif"/>
          <w:szCs w:val="28"/>
        </w:rPr>
        <w:t xml:space="preserve">Настоящий Закон вступает в силу с 1 января 2022 года. </w:t>
      </w:r>
    </w:p>
    <w:p w:rsidR="00F053FD" w:rsidRPr="00DA325C" w:rsidRDefault="00F053FD" w:rsidP="00F053FD">
      <w:pPr>
        <w:shd w:val="clear" w:color="auto" w:fill="FFFFFF"/>
        <w:ind w:firstLine="720"/>
        <w:jc w:val="both"/>
        <w:rPr>
          <w:szCs w:val="28"/>
        </w:rPr>
      </w:pPr>
    </w:p>
    <w:p w:rsidR="00F053FD" w:rsidRPr="00DA325C" w:rsidRDefault="00F053FD" w:rsidP="00F053FD">
      <w:pPr>
        <w:shd w:val="clear" w:color="auto" w:fill="FFFFFF"/>
        <w:ind w:firstLine="720"/>
        <w:jc w:val="both"/>
        <w:rPr>
          <w:szCs w:val="28"/>
        </w:rPr>
      </w:pPr>
    </w:p>
    <w:p w:rsidR="00F053FD" w:rsidRPr="00DA325C" w:rsidRDefault="00F053FD" w:rsidP="00F053FD">
      <w:pPr>
        <w:shd w:val="clear" w:color="auto" w:fill="FFFFFF"/>
        <w:ind w:firstLine="720"/>
        <w:jc w:val="both"/>
        <w:rPr>
          <w:szCs w:val="28"/>
        </w:rPr>
      </w:pPr>
    </w:p>
    <w:p w:rsidR="00F053FD" w:rsidRDefault="00F053FD" w:rsidP="00F053FD">
      <w:pPr>
        <w:autoSpaceDE w:val="0"/>
        <w:autoSpaceDN w:val="0"/>
        <w:adjustRightInd w:val="0"/>
        <w:rPr>
          <w:color w:val="000000"/>
          <w:szCs w:val="28"/>
        </w:rPr>
      </w:pPr>
      <w:r w:rsidRPr="00DA325C">
        <w:rPr>
          <w:color w:val="000000"/>
          <w:szCs w:val="28"/>
        </w:rPr>
        <w:t>Губернатор края</w:t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</w:r>
      <w:r>
        <w:rPr>
          <w:color w:val="000000"/>
          <w:szCs w:val="28"/>
        </w:rPr>
        <w:tab/>
        <w:t xml:space="preserve">                         </w:t>
      </w:r>
      <w:r w:rsidRPr="00DA325C">
        <w:rPr>
          <w:color w:val="000000"/>
          <w:szCs w:val="28"/>
        </w:rPr>
        <w:t>О.Н. Кожемяко</w:t>
      </w:r>
    </w:p>
    <w:p w:rsidR="00676835" w:rsidRDefault="00676835" w:rsidP="00F053FD">
      <w:pPr>
        <w:autoSpaceDE w:val="0"/>
        <w:autoSpaceDN w:val="0"/>
        <w:adjustRightInd w:val="0"/>
        <w:rPr>
          <w:color w:val="000000"/>
          <w:szCs w:val="28"/>
        </w:rPr>
      </w:pPr>
    </w:p>
    <w:p w:rsidR="00676835" w:rsidRPr="0017382A" w:rsidRDefault="00676835" w:rsidP="00676835">
      <w:pPr>
        <w:autoSpaceDE w:val="0"/>
        <w:autoSpaceDN w:val="0"/>
        <w:adjustRightInd w:val="0"/>
        <w:rPr>
          <w:szCs w:val="28"/>
        </w:rPr>
      </w:pPr>
      <w:bookmarkStart w:id="0" w:name="_GoBack"/>
      <w:r w:rsidRPr="0017382A">
        <w:rPr>
          <w:szCs w:val="28"/>
        </w:rPr>
        <w:t>г. Владивосток</w:t>
      </w:r>
    </w:p>
    <w:p w:rsidR="00676835" w:rsidRPr="0017382A" w:rsidRDefault="00676835" w:rsidP="00676835">
      <w:pPr>
        <w:autoSpaceDE w:val="0"/>
        <w:autoSpaceDN w:val="0"/>
        <w:adjustRightInd w:val="0"/>
        <w:rPr>
          <w:szCs w:val="28"/>
        </w:rPr>
      </w:pPr>
      <w:r w:rsidRPr="0017382A">
        <w:rPr>
          <w:szCs w:val="28"/>
        </w:rPr>
        <w:t>24 декабря 2021 года</w:t>
      </w:r>
    </w:p>
    <w:p w:rsidR="00676835" w:rsidRPr="004A35C6" w:rsidRDefault="00676835" w:rsidP="00676835">
      <w:pPr>
        <w:spacing w:line="240" w:lineRule="atLeast"/>
        <w:jc w:val="both"/>
        <w:rPr>
          <w:szCs w:val="28"/>
        </w:rPr>
      </w:pPr>
      <w:r w:rsidRPr="0017382A">
        <w:rPr>
          <w:szCs w:val="28"/>
        </w:rPr>
        <w:t xml:space="preserve">№ </w:t>
      </w:r>
      <w:r>
        <w:rPr>
          <w:szCs w:val="28"/>
        </w:rPr>
        <w:t>40</w:t>
      </w:r>
      <w:r w:rsidRPr="0017382A">
        <w:rPr>
          <w:szCs w:val="28"/>
        </w:rPr>
        <w:t>-КЗ</w:t>
      </w:r>
      <w:bookmarkEnd w:id="0"/>
    </w:p>
    <w:p w:rsidR="00676835" w:rsidRPr="00DA325C" w:rsidRDefault="00676835" w:rsidP="00F053FD">
      <w:pPr>
        <w:autoSpaceDE w:val="0"/>
        <w:autoSpaceDN w:val="0"/>
        <w:adjustRightInd w:val="0"/>
        <w:rPr>
          <w:color w:val="000000"/>
          <w:szCs w:val="28"/>
        </w:rPr>
      </w:pPr>
    </w:p>
    <w:p w:rsidR="00BE0544" w:rsidRDefault="00BE0544" w:rsidP="00347DEE"/>
    <w:sectPr w:rsidR="00BE0544" w:rsidSect="00F053FD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75D0" w:rsidRDefault="001775D0">
      <w:r>
        <w:separator/>
      </w:r>
    </w:p>
  </w:endnote>
  <w:endnote w:type="continuationSeparator" w:id="0">
    <w:p w:rsidR="001775D0" w:rsidRDefault="001775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PT Astra Serif">
    <w:altName w:val="Times New Roman"/>
    <w:charset w:val="01"/>
    <w:family w:val="roman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75D0" w:rsidRDefault="001775D0">
      <w:r>
        <w:separator/>
      </w:r>
    </w:p>
  </w:footnote>
  <w:footnote w:type="continuationSeparator" w:id="0">
    <w:p w:rsidR="001775D0" w:rsidRDefault="001775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C0675" w:rsidRDefault="00F053FD" w:rsidP="00F053F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EA21F3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053FD"/>
    <w:rsid w:val="0003291F"/>
    <w:rsid w:val="00070CED"/>
    <w:rsid w:val="001775D0"/>
    <w:rsid w:val="00347DEE"/>
    <w:rsid w:val="00357555"/>
    <w:rsid w:val="00380EE1"/>
    <w:rsid w:val="003A180C"/>
    <w:rsid w:val="003B26E7"/>
    <w:rsid w:val="003F5A9F"/>
    <w:rsid w:val="00413497"/>
    <w:rsid w:val="0047435B"/>
    <w:rsid w:val="005A2827"/>
    <w:rsid w:val="00676835"/>
    <w:rsid w:val="006E2ABA"/>
    <w:rsid w:val="006F77C0"/>
    <w:rsid w:val="00832425"/>
    <w:rsid w:val="00AB70F9"/>
    <w:rsid w:val="00AC31EC"/>
    <w:rsid w:val="00AF3517"/>
    <w:rsid w:val="00B14397"/>
    <w:rsid w:val="00BC0675"/>
    <w:rsid w:val="00BE0544"/>
    <w:rsid w:val="00D102A9"/>
    <w:rsid w:val="00D34604"/>
    <w:rsid w:val="00DB61CE"/>
    <w:rsid w:val="00E34273"/>
    <w:rsid w:val="00E60B2A"/>
    <w:rsid w:val="00EA21F3"/>
    <w:rsid w:val="00F053FD"/>
    <w:rsid w:val="00F23036"/>
    <w:rsid w:val="00F704C7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2329620A"/>
  <w15:docId w15:val="{EFD60C84-B436-431C-BB72-A36164F66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F053FD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76;&#1086;&#1082;&#1091;&#1084;&#1077;&#1085;&#1090;&#1099;\&#1052;&#1086;&#1080;%20&#1096;&#1072;&#1073;&#1083;&#1086;&#1085;&#1099;\&#1041;&#1083;&#1072;&#1085;&#1082;%20&#1079;&#1072;&#1082;&#1086;&#1085;&#1072;%20&#1055;&#1088;&#1080;&#1084;&#1086;&#1088;&#1089;&#1082;&#1086;&#1075;&#1086;%20&#1082;&#1088;&#1072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0</TotalTime>
  <Pages>2</Pages>
  <Words>461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3083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 Марина Анатольевна</dc:creator>
  <cp:lastModifiedBy>Егупова Марина Анатольевна</cp:lastModifiedBy>
  <cp:revision>2</cp:revision>
  <cp:lastPrinted>2007-12-10T08:46:00Z</cp:lastPrinted>
  <dcterms:created xsi:type="dcterms:W3CDTF">2021-12-26T22:38:00Z</dcterms:created>
  <dcterms:modified xsi:type="dcterms:W3CDTF">2021-12-26T22:38:00Z</dcterms:modified>
</cp:coreProperties>
</file>