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82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2AB5" w:rsidRDefault="00D62AB5" w:rsidP="00D62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</w:t>
      </w:r>
      <w:r w:rsidRPr="00D62AB5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D62AB5" w:rsidRDefault="00D62AB5" w:rsidP="00D62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 xml:space="preserve">"О ПРОГРАММЕ ПРИВАТИЗАЦИИ ИМУЩЕСТВА, НАХОДЯЩЕГОСЯ В СОБСТВЕННОСТИ ПРИМОРСКОГО КРАЯ, </w:t>
      </w:r>
    </w:p>
    <w:p w:rsidR="00D62AB5" w:rsidRPr="00D62AB5" w:rsidRDefault="00D62AB5" w:rsidP="00D62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2AB5">
        <w:rPr>
          <w:rFonts w:ascii="Times New Roman" w:hAnsi="Times New Roman" w:cs="Times New Roman"/>
          <w:sz w:val="28"/>
          <w:szCs w:val="28"/>
        </w:rPr>
        <w:t>НА 20</w:t>
      </w:r>
      <w:r w:rsidR="00A734B3">
        <w:rPr>
          <w:rFonts w:ascii="Times New Roman" w:hAnsi="Times New Roman" w:cs="Times New Roman"/>
          <w:sz w:val="28"/>
          <w:szCs w:val="28"/>
        </w:rPr>
        <w:t>22</w:t>
      </w:r>
      <w:r w:rsidRPr="00D62AB5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734B3">
        <w:rPr>
          <w:rFonts w:ascii="Times New Roman" w:hAnsi="Times New Roman" w:cs="Times New Roman"/>
          <w:sz w:val="28"/>
          <w:szCs w:val="28"/>
        </w:rPr>
        <w:t>3</w:t>
      </w:r>
      <w:r w:rsidRPr="00D62AB5">
        <w:rPr>
          <w:rFonts w:ascii="Times New Roman" w:hAnsi="Times New Roman" w:cs="Times New Roman"/>
          <w:sz w:val="28"/>
          <w:szCs w:val="28"/>
        </w:rPr>
        <w:t xml:space="preserve"> И 202</w:t>
      </w:r>
      <w:r w:rsidR="00A734B3">
        <w:rPr>
          <w:rFonts w:ascii="Times New Roman" w:hAnsi="Times New Roman" w:cs="Times New Roman"/>
          <w:sz w:val="28"/>
          <w:szCs w:val="28"/>
        </w:rPr>
        <w:t>4</w:t>
      </w:r>
      <w:r w:rsidRPr="00D62AB5">
        <w:rPr>
          <w:rFonts w:ascii="Times New Roman" w:hAnsi="Times New Roman" w:cs="Times New Roman"/>
          <w:sz w:val="28"/>
          <w:szCs w:val="28"/>
        </w:rPr>
        <w:t xml:space="preserve"> ГОДОВ"</w:t>
      </w:r>
    </w:p>
    <w:p w:rsidR="00D62AB5" w:rsidRPr="00D62AB5" w:rsidRDefault="00D62AB5" w:rsidP="00D62AB5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D62AB5" w:rsidRPr="00D108DB" w:rsidRDefault="00D62AB5" w:rsidP="00D62AB5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17 декабря 2021 года</w:t>
      </w:r>
    </w:p>
    <w:p w:rsidR="00D62AB5" w:rsidRPr="00D108DB" w:rsidRDefault="00D62AB5" w:rsidP="00D62AB5">
      <w:pPr>
        <w:ind w:firstLine="709"/>
        <w:jc w:val="both"/>
        <w:rPr>
          <w:szCs w:val="28"/>
        </w:rPr>
      </w:pPr>
    </w:p>
    <w:p w:rsidR="00D62AB5" w:rsidRPr="001A6E79" w:rsidRDefault="00D62AB5" w:rsidP="00D62AB5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D62AB5" w:rsidRPr="001A6E79" w:rsidRDefault="00D62AB5" w:rsidP="00D62A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1A6E79">
        <w:rPr>
          <w:szCs w:val="28"/>
        </w:rPr>
        <w:t xml:space="preserve"> июля 20</w:t>
      </w:r>
      <w:r>
        <w:rPr>
          <w:szCs w:val="28"/>
        </w:rPr>
        <w:t>21</w:t>
      </w:r>
      <w:r w:rsidRPr="001A6E79">
        <w:rPr>
          <w:szCs w:val="28"/>
        </w:rPr>
        <w:t xml:space="preserve"> года № </w:t>
      </w:r>
      <w:r>
        <w:rPr>
          <w:szCs w:val="28"/>
        </w:rPr>
        <w:t>1073</w:t>
      </w:r>
      <w:r w:rsidRPr="001A6E79">
        <w:rPr>
          <w:szCs w:val="28"/>
        </w:rPr>
        <w:t xml:space="preserve">-КЗ </w:t>
      </w:r>
      <w:r w:rsidRPr="001A6E79">
        <w:rPr>
          <w:szCs w:val="28"/>
        </w:rPr>
        <w:br/>
        <w:t>"О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годов" (Ведомости Законодательного Собрания Приморского края, </w:t>
      </w:r>
      <w:r>
        <w:rPr>
          <w:szCs w:val="28"/>
        </w:rPr>
        <w:t>2021</w:t>
      </w:r>
      <w:r w:rsidRPr="001A6E79">
        <w:rPr>
          <w:szCs w:val="28"/>
        </w:rPr>
        <w:t>, № 1</w:t>
      </w:r>
      <w:r>
        <w:rPr>
          <w:szCs w:val="28"/>
        </w:rPr>
        <w:t>78</w:t>
      </w:r>
      <w:r w:rsidRPr="001A6E79">
        <w:rPr>
          <w:szCs w:val="28"/>
        </w:rPr>
        <w:t xml:space="preserve">, </w:t>
      </w:r>
      <w:r w:rsidRPr="001A6E79">
        <w:rPr>
          <w:szCs w:val="28"/>
        </w:rPr>
        <w:br/>
        <w:t xml:space="preserve">стр. </w:t>
      </w:r>
      <w:r>
        <w:rPr>
          <w:szCs w:val="28"/>
        </w:rPr>
        <w:t>30</w:t>
      </w:r>
      <w:r w:rsidRPr="001A6E79">
        <w:rPr>
          <w:szCs w:val="28"/>
        </w:rPr>
        <w:t>) следующие изменения:</w:t>
      </w:r>
    </w:p>
    <w:p w:rsidR="00D62AB5" w:rsidRPr="001A6E79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годов:</w:t>
      </w:r>
    </w:p>
    <w:p w:rsidR="00D62AB5" w:rsidRPr="001A6E79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1)в разделе 1:</w:t>
      </w:r>
    </w:p>
    <w:p w:rsidR="00D62AB5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а)абзац трет</w:t>
      </w:r>
      <w:r>
        <w:rPr>
          <w:szCs w:val="28"/>
        </w:rPr>
        <w:t>ий</w:t>
      </w:r>
      <w:r w:rsidRPr="001A6E79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D62AB5" w:rsidRPr="001A6E79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"</w:t>
      </w:r>
      <w:r w:rsidRPr="0095773B">
        <w:rPr>
          <w:szCs w:val="28"/>
        </w:rPr>
        <w:t>Согласно Программе в 2022-2024 годах планируется приватизировать лотами семнадцать зданий с одновременным отчуждением земельных участков под ними, восемь нежилых помещений в восьми зданиях.";</w:t>
      </w:r>
    </w:p>
    <w:p w:rsidR="00D62AB5" w:rsidRPr="001A6E79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 xml:space="preserve">б)в абзаце </w:t>
      </w:r>
      <w:r>
        <w:rPr>
          <w:szCs w:val="28"/>
        </w:rPr>
        <w:t>седьмом</w:t>
      </w:r>
      <w:r w:rsidRPr="001A6E79">
        <w:rPr>
          <w:szCs w:val="28"/>
        </w:rPr>
        <w:t xml:space="preserve"> слова "</w:t>
      </w:r>
      <w:r>
        <w:rPr>
          <w:szCs w:val="28"/>
        </w:rPr>
        <w:t>не менее 11994680</w:t>
      </w:r>
      <w:r w:rsidRPr="001A6E79">
        <w:rPr>
          <w:szCs w:val="28"/>
        </w:rPr>
        <w:t xml:space="preserve">" заменить словами </w:t>
      </w:r>
      <w:r w:rsidRPr="001A6E79">
        <w:rPr>
          <w:szCs w:val="28"/>
        </w:rPr>
        <w:br/>
        <w:t>"</w:t>
      </w:r>
      <w:r>
        <w:rPr>
          <w:szCs w:val="28"/>
        </w:rPr>
        <w:t>не менее 71752724</w:t>
      </w:r>
      <w:r w:rsidRPr="001A6E79">
        <w:rPr>
          <w:szCs w:val="28"/>
        </w:rPr>
        <w:t>";</w:t>
      </w:r>
    </w:p>
    <w:p w:rsidR="00D62AB5" w:rsidRPr="001A6E79" w:rsidRDefault="00D62AB5" w:rsidP="00D62AB5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 xml:space="preserve">2)таблицу </w:t>
      </w:r>
      <w:r>
        <w:rPr>
          <w:szCs w:val="28"/>
        </w:rPr>
        <w:t xml:space="preserve">1 </w:t>
      </w:r>
      <w:r w:rsidRPr="001A6E79">
        <w:rPr>
          <w:szCs w:val="28"/>
        </w:rPr>
        <w:t>раздел</w:t>
      </w:r>
      <w:r>
        <w:rPr>
          <w:szCs w:val="28"/>
        </w:rPr>
        <w:t>а</w:t>
      </w:r>
      <w:r w:rsidRPr="001A6E79">
        <w:rPr>
          <w:szCs w:val="28"/>
        </w:rPr>
        <w:t xml:space="preserve"> 2</w:t>
      </w:r>
      <w:r w:rsidRPr="00F81C50">
        <w:rPr>
          <w:szCs w:val="28"/>
        </w:rPr>
        <w:t xml:space="preserve"> </w:t>
      </w:r>
      <w:r w:rsidRPr="001A6E79">
        <w:rPr>
          <w:szCs w:val="28"/>
        </w:rPr>
        <w:t>дополнить пункт</w:t>
      </w:r>
      <w:r>
        <w:rPr>
          <w:szCs w:val="28"/>
        </w:rPr>
        <w:t>ами</w:t>
      </w:r>
      <w:r w:rsidRPr="001A6E79">
        <w:rPr>
          <w:szCs w:val="28"/>
        </w:rPr>
        <w:t xml:space="preserve"> </w:t>
      </w:r>
      <w:r>
        <w:rPr>
          <w:szCs w:val="28"/>
        </w:rPr>
        <w:t>6-22 следующего содержания</w:t>
      </w:r>
      <w:r w:rsidRPr="001A6E79">
        <w:rPr>
          <w:szCs w:val="28"/>
        </w:rPr>
        <w:t>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2693"/>
        <w:gridCol w:w="1985"/>
      </w:tblGrid>
      <w:tr w:rsidR="00D62AB5" w:rsidRPr="00E950EC" w:rsidTr="00602655">
        <w:trPr>
          <w:cantSplit/>
          <w:trHeight w:val="219"/>
          <w:tblHeader/>
          <w:jc w:val="center"/>
        </w:trPr>
        <w:tc>
          <w:tcPr>
            <w:tcW w:w="709" w:type="dxa"/>
          </w:tcPr>
          <w:p w:rsidR="00D62AB5" w:rsidRPr="00E950EC" w:rsidRDefault="00D62AB5" w:rsidP="0060265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</w:tcPr>
          <w:p w:rsidR="00D62AB5" w:rsidRPr="00E950EC" w:rsidRDefault="00D62AB5" w:rsidP="0060265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D62AB5" w:rsidRPr="00E950EC" w:rsidRDefault="00D62AB5" w:rsidP="0060265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D62AB5" w:rsidRPr="00E950EC" w:rsidRDefault="00D62AB5" w:rsidP="0060265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D62AB5" w:rsidRPr="00E950EC" w:rsidRDefault="00D62AB5" w:rsidP="0060265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5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здание,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25:30:020201:2705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</w:t>
            </w:r>
            <w:r w:rsidRPr="00E950EC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  <w:lang w:val="en-US"/>
              </w:rPr>
              <w:t>25:30:020201:4477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383,0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>1973,0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Приморский край,</w:t>
            </w:r>
            <w:r w:rsidRPr="00E950EC">
              <w:rPr>
                <w:rFonts w:ascii="Times New Roman" w:hAnsi="Times New Roman" w:cs="Times New Roman"/>
              </w:rPr>
              <w:br/>
              <w:t xml:space="preserve">г. Лесозаводск, </w:t>
            </w:r>
            <w:r w:rsidRPr="00E950EC">
              <w:rPr>
                <w:rFonts w:ascii="Times New Roman" w:hAnsi="Times New Roman" w:cs="Times New Roman"/>
              </w:rPr>
              <w:br/>
              <w:t>ул. Восточная, 5</w:t>
            </w:r>
            <w:r>
              <w:rPr>
                <w:rFonts w:ascii="Times New Roman" w:hAnsi="Times New Roman" w:cs="Times New Roman"/>
              </w:rPr>
              <w:t>-</w:t>
            </w:r>
            <w:r w:rsidRPr="00E950EC">
              <w:rPr>
                <w:rFonts w:ascii="Times New Roman" w:hAnsi="Times New Roman" w:cs="Times New Roman"/>
              </w:rPr>
              <w:t>а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здание,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25:30:020201:2704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</w:t>
            </w:r>
            <w:r w:rsidRPr="00E950EC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  <w:lang w:val="en-US"/>
              </w:rPr>
              <w:t>25:30:020201:4478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1099,9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>2389,0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Приморский край, </w:t>
            </w:r>
            <w:r w:rsidRPr="00E950EC">
              <w:rPr>
                <w:rFonts w:ascii="Times New Roman" w:hAnsi="Times New Roman" w:cs="Times New Roman"/>
              </w:rPr>
              <w:br/>
              <w:t xml:space="preserve">г. Лесозаводск, </w:t>
            </w:r>
            <w:r w:rsidRPr="00E950EC">
              <w:rPr>
                <w:rFonts w:ascii="Times New Roman" w:hAnsi="Times New Roman" w:cs="Times New Roman"/>
              </w:rPr>
              <w:br/>
              <w:t>ул. Восточная, 5</w:t>
            </w:r>
            <w:r>
              <w:rPr>
                <w:rFonts w:ascii="Times New Roman" w:hAnsi="Times New Roman" w:cs="Times New Roman"/>
              </w:rPr>
              <w:t>-</w:t>
            </w:r>
            <w:r w:rsidRPr="00E950EC">
              <w:rPr>
                <w:rFonts w:ascii="Times New Roman" w:hAnsi="Times New Roman" w:cs="Times New Roman"/>
              </w:rPr>
              <w:t>а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25:03:010103:3223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 кадас</w:t>
            </w:r>
            <w:r>
              <w:rPr>
                <w:rFonts w:ascii="Times New Roman" w:hAnsi="Times New Roman" w:cs="Times New Roman"/>
              </w:rPr>
              <w:t>тровый номер: 25:03:010103:3440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4133,2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3210,0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г. Дальнегорск, 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br/>
              <w:t>проспект 50 лет Октября,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25:03:010103:3238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</w:t>
            </w:r>
            <w:r w:rsidRPr="00E950EC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  <w:lang w:val="en-US"/>
              </w:rPr>
              <w:t>25:03:010103:152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927,1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3641,0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г. Дальнегорск,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проспект 50 лет Октября,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25:21:000000:4195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25:21:060101:777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82,3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600,0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Хорольский район,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с. Прилуки,</w:t>
            </w:r>
            <w:r w:rsidRPr="00E950EC">
              <w:rPr>
                <w:rFonts w:ascii="Times New Roman" w:hAnsi="Times New Roman" w:cs="Times New Roman"/>
              </w:rPr>
              <w:br/>
              <w:t>ул. Центральная, 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25:19:010401:796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25:19:010401:1343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92,4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557,0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Приморский край, </w:t>
            </w:r>
            <w:r w:rsidRPr="00E950EC">
              <w:rPr>
                <w:rFonts w:ascii="Times New Roman" w:hAnsi="Times New Roman" w:cs="Times New Roman"/>
              </w:rPr>
              <w:br/>
              <w:t>Ханкайский</w:t>
            </w:r>
            <w:r>
              <w:rPr>
                <w:rFonts w:ascii="Times New Roman" w:hAnsi="Times New Roman" w:cs="Times New Roman"/>
              </w:rPr>
              <w:t xml:space="preserve"> район</w:t>
            </w:r>
            <w:r w:rsidRPr="00E950EC">
              <w:rPr>
                <w:rFonts w:ascii="Times New Roman" w:hAnsi="Times New Roman" w:cs="Times New Roman"/>
              </w:rPr>
              <w:t>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с. Новокачалинск,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Калинина,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25:21:000000:4448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25:21:140101:1049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280,5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1205,0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Хорольский район,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с. Сиваковка,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Советская, 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25:21:000000:4268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25:21:130101:1525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346,7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5289,0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Хорольский район,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с. Новодевица, 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br/>
              <w:t>ул. Лазо, 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здание,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25:33:180113:9527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</w:t>
            </w:r>
          </w:p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</w:rPr>
              <w:t>25:33:180113:76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1393,6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 xml:space="preserve">8659,0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г. Партизанск,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Коренова,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25:33:180113:2117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25:33:180113:10584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291,6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1638,0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г. Партизанск,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Коренова,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25:26:030208:289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земельный участок, кадастровый номер: 25:26:030208:318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285,3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1832,0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г. Арсеньев,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Малиновая, 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25:07:050101:1877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здание, кадастровый номер: 25:07:050101:2301;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950EC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кадастровый номер: 25:07:050101:85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284,8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34,9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3141,0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D62AB5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Лазовский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с. Лазо,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50 лет ВЛКСМ, 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помещение,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E950EC">
              <w:rPr>
                <w:rFonts w:ascii="Times New Roman" w:hAnsi="Times New Roman" w:cs="Times New Roman"/>
              </w:rPr>
              <w:t>адастровый номер: 25:31:060001:536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35,4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г. Находка,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с. Душкино,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ул. Беляева, 1,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кв. 1-4 (лит. 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помещение</w:t>
            </w:r>
            <w:r w:rsidRPr="00E950EC">
              <w:rPr>
                <w:rFonts w:ascii="Times New Roman" w:hAnsi="Times New Roman" w:cs="Times New Roman"/>
                <w:lang w:val="en-US"/>
              </w:rPr>
              <w:t>,</w:t>
            </w:r>
            <w:r w:rsidRPr="00E950EC">
              <w:rPr>
                <w:rFonts w:ascii="Times New Roman" w:hAnsi="Times New Roman" w:cs="Times New Roman"/>
              </w:rPr>
              <w:t xml:space="preserve"> кадастровый номер: 25:31:070003:2372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56,8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F126A">
              <w:rPr>
                <w:rFonts w:ascii="Times New Roman" w:hAnsi="Times New Roman" w:cs="Times New Roman"/>
              </w:rPr>
              <w:t>мкр Врангель,</w:t>
            </w:r>
            <w:r w:rsidRPr="00E950EC">
              <w:rPr>
                <w:rFonts w:ascii="Times New Roman" w:hAnsi="Times New Roman" w:cs="Times New Roman"/>
              </w:rPr>
              <w:br/>
              <w:t>ул. Перво</w:t>
            </w:r>
            <w:r>
              <w:rPr>
                <w:rFonts w:ascii="Times New Roman" w:hAnsi="Times New Roman" w:cs="Times New Roman"/>
              </w:rPr>
              <w:t>-</w:t>
            </w:r>
            <w:r w:rsidRPr="00E950EC">
              <w:rPr>
                <w:rFonts w:ascii="Times New Roman" w:hAnsi="Times New Roman" w:cs="Times New Roman"/>
              </w:rPr>
              <w:t>строителей, бокс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Нежилое помещение,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</w:t>
            </w:r>
            <w:r w:rsidRPr="00E950EC">
              <w:rPr>
                <w:rFonts w:ascii="Times New Roman" w:hAnsi="Times New Roman" w:cs="Times New Roman"/>
              </w:rPr>
              <w:t>дастровый номер: 25:21:000000:4877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39,1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Приморский край,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 xml:space="preserve">Хорольский </w:t>
            </w:r>
            <w:r>
              <w:rPr>
                <w:rFonts w:ascii="Times New Roman" w:hAnsi="Times New Roman" w:cs="Times New Roman"/>
              </w:rPr>
              <w:t>район</w:t>
            </w:r>
            <w:r w:rsidRPr="00E950EC">
              <w:rPr>
                <w:rFonts w:ascii="Times New Roman" w:hAnsi="Times New Roman" w:cs="Times New Roman"/>
              </w:rPr>
              <w:t xml:space="preserve">, </w:t>
            </w:r>
          </w:p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с. Усачевка,</w:t>
            </w:r>
          </w:p>
          <w:p w:rsidR="00D62AB5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 xml:space="preserve">ул. Центральная, 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0E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Нежилое здание,</w:t>
            </w:r>
            <w:r w:rsidRPr="00E950EC">
              <w:rPr>
                <w:rFonts w:eastAsia="Calibri"/>
                <w:szCs w:val="28"/>
                <w:lang w:eastAsia="en-US"/>
              </w:rPr>
              <w:br/>
              <w:t>кадастровый номер:</w:t>
            </w:r>
            <w:r w:rsidRPr="00E950EC">
              <w:rPr>
                <w:rFonts w:eastAsia="Calibri"/>
                <w:szCs w:val="28"/>
                <w:lang w:eastAsia="en-US"/>
              </w:rPr>
              <w:br/>
              <w:t>25:30:000000:1538</w:t>
            </w:r>
            <w:r>
              <w:rPr>
                <w:rFonts w:eastAsia="Calibri"/>
                <w:szCs w:val="28"/>
                <w:lang w:eastAsia="en-US"/>
              </w:rPr>
              <w:t>;</w:t>
            </w:r>
          </w:p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земельный участок,</w:t>
            </w:r>
            <w:r w:rsidRPr="00E950EC">
              <w:rPr>
                <w:rFonts w:eastAsia="Calibri"/>
                <w:szCs w:val="28"/>
                <w:lang w:eastAsia="en-US"/>
              </w:rPr>
              <w:br/>
              <w:t>кадастровый номер:</w:t>
            </w:r>
            <w:r w:rsidRPr="00E950EC">
              <w:rPr>
                <w:rFonts w:eastAsia="Calibri"/>
                <w:szCs w:val="28"/>
                <w:lang w:eastAsia="en-US"/>
              </w:rPr>
              <w:br/>
              <w:t>25:30:020201:4489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1054,1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szCs w:val="28"/>
              </w:rPr>
              <w:t>2723,0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Приморский край, </w:t>
            </w:r>
            <w:r w:rsidRPr="00E950EC">
              <w:rPr>
                <w:szCs w:val="28"/>
              </w:rPr>
              <w:br/>
              <w:t xml:space="preserve">г. Лесозаводск, </w:t>
            </w:r>
            <w:r w:rsidRPr="00E950EC">
              <w:rPr>
                <w:szCs w:val="28"/>
              </w:rPr>
              <w:br/>
              <w:t>ул. Заводская, 13</w:t>
            </w:r>
            <w:r>
              <w:rPr>
                <w:szCs w:val="28"/>
              </w:rPr>
              <w:t xml:space="preserve"> </w:t>
            </w:r>
            <w:r w:rsidRPr="00E950EC">
              <w:rPr>
                <w:szCs w:val="28"/>
              </w:rPr>
              <w:t>А</w:t>
            </w: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  <w:tr w:rsidR="00D62AB5" w:rsidRPr="00E950EC" w:rsidTr="00602655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50EC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Нежилое здание,</w:t>
            </w:r>
            <w:r w:rsidRPr="00E950EC">
              <w:rPr>
                <w:rFonts w:eastAsia="Calibri"/>
                <w:szCs w:val="28"/>
                <w:lang w:eastAsia="en-US"/>
              </w:rPr>
              <w:br/>
              <w:t>кадастровый номер: 25:30:020201:2752</w:t>
            </w:r>
            <w:r>
              <w:rPr>
                <w:rFonts w:eastAsia="Calibri"/>
                <w:szCs w:val="28"/>
                <w:lang w:eastAsia="en-US"/>
              </w:rPr>
              <w:t>;</w:t>
            </w:r>
          </w:p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земельный участок, кадастровый номер 25:30:020201:4490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</w:p>
          <w:p w:rsidR="00D62AB5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="00D62AB5" w:rsidRPr="00E950EC" w:rsidRDefault="00D62AB5" w:rsidP="00602655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1438,9</w:t>
            </w: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rFonts w:eastAsia="Calibri"/>
                <w:szCs w:val="28"/>
                <w:lang w:eastAsia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rFonts w:eastAsia="Calibri"/>
                <w:szCs w:val="28"/>
                <w:lang w:eastAsia="en-US"/>
              </w:rPr>
            </w:pPr>
          </w:p>
          <w:p w:rsidR="00D62AB5" w:rsidRPr="00E950EC" w:rsidRDefault="00D62AB5" w:rsidP="00602655">
            <w:pPr>
              <w:jc w:val="center"/>
              <w:textAlignment w:val="baseline"/>
              <w:rPr>
                <w:szCs w:val="28"/>
              </w:rPr>
            </w:pPr>
            <w:r w:rsidRPr="00E950EC">
              <w:rPr>
                <w:rFonts w:eastAsia="Calibri"/>
                <w:szCs w:val="28"/>
                <w:lang w:eastAsia="en-US"/>
              </w:rPr>
              <w:t>5500,0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Приморский край, </w:t>
            </w:r>
            <w:r w:rsidRPr="00E950EC">
              <w:rPr>
                <w:szCs w:val="28"/>
              </w:rPr>
              <w:br/>
              <w:t xml:space="preserve">г. Лесозаводск, </w:t>
            </w:r>
            <w:r w:rsidRPr="00E950EC">
              <w:rPr>
                <w:szCs w:val="28"/>
              </w:rPr>
              <w:br/>
              <w:t>ул. Заводская, 7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</w:p>
          <w:p w:rsidR="00D62AB5" w:rsidRPr="00E950EC" w:rsidRDefault="00D62AB5" w:rsidP="0060265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B5" w:rsidRPr="00E950EC" w:rsidRDefault="00D62AB5" w:rsidP="00602655">
            <w:pPr>
              <w:jc w:val="center"/>
              <w:rPr>
                <w:szCs w:val="28"/>
                <w:lang w:val="en-US"/>
              </w:rPr>
            </w:pPr>
            <w:r w:rsidRPr="00E950EC">
              <w:rPr>
                <w:szCs w:val="28"/>
                <w:lang w:val="en-US"/>
              </w:rPr>
              <w:t xml:space="preserve">I-IV </w:t>
            </w:r>
          </w:p>
          <w:p w:rsidR="00D62AB5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 xml:space="preserve">кварталы </w:t>
            </w:r>
          </w:p>
          <w:p w:rsidR="00D62AB5" w:rsidRPr="00E950EC" w:rsidRDefault="00D62AB5" w:rsidP="00602655">
            <w:pPr>
              <w:jc w:val="center"/>
              <w:rPr>
                <w:szCs w:val="28"/>
              </w:rPr>
            </w:pPr>
            <w:r w:rsidRPr="00E950EC">
              <w:rPr>
                <w:szCs w:val="28"/>
              </w:rPr>
              <w:t>2022 года</w:t>
            </w:r>
          </w:p>
        </w:tc>
      </w:tr>
    </w:tbl>
    <w:p w:rsidR="00D62AB5" w:rsidRDefault="00D62AB5" w:rsidP="00D62AB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62AB5" w:rsidRDefault="00D62AB5" w:rsidP="00D62AB5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D62AB5" w:rsidRDefault="00D62AB5" w:rsidP="00D62AB5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D62AB5" w:rsidRDefault="00D62AB5" w:rsidP="00D62AB5">
      <w:pPr>
        <w:jc w:val="both"/>
        <w:rPr>
          <w:szCs w:val="28"/>
        </w:rPr>
      </w:pPr>
    </w:p>
    <w:p w:rsidR="00D62AB5" w:rsidRDefault="00D62AB5" w:rsidP="00D62AB5">
      <w:pPr>
        <w:jc w:val="both"/>
        <w:rPr>
          <w:szCs w:val="28"/>
        </w:rPr>
      </w:pPr>
    </w:p>
    <w:p w:rsidR="00D62AB5" w:rsidRDefault="00D62AB5" w:rsidP="00D62AB5">
      <w:pPr>
        <w:jc w:val="both"/>
        <w:rPr>
          <w:szCs w:val="28"/>
        </w:rPr>
      </w:pPr>
    </w:p>
    <w:p w:rsidR="00D62AB5" w:rsidRDefault="00D62AB5" w:rsidP="00D62AB5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DD4752" w:rsidRDefault="00DD4752" w:rsidP="00D62AB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D4752" w:rsidRPr="00EF6D7D" w:rsidRDefault="00DD4752" w:rsidP="00DD4752">
      <w:pPr>
        <w:autoSpaceDE w:val="0"/>
        <w:autoSpaceDN w:val="0"/>
        <w:adjustRightInd w:val="0"/>
        <w:rPr>
          <w:szCs w:val="28"/>
        </w:rPr>
      </w:pPr>
      <w:bookmarkStart w:id="0" w:name="_GoBack"/>
      <w:r w:rsidRPr="00EF6D7D">
        <w:rPr>
          <w:szCs w:val="28"/>
        </w:rPr>
        <w:t>г. Владивосток</w:t>
      </w:r>
    </w:p>
    <w:p w:rsidR="00DD4752" w:rsidRPr="00EF6D7D" w:rsidRDefault="00DD4752" w:rsidP="00DD475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</w:t>
      </w:r>
      <w:r w:rsidRPr="00EF6D7D">
        <w:rPr>
          <w:szCs w:val="28"/>
        </w:rPr>
        <w:t xml:space="preserve"> </w:t>
      </w:r>
      <w:r>
        <w:rPr>
          <w:szCs w:val="28"/>
        </w:rPr>
        <w:t>декабря</w:t>
      </w:r>
      <w:r w:rsidRPr="00EF6D7D">
        <w:rPr>
          <w:szCs w:val="28"/>
        </w:rPr>
        <w:t xml:space="preserve"> 2021 года</w:t>
      </w:r>
    </w:p>
    <w:p w:rsidR="00DD4752" w:rsidRPr="00610226" w:rsidRDefault="00DD4752" w:rsidP="00DD4752">
      <w:r w:rsidRPr="00EF6D7D">
        <w:rPr>
          <w:szCs w:val="28"/>
        </w:rPr>
        <w:t xml:space="preserve">№ </w:t>
      </w:r>
      <w:r>
        <w:rPr>
          <w:szCs w:val="28"/>
        </w:rPr>
        <w:t>3</w:t>
      </w:r>
      <w:r>
        <w:rPr>
          <w:szCs w:val="28"/>
        </w:rPr>
        <w:t>6</w:t>
      </w:r>
      <w:r w:rsidRPr="00EF6D7D">
        <w:rPr>
          <w:szCs w:val="28"/>
        </w:rPr>
        <w:t>-КЗ</w:t>
      </w:r>
      <w:bookmarkEnd w:id="0"/>
    </w:p>
    <w:p w:rsidR="00DD4752" w:rsidRDefault="00DD4752" w:rsidP="00D62AB5">
      <w:pPr>
        <w:autoSpaceDE w:val="0"/>
        <w:autoSpaceDN w:val="0"/>
        <w:adjustRightInd w:val="0"/>
        <w:jc w:val="both"/>
        <w:outlineLvl w:val="0"/>
      </w:pPr>
    </w:p>
    <w:p w:rsidR="00D62AB5" w:rsidRPr="008C035A" w:rsidRDefault="00D62AB5" w:rsidP="00D62AB5">
      <w:pPr>
        <w:jc w:val="both"/>
      </w:pPr>
    </w:p>
    <w:p w:rsidR="00BE0544" w:rsidRDefault="00BE0544" w:rsidP="00347DEE"/>
    <w:sectPr w:rsidR="00BE0544" w:rsidSect="00D62AB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201" w:rsidRDefault="001E2201">
      <w:r>
        <w:separator/>
      </w:r>
    </w:p>
  </w:endnote>
  <w:endnote w:type="continuationSeparator" w:id="0">
    <w:p w:rsidR="001E2201" w:rsidRDefault="001E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201" w:rsidRDefault="001E2201">
      <w:r>
        <w:separator/>
      </w:r>
    </w:p>
  </w:footnote>
  <w:footnote w:type="continuationSeparator" w:id="0">
    <w:p w:rsidR="001E2201" w:rsidRDefault="001E2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62AB5" w:rsidP="00D62AB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D4752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2AB5"/>
    <w:rsid w:val="0003291F"/>
    <w:rsid w:val="00070CED"/>
    <w:rsid w:val="001E2201"/>
    <w:rsid w:val="00347DEE"/>
    <w:rsid w:val="00357555"/>
    <w:rsid w:val="00380EE1"/>
    <w:rsid w:val="003A180C"/>
    <w:rsid w:val="003B26E7"/>
    <w:rsid w:val="00413497"/>
    <w:rsid w:val="0047435B"/>
    <w:rsid w:val="005A2827"/>
    <w:rsid w:val="006A6027"/>
    <w:rsid w:val="006E2ABA"/>
    <w:rsid w:val="006F77C0"/>
    <w:rsid w:val="00832425"/>
    <w:rsid w:val="00A734B3"/>
    <w:rsid w:val="00AB70F9"/>
    <w:rsid w:val="00AC31EC"/>
    <w:rsid w:val="00AF3517"/>
    <w:rsid w:val="00B14397"/>
    <w:rsid w:val="00BC0675"/>
    <w:rsid w:val="00BE0544"/>
    <w:rsid w:val="00D102A9"/>
    <w:rsid w:val="00D34604"/>
    <w:rsid w:val="00D62AB5"/>
    <w:rsid w:val="00DB61CE"/>
    <w:rsid w:val="00DD4752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107FE"/>
  <w15:docId w15:val="{1F64AB1E-2462-4029-95B2-6A86CEAE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rsid w:val="00D62AB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62A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D62AB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D62AB5"/>
    <w:rPr>
      <w:sz w:val="28"/>
    </w:rPr>
  </w:style>
  <w:style w:type="paragraph" w:styleId="a6">
    <w:name w:val="Balloon Text"/>
    <w:basedOn w:val="a"/>
    <w:link w:val="a7"/>
    <w:semiHidden/>
    <w:unhideWhenUsed/>
    <w:rsid w:val="00D62A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62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2021-12-22T04:32:00Z</cp:lastPrinted>
  <dcterms:created xsi:type="dcterms:W3CDTF">2021-12-26T22:11:00Z</dcterms:created>
  <dcterms:modified xsi:type="dcterms:W3CDTF">2021-12-26T22:11:00Z</dcterms:modified>
</cp:coreProperties>
</file>