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3936FC">
            <w:pPr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</w:t>
            </w:r>
            <w:r w:rsidR="0054122E">
              <w:rPr>
                <w:szCs w:val="28"/>
              </w:rPr>
              <w:t>Козлову А.А.</w:t>
            </w:r>
            <w:r w:rsidR="00BC5BE0">
              <w:rPr>
                <w:szCs w:val="28"/>
              </w:rPr>
              <w:t xml:space="preserve"> </w:t>
            </w:r>
            <w:r w:rsidR="003936FC" w:rsidRPr="007C6489">
              <w:rPr>
                <w:szCs w:val="28"/>
              </w:rPr>
              <w:t xml:space="preserve">о необходимости совершенствования </w:t>
            </w:r>
            <w:r w:rsidR="003936FC" w:rsidRPr="009C458A">
              <w:rPr>
                <w:szCs w:val="28"/>
              </w:rPr>
              <w:t>правового регулирования отношений в области</w:t>
            </w:r>
            <w:r w:rsidR="003936FC">
              <w:rPr>
                <w:szCs w:val="28"/>
              </w:rPr>
              <w:t xml:space="preserve"> обращения с опасными отходами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528A5" w:rsidRDefault="00F528A5" w:rsidP="006D7CE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0429B8" w:rsidRPr="00811838">
        <w:rPr>
          <w:szCs w:val="28"/>
        </w:rPr>
        <w:t xml:space="preserve">к Министру природных ресурсов и экологии Российской Федерации </w:t>
      </w:r>
      <w:r w:rsidR="000429B8">
        <w:rPr>
          <w:szCs w:val="28"/>
        </w:rPr>
        <w:br/>
      </w:r>
      <w:r w:rsidR="0054122E">
        <w:rPr>
          <w:szCs w:val="28"/>
        </w:rPr>
        <w:t>Козлову А.А.</w:t>
      </w:r>
      <w:r w:rsidR="00BC5BE0">
        <w:rPr>
          <w:szCs w:val="28"/>
        </w:rPr>
        <w:t xml:space="preserve"> </w:t>
      </w:r>
      <w:r w:rsidR="003936FC" w:rsidRPr="007C6489">
        <w:rPr>
          <w:szCs w:val="28"/>
        </w:rPr>
        <w:t xml:space="preserve">о необходимости совершенствования </w:t>
      </w:r>
      <w:r w:rsidR="003936FC" w:rsidRPr="009C458A">
        <w:rPr>
          <w:szCs w:val="28"/>
        </w:rPr>
        <w:t xml:space="preserve">правового регулирования </w:t>
      </w:r>
      <w:r w:rsidR="003936FC">
        <w:rPr>
          <w:szCs w:val="28"/>
        </w:rPr>
        <w:br/>
      </w:r>
      <w:r w:rsidR="003936FC" w:rsidRPr="009C458A">
        <w:rPr>
          <w:szCs w:val="28"/>
        </w:rPr>
        <w:t>отношений в области</w:t>
      </w:r>
      <w:r w:rsidR="003936FC">
        <w:rPr>
          <w:szCs w:val="28"/>
        </w:rPr>
        <w:t xml:space="preserve"> обращения с опасными отходами </w:t>
      </w:r>
      <w:r>
        <w:rPr>
          <w:szCs w:val="28"/>
        </w:rPr>
        <w:t>(прилагае</w:t>
      </w:r>
      <w:r>
        <w:t>тся).</w:t>
      </w:r>
    </w:p>
    <w:p w:rsidR="00F528A5" w:rsidRDefault="00F528A5" w:rsidP="006D7CE5">
      <w:pPr>
        <w:pStyle w:val="a6"/>
        <w:ind w:firstLine="720"/>
      </w:pPr>
    </w:p>
    <w:p w:rsidR="00F528A5" w:rsidRDefault="00F528A5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121B4D" w:rsidRPr="00811838">
        <w:rPr>
          <w:szCs w:val="28"/>
        </w:rPr>
        <w:t>Министру природных ресурсов и экологии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B74F1B" w:rsidRDefault="00B74F1B" w:rsidP="00B74F1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>Направить настоящее постановление сенаторам Российской Федерации Талабаевой Л.З.,</w:t>
      </w:r>
      <w:r w:rsidR="00877788">
        <w:rPr>
          <w:szCs w:val="28"/>
        </w:rPr>
        <w:t xml:space="preserve"> </w:t>
      </w:r>
      <w:r>
        <w:rPr>
          <w:szCs w:val="28"/>
        </w:rPr>
        <w:t xml:space="preserve">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</w:t>
      </w:r>
      <w:proofErr w:type="spellStart"/>
      <w:r>
        <w:rPr>
          <w:szCs w:val="28"/>
        </w:rPr>
        <w:t>Гурулеву</w:t>
      </w:r>
      <w:proofErr w:type="spellEnd"/>
      <w:r>
        <w:rPr>
          <w:szCs w:val="28"/>
        </w:rPr>
        <w:t xml:space="preserve"> А.В.,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r w:rsidR="009654E3">
        <w:rPr>
          <w:szCs w:val="28"/>
        </w:rPr>
        <w:br/>
      </w:r>
      <w:proofErr w:type="spellStart"/>
      <w:r>
        <w:rPr>
          <w:szCs w:val="28"/>
        </w:rPr>
        <w:t>Тумусову</w:t>
      </w:r>
      <w:proofErr w:type="spellEnd"/>
      <w:r>
        <w:rPr>
          <w:szCs w:val="28"/>
        </w:rPr>
        <w:t xml:space="preserve"> Ф.С.,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 Щербакову А.В. </w:t>
      </w:r>
      <w:r>
        <w:t>с просьбой оказать содействие в решении вопроса, изложенного в обращении Законод</w:t>
      </w:r>
      <w:bookmarkStart w:id="0" w:name="_GoBack"/>
      <w:bookmarkEnd w:id="0"/>
      <w:r>
        <w:t>ательного Собрания Приморского края.</w:t>
      </w:r>
    </w:p>
    <w:p w:rsidR="00B74F1B" w:rsidRDefault="00B74F1B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552DCF" w:rsidRDefault="00B74F1B" w:rsidP="00B335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552DCF">
        <w:t>.Направить настоящее постановление законодательным (представительным) органам государственной власти субъектов Российской Федерации, расположенны</w:t>
      </w:r>
      <w:r w:rsidR="008239DD">
        <w:t>х</w:t>
      </w:r>
      <w:r w:rsidR="00552DCF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3936FC" w:rsidRDefault="003936FC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74F1B" w:rsidRDefault="00B74F1B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552DC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</w:t>
      </w:r>
      <w:r w:rsidR="00552DCF">
        <w:t>.Настоящее постановление вступает в силу со дня его принятия.</w:t>
      </w:r>
    </w:p>
    <w:p w:rsidR="00552DCF" w:rsidRDefault="00552DCF" w:rsidP="00552DCF">
      <w:pPr>
        <w:pStyle w:val="a6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C51" w:rsidRDefault="00771C51" w:rsidP="00441D5E">
      <w:pPr>
        <w:pStyle w:val="1"/>
      </w:pPr>
      <w:r>
        <w:separator/>
      </w:r>
    </w:p>
  </w:endnote>
  <w:endnote w:type="continuationSeparator" w:id="0">
    <w:p w:rsidR="00771C51" w:rsidRDefault="00771C5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C51" w:rsidRDefault="00771C51" w:rsidP="00441D5E">
      <w:pPr>
        <w:pStyle w:val="1"/>
      </w:pPr>
      <w:r>
        <w:separator/>
      </w:r>
    </w:p>
  </w:footnote>
  <w:footnote w:type="continuationSeparator" w:id="0">
    <w:p w:rsidR="00771C51" w:rsidRDefault="00771C5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F66A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4E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6EFA"/>
    <w:rsid w:val="00050622"/>
    <w:rsid w:val="00066BA0"/>
    <w:rsid w:val="000762A3"/>
    <w:rsid w:val="00077113"/>
    <w:rsid w:val="00081794"/>
    <w:rsid w:val="00097382"/>
    <w:rsid w:val="000A32D1"/>
    <w:rsid w:val="000A5A6C"/>
    <w:rsid w:val="000B158B"/>
    <w:rsid w:val="000B3284"/>
    <w:rsid w:val="000D08AB"/>
    <w:rsid w:val="000D1439"/>
    <w:rsid w:val="000E2E61"/>
    <w:rsid w:val="000E526A"/>
    <w:rsid w:val="000F530F"/>
    <w:rsid w:val="00121B4D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4489B"/>
    <w:rsid w:val="00281B47"/>
    <w:rsid w:val="00292EFC"/>
    <w:rsid w:val="00296104"/>
    <w:rsid w:val="002A1EF9"/>
    <w:rsid w:val="002B312F"/>
    <w:rsid w:val="003036E1"/>
    <w:rsid w:val="00310218"/>
    <w:rsid w:val="00321AEB"/>
    <w:rsid w:val="003342B8"/>
    <w:rsid w:val="003376AA"/>
    <w:rsid w:val="003479C0"/>
    <w:rsid w:val="00356840"/>
    <w:rsid w:val="00362020"/>
    <w:rsid w:val="00362613"/>
    <w:rsid w:val="003936FC"/>
    <w:rsid w:val="003C2721"/>
    <w:rsid w:val="003E55FF"/>
    <w:rsid w:val="003E617E"/>
    <w:rsid w:val="003E7022"/>
    <w:rsid w:val="00426512"/>
    <w:rsid w:val="004307CB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4122E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1C51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77788"/>
    <w:rsid w:val="008921C7"/>
    <w:rsid w:val="008A5CE3"/>
    <w:rsid w:val="008D0CB2"/>
    <w:rsid w:val="008E2DE9"/>
    <w:rsid w:val="00915C24"/>
    <w:rsid w:val="00934EE0"/>
    <w:rsid w:val="009366AC"/>
    <w:rsid w:val="00941481"/>
    <w:rsid w:val="009654E3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3358F"/>
    <w:rsid w:val="00B645BC"/>
    <w:rsid w:val="00B6715B"/>
    <w:rsid w:val="00B711F1"/>
    <w:rsid w:val="00B74577"/>
    <w:rsid w:val="00B74D0C"/>
    <w:rsid w:val="00B74F1B"/>
    <w:rsid w:val="00B832FD"/>
    <w:rsid w:val="00BC5BE0"/>
    <w:rsid w:val="00C079C9"/>
    <w:rsid w:val="00C14CF3"/>
    <w:rsid w:val="00C66FFA"/>
    <w:rsid w:val="00C71DE8"/>
    <w:rsid w:val="00C85672"/>
    <w:rsid w:val="00C92474"/>
    <w:rsid w:val="00CA0410"/>
    <w:rsid w:val="00CE16F6"/>
    <w:rsid w:val="00CF3E90"/>
    <w:rsid w:val="00D0544B"/>
    <w:rsid w:val="00D27AE0"/>
    <w:rsid w:val="00D44D88"/>
    <w:rsid w:val="00D63A96"/>
    <w:rsid w:val="00D6615C"/>
    <w:rsid w:val="00DA2BB7"/>
    <w:rsid w:val="00DA3639"/>
    <w:rsid w:val="00DC5F44"/>
    <w:rsid w:val="00E02B18"/>
    <w:rsid w:val="00E37D4F"/>
    <w:rsid w:val="00E400D5"/>
    <w:rsid w:val="00E4259E"/>
    <w:rsid w:val="00E91704"/>
    <w:rsid w:val="00E96580"/>
    <w:rsid w:val="00EA01CC"/>
    <w:rsid w:val="00EC5023"/>
    <w:rsid w:val="00EE5F0C"/>
    <w:rsid w:val="00F21795"/>
    <w:rsid w:val="00F26335"/>
    <w:rsid w:val="00F501AD"/>
    <w:rsid w:val="00F506F2"/>
    <w:rsid w:val="00F528A5"/>
    <w:rsid w:val="00F5715D"/>
    <w:rsid w:val="00F66ADB"/>
    <w:rsid w:val="00F802EA"/>
    <w:rsid w:val="00F864E6"/>
    <w:rsid w:val="00FA3A91"/>
    <w:rsid w:val="00FB6E66"/>
    <w:rsid w:val="00FC6DD4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0EE4-354E-459A-B78F-F9A7AF47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2</Pages>
  <Words>176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Кочерова Анастасия Викторовна</cp:lastModifiedBy>
  <cp:revision>4</cp:revision>
  <cp:lastPrinted>2021-12-14T00:06:00Z</cp:lastPrinted>
  <dcterms:created xsi:type="dcterms:W3CDTF">2021-12-13T06:18:00Z</dcterms:created>
  <dcterms:modified xsi:type="dcterms:W3CDTF">2021-12-14T00:07:00Z</dcterms:modified>
</cp:coreProperties>
</file>