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038995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114933" w:rsidP="002A4CCB">
            <w:pPr>
              <w:ind w:left="-71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в статью 4 Закона Приморского края </w:t>
            </w:r>
            <w:r>
              <w:rPr>
                <w:szCs w:val="28"/>
              </w:rPr>
              <w:br/>
              <w:t xml:space="preserve"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114933">
        <w:rPr>
          <w:szCs w:val="28"/>
        </w:rPr>
        <w:t>О проекте закона Приморского края 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  <w:r w:rsidRPr="00784532">
        <w:t xml:space="preserve">, </w:t>
      </w:r>
      <w:r w:rsidR="009D002C">
        <w:t xml:space="preserve">а также учитывая </w:t>
      </w:r>
      <w:r w:rsidR="009D002C" w:rsidRPr="00784532">
        <w:rPr>
          <w:szCs w:val="28"/>
        </w:rPr>
        <w:t xml:space="preserve">пункт 2 статьи 14 Закона Приморского края от 22 декабря 2008 года № 373-КЗ </w:t>
      </w:r>
      <w:r w:rsidR="00114933">
        <w:rPr>
          <w:szCs w:val="28"/>
        </w:rPr>
        <w:br/>
      </w:r>
      <w:r w:rsidR="009D002C" w:rsidRPr="00784532">
        <w:rPr>
          <w:szCs w:val="28"/>
        </w:rPr>
        <w:t xml:space="preserve">"О законодательной деятельности в Приморском крае", согласно которому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6615CD" w:rsidRPr="00784532">
        <w:t>"</w:t>
      </w:r>
      <w:r w:rsidR="00114933">
        <w:rPr>
          <w:szCs w:val="28"/>
        </w:rPr>
        <w:t>О проекте закона Приморского края 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DD4B01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lastRenderedPageBreak/>
        <w:t xml:space="preserve">3.Поручить </w:t>
      </w:r>
      <w:proofErr w:type="spellStart"/>
      <w:r w:rsidR="00BC0B61">
        <w:rPr>
          <w:szCs w:val="28"/>
        </w:rPr>
        <w:t>Чемерису</w:t>
      </w:r>
      <w:proofErr w:type="spellEnd"/>
      <w:r w:rsidR="00BC0B61">
        <w:rPr>
          <w:szCs w:val="28"/>
        </w:rPr>
        <w:t xml:space="preserve"> И.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</w:t>
      </w:r>
      <w:r w:rsidR="00BC0B61">
        <w:rPr>
          <w:szCs w:val="28"/>
        </w:rPr>
        <w:t xml:space="preserve">     </w:t>
      </w:r>
      <w:r w:rsidR="006E4AB9">
        <w:rPr>
          <w:szCs w:val="28"/>
        </w:rPr>
        <w:t xml:space="preserve">  </w:t>
      </w:r>
      <w:r w:rsidR="00BC0B61">
        <w:rPr>
          <w:szCs w:val="28"/>
        </w:rPr>
        <w:t>И.С. Чемерис</w:t>
      </w:r>
    </w:p>
    <w:sectPr w:rsidR="00357541" w:rsidSect="0025771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D3B" w:rsidRDefault="00AF3D3B">
      <w:r>
        <w:separator/>
      </w:r>
    </w:p>
  </w:endnote>
  <w:endnote w:type="continuationSeparator" w:id="0">
    <w:p w:rsidR="00AF3D3B" w:rsidRDefault="00AF3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D3B" w:rsidRDefault="00AF3D3B">
      <w:r>
        <w:separator/>
      </w:r>
    </w:p>
  </w:footnote>
  <w:footnote w:type="continuationSeparator" w:id="0">
    <w:p w:rsidR="00AF3D3B" w:rsidRDefault="00AF3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9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14933"/>
    <w:rsid w:val="00160F97"/>
    <w:rsid w:val="001930AF"/>
    <w:rsid w:val="001B3A35"/>
    <w:rsid w:val="001C5162"/>
    <w:rsid w:val="001E594D"/>
    <w:rsid w:val="001F5CF1"/>
    <w:rsid w:val="0020003C"/>
    <w:rsid w:val="00257718"/>
    <w:rsid w:val="002937CA"/>
    <w:rsid w:val="002A4CCB"/>
    <w:rsid w:val="002A606C"/>
    <w:rsid w:val="002E3D59"/>
    <w:rsid w:val="00357541"/>
    <w:rsid w:val="00383131"/>
    <w:rsid w:val="003B4C86"/>
    <w:rsid w:val="003D4A28"/>
    <w:rsid w:val="003F2358"/>
    <w:rsid w:val="00461E2B"/>
    <w:rsid w:val="00587FA9"/>
    <w:rsid w:val="005D7CCA"/>
    <w:rsid w:val="005E36DC"/>
    <w:rsid w:val="005F24CB"/>
    <w:rsid w:val="006615CD"/>
    <w:rsid w:val="00692D49"/>
    <w:rsid w:val="006A54ED"/>
    <w:rsid w:val="006E019C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B4B60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97609"/>
    <w:rsid w:val="00AA459C"/>
    <w:rsid w:val="00AF3D3B"/>
    <w:rsid w:val="00B0426C"/>
    <w:rsid w:val="00B37B51"/>
    <w:rsid w:val="00B416C1"/>
    <w:rsid w:val="00B668A9"/>
    <w:rsid w:val="00B803DE"/>
    <w:rsid w:val="00BC0B61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514B8"/>
    <w:rsid w:val="00D6287C"/>
    <w:rsid w:val="00DA574C"/>
    <w:rsid w:val="00DD4B01"/>
    <w:rsid w:val="00E02CAE"/>
    <w:rsid w:val="00E31E34"/>
    <w:rsid w:val="00E326C2"/>
    <w:rsid w:val="00E54BF7"/>
    <w:rsid w:val="00E66B2E"/>
    <w:rsid w:val="00E77161"/>
    <w:rsid w:val="00E85955"/>
    <w:rsid w:val="00F01DD8"/>
    <w:rsid w:val="00F02A0B"/>
    <w:rsid w:val="00F10463"/>
    <w:rsid w:val="00F433D8"/>
    <w:rsid w:val="00F65753"/>
    <w:rsid w:val="00F7288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D229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31</cp:revision>
  <cp:lastPrinted>2021-12-01T05:22:00Z</cp:lastPrinted>
  <dcterms:created xsi:type="dcterms:W3CDTF">2019-01-10T02:44:00Z</dcterms:created>
  <dcterms:modified xsi:type="dcterms:W3CDTF">2021-12-07T03:46:00Z</dcterms:modified>
</cp:coreProperties>
</file>