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0383058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5601B7">
              <w:rPr>
                <w:szCs w:val="28"/>
              </w:rPr>
              <w:t xml:space="preserve">й </w:t>
            </w:r>
            <w:r w:rsidR="002B2588">
              <w:rPr>
                <w:szCs w:val="28"/>
              </w:rPr>
              <w:t xml:space="preserve">в </w:t>
            </w:r>
            <w:r w:rsidR="003111DA">
              <w:rPr>
                <w:szCs w:val="28"/>
              </w:rPr>
              <w:t xml:space="preserve">статью 2 </w:t>
            </w:r>
            <w:r w:rsidR="002B2588">
              <w:rPr>
                <w:szCs w:val="28"/>
              </w:rPr>
              <w:t>Закон</w:t>
            </w:r>
            <w:r w:rsidR="003111DA">
              <w:rPr>
                <w:szCs w:val="28"/>
              </w:rPr>
              <w:t>а</w:t>
            </w:r>
            <w:r w:rsidR="002B2588">
              <w:rPr>
                <w:szCs w:val="28"/>
              </w:rPr>
              <w:t xml:space="preserve"> Приморского края "О</w:t>
            </w:r>
            <w:r w:rsidR="00EC67A3">
              <w:rPr>
                <w:szCs w:val="28"/>
              </w:rPr>
              <w:t xml:space="preserve"> </w:t>
            </w:r>
            <w:r w:rsidR="003111DA">
              <w:rPr>
                <w:szCs w:val="28"/>
              </w:rPr>
              <w:t>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4F481B" w:rsidRDefault="00F65753" w:rsidP="00C837B1">
      <w:pPr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EC67A3">
        <w:rPr>
          <w:szCs w:val="28"/>
        </w:rPr>
        <w:t>"О внесении изменени</w:t>
      </w:r>
      <w:r w:rsidR="005601B7">
        <w:rPr>
          <w:szCs w:val="28"/>
        </w:rPr>
        <w:t>й</w:t>
      </w:r>
      <w:r w:rsidR="002B2588">
        <w:rPr>
          <w:szCs w:val="28"/>
        </w:rPr>
        <w:t xml:space="preserve"> в </w:t>
      </w:r>
      <w:r w:rsidR="003111DA">
        <w:rPr>
          <w:szCs w:val="28"/>
        </w:rPr>
        <w:t xml:space="preserve">статью 2 </w:t>
      </w:r>
      <w:r w:rsidR="002B2588">
        <w:rPr>
          <w:szCs w:val="28"/>
        </w:rPr>
        <w:t>Закон</w:t>
      </w:r>
      <w:r w:rsidR="003111DA">
        <w:rPr>
          <w:szCs w:val="28"/>
        </w:rPr>
        <w:t>а</w:t>
      </w:r>
      <w:r w:rsidR="002B2588">
        <w:rPr>
          <w:szCs w:val="28"/>
        </w:rPr>
        <w:t xml:space="preserve"> Приморского края "О</w:t>
      </w:r>
      <w:r w:rsidR="00EC67A3">
        <w:rPr>
          <w:szCs w:val="28"/>
        </w:rPr>
        <w:t xml:space="preserve"> </w:t>
      </w:r>
      <w:r w:rsidR="003111DA">
        <w:rPr>
          <w:szCs w:val="28"/>
        </w:rPr>
        <w:t>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A7264D">
        <w:rPr>
          <w:szCs w:val="28"/>
        </w:rPr>
        <w:t xml:space="preserve">, </w:t>
      </w:r>
      <w:r w:rsidR="003111DA">
        <w:rPr>
          <w:szCs w:val="28"/>
        </w:rPr>
        <w:t>направленный на расширение возможностей привлечения в краевые государственные и муниципальные образовательные организации Приморского края специалистов с высшим и средним профессиональным образованием, прошедших обучение по программам профессиональной переподготовки в сфере образования, комитет</w:t>
      </w:r>
      <w:r w:rsidR="004F481B">
        <w:rPr>
          <w:szCs w:val="28"/>
        </w:rPr>
        <w:t xml:space="preserve"> 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3111DA">
        <w:rPr>
          <w:szCs w:val="28"/>
        </w:rPr>
        <w:t>"О внесении изменений в статью 2 Закона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3111DA">
        <w:rPr>
          <w:szCs w:val="28"/>
        </w:rPr>
        <w:t>"О внесении изменений в статью 2 Закона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bookmarkStart w:id="0" w:name="_GoBack"/>
      <w:bookmarkEnd w:id="0"/>
      <w:r w:rsidR="00C837B1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90BD7" w:rsidRDefault="00490BD7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722704" w:rsidRDefault="00722704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B4679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B52" w:rsidRDefault="003F0B52">
      <w:r>
        <w:separator/>
      </w:r>
    </w:p>
  </w:endnote>
  <w:endnote w:type="continuationSeparator" w:id="0">
    <w:p w:rsidR="003F0B52" w:rsidRDefault="003F0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B52" w:rsidRDefault="003F0B52">
      <w:r>
        <w:separator/>
      </w:r>
    </w:p>
  </w:footnote>
  <w:footnote w:type="continuationSeparator" w:id="0">
    <w:p w:rsidR="003F0B52" w:rsidRDefault="003F0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1D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11DA"/>
    <w:rsid w:val="00315381"/>
    <w:rsid w:val="00357541"/>
    <w:rsid w:val="00383131"/>
    <w:rsid w:val="003B4C86"/>
    <w:rsid w:val="003C2E84"/>
    <w:rsid w:val="003C4895"/>
    <w:rsid w:val="003D4A28"/>
    <w:rsid w:val="003E0EA7"/>
    <w:rsid w:val="003F0B52"/>
    <w:rsid w:val="003F2358"/>
    <w:rsid w:val="004060BD"/>
    <w:rsid w:val="00461E2B"/>
    <w:rsid w:val="00490BD7"/>
    <w:rsid w:val="004B7B42"/>
    <w:rsid w:val="004F481B"/>
    <w:rsid w:val="005109C4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033AD"/>
    <w:rsid w:val="00836E55"/>
    <w:rsid w:val="00840D24"/>
    <w:rsid w:val="00843BD9"/>
    <w:rsid w:val="008602F8"/>
    <w:rsid w:val="0087792E"/>
    <w:rsid w:val="00885232"/>
    <w:rsid w:val="00896618"/>
    <w:rsid w:val="008A6281"/>
    <w:rsid w:val="008E2396"/>
    <w:rsid w:val="009163FC"/>
    <w:rsid w:val="009234AB"/>
    <w:rsid w:val="00936EC0"/>
    <w:rsid w:val="0099314B"/>
    <w:rsid w:val="009E5CD9"/>
    <w:rsid w:val="009F0165"/>
    <w:rsid w:val="009F626B"/>
    <w:rsid w:val="00A0731A"/>
    <w:rsid w:val="00A7264D"/>
    <w:rsid w:val="00A84903"/>
    <w:rsid w:val="00A86EAC"/>
    <w:rsid w:val="00A97609"/>
    <w:rsid w:val="00AA5A16"/>
    <w:rsid w:val="00B30028"/>
    <w:rsid w:val="00B443AD"/>
    <w:rsid w:val="00B46796"/>
    <w:rsid w:val="00B668A9"/>
    <w:rsid w:val="00B745EE"/>
    <w:rsid w:val="00B76354"/>
    <w:rsid w:val="00B803DE"/>
    <w:rsid w:val="00BC1F8A"/>
    <w:rsid w:val="00BC4E58"/>
    <w:rsid w:val="00BE16C2"/>
    <w:rsid w:val="00BE224D"/>
    <w:rsid w:val="00C10EAB"/>
    <w:rsid w:val="00C71920"/>
    <w:rsid w:val="00C749DB"/>
    <w:rsid w:val="00C837B1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97D80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142C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BDE76-4D67-4D1B-90E9-6058911C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436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56</cp:revision>
  <cp:lastPrinted>2021-11-22T22:32:00Z</cp:lastPrinted>
  <dcterms:created xsi:type="dcterms:W3CDTF">2019-10-16T02:31:00Z</dcterms:created>
  <dcterms:modified xsi:type="dcterms:W3CDTF">2021-12-07T01:51:00Z</dcterms:modified>
</cp:coreProperties>
</file>