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 xml:space="preserve">й в отдельные законодательные акты </w:t>
            </w:r>
            <w:r w:rsidR="005017EF">
              <w:rPr>
                <w:szCs w:val="28"/>
              </w:rPr>
              <w:t>Приморского края"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5017EF" w:rsidRPr="008862D1">
        <w:t>"О внесении изменени</w:t>
      </w:r>
      <w:r w:rsidR="005017EF">
        <w:t xml:space="preserve">й в отдельные законодательные акты </w:t>
      </w:r>
      <w:r w:rsidR="005017EF">
        <w:rPr>
          <w:szCs w:val="28"/>
        </w:rPr>
        <w:t>Приморского края"</w:t>
      </w:r>
      <w:r w:rsidR="00164D07" w:rsidRPr="00164D07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164D07" w:rsidP="00164D07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</w:t>
      </w:r>
      <w:r w:rsidR="00AC1C93" w:rsidRPr="00AC1C93">
        <w:t>Андрейченко</w:t>
      </w:r>
      <w:r w:rsidRPr="00AC1C93">
        <w:t>)</w:t>
      </w:r>
      <w:bookmarkStart w:id="0" w:name="_GoBack"/>
      <w:bookmarkEnd w:id="0"/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164D07" w:rsidP="00164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CDD" w:rsidRDefault="00040CDD">
      <w:r>
        <w:separator/>
      </w:r>
    </w:p>
  </w:endnote>
  <w:endnote w:type="continuationSeparator" w:id="0">
    <w:p w:rsidR="00040CDD" w:rsidRDefault="0004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CDD" w:rsidRDefault="00040CDD">
      <w:r>
        <w:separator/>
      </w:r>
    </w:p>
  </w:footnote>
  <w:footnote w:type="continuationSeparator" w:id="0">
    <w:p w:rsidR="00040CDD" w:rsidRDefault="00040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CDD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4D07"/>
    <w:rsid w:val="001E6F62"/>
    <w:rsid w:val="001F469A"/>
    <w:rsid w:val="00271CEF"/>
    <w:rsid w:val="003325F4"/>
    <w:rsid w:val="00392E21"/>
    <w:rsid w:val="003A21BF"/>
    <w:rsid w:val="003F24F8"/>
    <w:rsid w:val="004B69FA"/>
    <w:rsid w:val="004C518D"/>
    <w:rsid w:val="004D1A01"/>
    <w:rsid w:val="005017EF"/>
    <w:rsid w:val="00506283"/>
    <w:rsid w:val="005A6019"/>
    <w:rsid w:val="005E6130"/>
    <w:rsid w:val="00602077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B270D"/>
    <w:rsid w:val="009C06BA"/>
    <w:rsid w:val="009C4DC8"/>
    <w:rsid w:val="00A13794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4696"/>
    <w:rsid w:val="00DF01B2"/>
    <w:rsid w:val="00E93A7F"/>
    <w:rsid w:val="00ED3F8A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2723F-0E2C-495D-B925-103F80F05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94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3</cp:revision>
  <cp:lastPrinted>2014-07-16T00:00:00Z</cp:lastPrinted>
  <dcterms:created xsi:type="dcterms:W3CDTF">2021-10-04T04:35:00Z</dcterms:created>
  <dcterms:modified xsi:type="dcterms:W3CDTF">2021-10-18T00:24:00Z</dcterms:modified>
</cp:coreProperties>
</file>