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9823087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555E52">
              <w:rPr>
                <w:szCs w:val="28"/>
              </w:rPr>
              <w:t>я</w:t>
            </w:r>
            <w:r w:rsidR="00A43932">
              <w:rPr>
                <w:szCs w:val="28"/>
              </w:rPr>
              <w:t xml:space="preserve"> </w:t>
            </w:r>
            <w:bookmarkStart w:id="0" w:name="_GoBack"/>
            <w:bookmarkEnd w:id="0"/>
            <w:r w:rsidR="00AC11E6">
              <w:rPr>
                <w:szCs w:val="28"/>
              </w:rPr>
              <w:t xml:space="preserve">в статью </w:t>
            </w:r>
            <w:r w:rsidR="00BB7A36">
              <w:rPr>
                <w:szCs w:val="28"/>
              </w:rPr>
              <w:t>3</w:t>
            </w:r>
            <w:r w:rsidR="00AC11E6">
              <w:rPr>
                <w:szCs w:val="28"/>
              </w:rPr>
              <w:t xml:space="preserve"> Закона Приморского края "О</w:t>
            </w:r>
            <w:r w:rsidR="00555E52">
              <w:rPr>
                <w:szCs w:val="28"/>
              </w:rPr>
              <w:t xml:space="preserve"> </w:t>
            </w:r>
            <w:r w:rsidR="00BB7A36">
              <w:rPr>
                <w:szCs w:val="28"/>
              </w:rPr>
              <w:t>перечне социальных услуг, предоставляемых поставщиками социальных услуг, в Приморском крае"</w:t>
            </w:r>
            <w:r w:rsidR="00AC11E6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555E52">
        <w:rPr>
          <w:szCs w:val="28"/>
        </w:rPr>
        <w:t>"</w:t>
      </w:r>
      <w:r w:rsidR="00BB7A36">
        <w:rPr>
          <w:szCs w:val="28"/>
        </w:rPr>
        <w:t>О внесении изменения в статью 3 Закона Приморского края "О перечне социальных услуг, предоставляемых поставщиками социальных услуг, в Приморском крае"</w:t>
      </w:r>
      <w:r w:rsidR="004877C7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="00BB7A36">
        <w:rPr>
          <w:szCs w:val="28"/>
        </w:rPr>
        <w:t xml:space="preserve">                 </w:t>
      </w:r>
      <w:r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BB7A36">
        <w:rPr>
          <w:szCs w:val="28"/>
        </w:rPr>
        <w:t xml:space="preserve">"О внесении изменения в статью 3 Закона Приморского края "О перечне социальных услуг, предоставляемых поставщиками социальных услуг, в Приморском крае"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877C7" w:rsidRDefault="004877C7" w:rsidP="00F10463">
      <w:pPr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555E52" w:rsidRDefault="00555E52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573" w:rsidRDefault="006E4573">
      <w:r>
        <w:separator/>
      </w:r>
    </w:p>
  </w:endnote>
  <w:endnote w:type="continuationSeparator" w:id="0">
    <w:p w:rsidR="006E4573" w:rsidRDefault="006E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573" w:rsidRDefault="006E4573">
      <w:r>
        <w:separator/>
      </w:r>
    </w:p>
  </w:footnote>
  <w:footnote w:type="continuationSeparator" w:id="0">
    <w:p w:rsidR="006E4573" w:rsidRDefault="006E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A3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2E48B6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4877C7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573"/>
    <w:rsid w:val="006E4AB9"/>
    <w:rsid w:val="006F38E2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37B51"/>
    <w:rsid w:val="00B668A9"/>
    <w:rsid w:val="00B803DE"/>
    <w:rsid w:val="00BB7A36"/>
    <w:rsid w:val="00BD1494"/>
    <w:rsid w:val="00BE16C2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1138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59</cp:revision>
  <cp:lastPrinted>2021-06-16T23:18:00Z</cp:lastPrinted>
  <dcterms:created xsi:type="dcterms:W3CDTF">2019-01-10T02:44:00Z</dcterms:created>
  <dcterms:modified xsi:type="dcterms:W3CDTF">2021-11-12T04:01:00Z</dcterms:modified>
</cp:coreProperties>
</file>