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96919626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FF0D07" w:rsidP="002E0874">
            <w:pPr>
              <w:rPr>
                <w:sz w:val="24"/>
              </w:rPr>
            </w:pPr>
            <w:r>
              <w:rPr>
                <w:sz w:val="24"/>
              </w:rPr>
              <w:t>17</w:t>
            </w:r>
            <w:r w:rsidR="002E0874">
              <w:rPr>
                <w:sz w:val="24"/>
              </w:rPr>
              <w:t>.11</w:t>
            </w:r>
            <w:r w:rsidR="00382F7D">
              <w:rPr>
                <w:sz w:val="24"/>
              </w:rPr>
              <w:t>.2020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8B2978" w:rsidRDefault="008B2978" w:rsidP="008B2978">
            <w:pPr>
              <w:autoSpaceDE w:val="0"/>
              <w:autoSpaceDN w:val="0"/>
              <w:adjustRightInd w:val="0"/>
              <w:jc w:val="both"/>
            </w:pPr>
            <w:r>
              <w:t>О плане работы комитета Законодательного Собрания по социальной политике и защите пра</w:t>
            </w:r>
            <w:r w:rsidR="009A6413">
              <w:t>в граждан на первый квартал 2022</w:t>
            </w:r>
            <w:r>
              <w:t xml:space="preserve"> года </w:t>
            </w:r>
          </w:p>
          <w:p w:rsidR="009A01C5" w:rsidRDefault="009A01C5" w:rsidP="009A01C5">
            <w:pPr>
              <w:ind w:left="-105"/>
              <w:jc w:val="both"/>
            </w:pPr>
          </w:p>
        </w:tc>
      </w:tr>
    </w:tbl>
    <w:p w:rsidR="008B2978" w:rsidRDefault="008B2978" w:rsidP="008B297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и обсудив информацию председателя комитета Законодательного Собрания по социальной политике и защите прав граждан </w:t>
      </w:r>
      <w:r w:rsidR="00FF0D07">
        <w:t>Чемериса И.С.</w:t>
      </w:r>
      <w:r>
        <w:t xml:space="preserve"> о плане работы комитета на первый квартал 202</w:t>
      </w:r>
      <w:r w:rsidR="009A6413">
        <w:t>2</w:t>
      </w:r>
      <w:r>
        <w:t xml:space="preserve"> года, комитет</w:t>
      </w: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</w:pPr>
    </w:p>
    <w:p w:rsidR="008B2978" w:rsidRDefault="008B2978" w:rsidP="008B2978">
      <w:pPr>
        <w:pStyle w:val="a3"/>
        <w:tabs>
          <w:tab w:val="clear" w:pos="4153"/>
          <w:tab w:val="clear" w:pos="8306"/>
        </w:tabs>
      </w:pPr>
      <w:r>
        <w:t>РЕШИЛ:</w:t>
      </w:r>
    </w:p>
    <w:p w:rsidR="008B2978" w:rsidRDefault="008B2978" w:rsidP="008B2978">
      <w:pPr>
        <w:pStyle w:val="a3"/>
        <w:tabs>
          <w:tab w:val="clear" w:pos="4153"/>
          <w:tab w:val="clear" w:pos="8306"/>
        </w:tabs>
      </w:pP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</w:pPr>
      <w:r>
        <w:tab/>
        <w:t>1.Утвердить план работы комитета на первый квартал 202</w:t>
      </w:r>
      <w:r w:rsidR="009A6413">
        <w:t>2</w:t>
      </w:r>
      <w:r>
        <w:t xml:space="preserve"> года (прилагается).</w:t>
      </w: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</w:pP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</w:pPr>
      <w:r>
        <w:tab/>
        <w:t>2.Направить данное решение в</w:t>
      </w:r>
      <w:r w:rsidRPr="0014475F">
        <w:t xml:space="preserve"> </w:t>
      </w:r>
      <w:r>
        <w:t>организационное управление аппарата Законодательного Собрания.</w:t>
      </w: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</w:pP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8B2978" w:rsidRDefault="008B2978" w:rsidP="008B2978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3C429D">
        <w:rPr>
          <w:szCs w:val="28"/>
        </w:rPr>
        <w:t>редседатель комитета</w:t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  <w:t xml:space="preserve">        </w:t>
      </w:r>
      <w:r>
        <w:rPr>
          <w:szCs w:val="28"/>
        </w:rPr>
        <w:tab/>
        <w:t xml:space="preserve">    </w:t>
      </w:r>
      <w:r w:rsidR="00FF0D07">
        <w:rPr>
          <w:szCs w:val="28"/>
        </w:rPr>
        <w:t xml:space="preserve">    И.С. Чемерис</w:t>
      </w:r>
      <w:bookmarkStart w:id="0" w:name="_GoBack"/>
      <w:bookmarkEnd w:id="0"/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</w:p>
    <w:sectPr w:rsidR="009A01C5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359" w:rsidRDefault="00484359">
      <w:r>
        <w:separator/>
      </w:r>
    </w:p>
  </w:endnote>
  <w:endnote w:type="continuationSeparator" w:id="0">
    <w:p w:rsidR="00484359" w:rsidRDefault="00484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359" w:rsidRDefault="00484359">
      <w:r>
        <w:separator/>
      </w:r>
    </w:p>
  </w:footnote>
  <w:footnote w:type="continuationSeparator" w:id="0">
    <w:p w:rsidR="00484359" w:rsidRDefault="00484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97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0F0D4D"/>
    <w:rsid w:val="00146D5D"/>
    <w:rsid w:val="00160F97"/>
    <w:rsid w:val="00165B35"/>
    <w:rsid w:val="001B3A35"/>
    <w:rsid w:val="001B71DB"/>
    <w:rsid w:val="001C5162"/>
    <w:rsid w:val="001F6B87"/>
    <w:rsid w:val="0020003C"/>
    <w:rsid w:val="0020377C"/>
    <w:rsid w:val="0021751F"/>
    <w:rsid w:val="002320C9"/>
    <w:rsid w:val="0027624E"/>
    <w:rsid w:val="002E0874"/>
    <w:rsid w:val="003018EA"/>
    <w:rsid w:val="00315381"/>
    <w:rsid w:val="00357541"/>
    <w:rsid w:val="00382F7D"/>
    <w:rsid w:val="00383131"/>
    <w:rsid w:val="003B4C86"/>
    <w:rsid w:val="003C2E84"/>
    <w:rsid w:val="003D4A28"/>
    <w:rsid w:val="003F2358"/>
    <w:rsid w:val="004060BD"/>
    <w:rsid w:val="00434E28"/>
    <w:rsid w:val="00461E2B"/>
    <w:rsid w:val="00484359"/>
    <w:rsid w:val="004B7B42"/>
    <w:rsid w:val="00547DFE"/>
    <w:rsid w:val="005D71B6"/>
    <w:rsid w:val="005E271D"/>
    <w:rsid w:val="006344A4"/>
    <w:rsid w:val="00692D49"/>
    <w:rsid w:val="006F10B1"/>
    <w:rsid w:val="00700FF0"/>
    <w:rsid w:val="007128C1"/>
    <w:rsid w:val="007258FB"/>
    <w:rsid w:val="0074651D"/>
    <w:rsid w:val="00751091"/>
    <w:rsid w:val="0077731F"/>
    <w:rsid w:val="007A72F3"/>
    <w:rsid w:val="007B706D"/>
    <w:rsid w:val="007F0598"/>
    <w:rsid w:val="007F1C07"/>
    <w:rsid w:val="00840D24"/>
    <w:rsid w:val="008602F8"/>
    <w:rsid w:val="0087792E"/>
    <w:rsid w:val="008B2978"/>
    <w:rsid w:val="008F7ED7"/>
    <w:rsid w:val="009234AB"/>
    <w:rsid w:val="00936EC0"/>
    <w:rsid w:val="0099314B"/>
    <w:rsid w:val="009A01C5"/>
    <w:rsid w:val="009A6413"/>
    <w:rsid w:val="009E5CD9"/>
    <w:rsid w:val="009F0165"/>
    <w:rsid w:val="009F626B"/>
    <w:rsid w:val="00A84903"/>
    <w:rsid w:val="00A97609"/>
    <w:rsid w:val="00AD5ADF"/>
    <w:rsid w:val="00B101EC"/>
    <w:rsid w:val="00B3727F"/>
    <w:rsid w:val="00B443AD"/>
    <w:rsid w:val="00B46796"/>
    <w:rsid w:val="00B668A9"/>
    <w:rsid w:val="00B745EE"/>
    <w:rsid w:val="00B803DE"/>
    <w:rsid w:val="00BE16C2"/>
    <w:rsid w:val="00BE6B21"/>
    <w:rsid w:val="00C10EAB"/>
    <w:rsid w:val="00C61FF7"/>
    <w:rsid w:val="00C71920"/>
    <w:rsid w:val="00C749DB"/>
    <w:rsid w:val="00C7714C"/>
    <w:rsid w:val="00C9335B"/>
    <w:rsid w:val="00C958B6"/>
    <w:rsid w:val="00D153A1"/>
    <w:rsid w:val="00D17A7A"/>
    <w:rsid w:val="00D340B7"/>
    <w:rsid w:val="00D54F36"/>
    <w:rsid w:val="00D637DB"/>
    <w:rsid w:val="00D7661C"/>
    <w:rsid w:val="00D849B7"/>
    <w:rsid w:val="00E02A19"/>
    <w:rsid w:val="00E326C2"/>
    <w:rsid w:val="00E50A1A"/>
    <w:rsid w:val="00E72A0C"/>
    <w:rsid w:val="00E77161"/>
    <w:rsid w:val="00E85955"/>
    <w:rsid w:val="00EB267E"/>
    <w:rsid w:val="00EB6176"/>
    <w:rsid w:val="00EE155B"/>
    <w:rsid w:val="00F01DD8"/>
    <w:rsid w:val="00F23024"/>
    <w:rsid w:val="00F34152"/>
    <w:rsid w:val="00F60A2E"/>
    <w:rsid w:val="00F65753"/>
    <w:rsid w:val="00F77F19"/>
    <w:rsid w:val="00FC312F"/>
    <w:rsid w:val="00FD1AF0"/>
    <w:rsid w:val="00FD1E1E"/>
    <w:rsid w:val="00FF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4D889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3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83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23</cp:revision>
  <cp:lastPrinted>2020-08-21T00:51:00Z</cp:lastPrinted>
  <dcterms:created xsi:type="dcterms:W3CDTF">2019-10-16T02:31:00Z</dcterms:created>
  <dcterms:modified xsi:type="dcterms:W3CDTF">2021-10-27T23:47:00Z</dcterms:modified>
</cp:coreProperties>
</file>