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7" o:title="" grayscale="t"/>
          </v:shape>
          <o:OLEObject Type="Embed" ProgID="Word.Picture.8" ShapeID="_x0000_i1025" DrawAspect="Content" ObjectID="_1697274471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E6215D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17.10.2021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36D8E" w:rsidP="005C79FB">
            <w:pPr>
              <w:ind w:left="-10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информации </w:t>
            </w:r>
            <w:r w:rsidR="003A25E3">
              <w:rPr>
                <w:szCs w:val="28"/>
              </w:rPr>
              <w:t xml:space="preserve">органов исполнительной власти Приморского края </w:t>
            </w:r>
            <w:r>
              <w:rPr>
                <w:szCs w:val="28"/>
              </w:rPr>
              <w:t>"</w:t>
            </w:r>
            <w:r w:rsidR="00634D38">
              <w:rPr>
                <w:szCs w:val="28"/>
              </w:rPr>
              <w:t xml:space="preserve">Об итогах </w:t>
            </w:r>
            <w:r w:rsidR="00E6215D">
              <w:rPr>
                <w:szCs w:val="28"/>
              </w:rPr>
              <w:t xml:space="preserve">проведения </w:t>
            </w:r>
            <w:r w:rsidR="00634D38">
              <w:rPr>
                <w:szCs w:val="28"/>
              </w:rPr>
              <w:t xml:space="preserve">летней </w:t>
            </w:r>
            <w:r w:rsidR="007B6B84">
              <w:rPr>
                <w:szCs w:val="28"/>
              </w:rPr>
              <w:br/>
            </w:r>
            <w:r w:rsidR="00634D38">
              <w:rPr>
                <w:szCs w:val="28"/>
              </w:rPr>
              <w:t xml:space="preserve">оздоровительной кампании </w:t>
            </w:r>
            <w:r w:rsidR="007B6B84">
              <w:rPr>
                <w:szCs w:val="28"/>
              </w:rPr>
              <w:br/>
            </w:r>
            <w:r w:rsidR="00634D38">
              <w:rPr>
                <w:szCs w:val="28"/>
              </w:rPr>
              <w:t>на территории Приморского края</w:t>
            </w:r>
            <w:r w:rsidR="00DB2DDA">
              <w:rPr>
                <w:szCs w:val="28"/>
              </w:rPr>
              <w:t xml:space="preserve"> в 20</w:t>
            </w:r>
            <w:r w:rsidR="00AA4CB1">
              <w:rPr>
                <w:szCs w:val="28"/>
              </w:rPr>
              <w:t>2</w:t>
            </w:r>
            <w:r w:rsidR="00BA3AE8">
              <w:rPr>
                <w:szCs w:val="28"/>
              </w:rPr>
              <w:t>1</w:t>
            </w:r>
            <w:r w:rsidR="00DB2DDA">
              <w:rPr>
                <w:szCs w:val="28"/>
              </w:rPr>
              <w:t xml:space="preserve"> году</w:t>
            </w:r>
            <w:r w:rsidR="00634D38">
              <w:rPr>
                <w:szCs w:val="28"/>
              </w:rPr>
              <w:t>"</w:t>
            </w:r>
          </w:p>
          <w:p w:rsidR="00357541" w:rsidRDefault="00357541"/>
        </w:tc>
      </w:tr>
    </w:tbl>
    <w:p w:rsidR="00AA4CB1" w:rsidRDefault="003600F0" w:rsidP="00E5294D">
      <w:pPr>
        <w:ind w:right="72" w:firstLine="709"/>
        <w:jc w:val="both"/>
        <w:rPr>
          <w:szCs w:val="28"/>
        </w:rPr>
      </w:pPr>
      <w:r w:rsidRPr="00634D38">
        <w:rPr>
          <w:szCs w:val="28"/>
        </w:rPr>
        <w:t>Рассмотрев</w:t>
      </w:r>
      <w:r w:rsidR="007A6297" w:rsidRPr="00634D38">
        <w:rPr>
          <w:szCs w:val="28"/>
        </w:rPr>
        <w:t xml:space="preserve"> и обсудив</w:t>
      </w:r>
      <w:r w:rsidRPr="00634D38">
        <w:rPr>
          <w:szCs w:val="28"/>
        </w:rPr>
        <w:t xml:space="preserve"> </w:t>
      </w:r>
      <w:r w:rsidR="00D91F2D">
        <w:rPr>
          <w:szCs w:val="28"/>
        </w:rPr>
        <w:t xml:space="preserve">представленные </w:t>
      </w:r>
      <w:r w:rsidRPr="00634D38">
        <w:rPr>
          <w:szCs w:val="28"/>
        </w:rPr>
        <w:t>информаци</w:t>
      </w:r>
      <w:r w:rsidR="00D91F2D">
        <w:rPr>
          <w:szCs w:val="28"/>
        </w:rPr>
        <w:t>и</w:t>
      </w:r>
      <w:r w:rsidRPr="00634D38">
        <w:rPr>
          <w:szCs w:val="28"/>
        </w:rPr>
        <w:t xml:space="preserve"> </w:t>
      </w:r>
      <w:r w:rsidR="000B1BC7" w:rsidRPr="00634D38">
        <w:rPr>
          <w:szCs w:val="28"/>
        </w:rPr>
        <w:t>"</w:t>
      </w:r>
      <w:r w:rsidR="00DB2DDA">
        <w:rPr>
          <w:szCs w:val="28"/>
        </w:rPr>
        <w:t xml:space="preserve">Об итогах </w:t>
      </w:r>
      <w:r w:rsidR="00E6215D">
        <w:rPr>
          <w:szCs w:val="28"/>
        </w:rPr>
        <w:t xml:space="preserve">проведения </w:t>
      </w:r>
      <w:r w:rsidR="00DB2DDA">
        <w:rPr>
          <w:szCs w:val="28"/>
        </w:rPr>
        <w:t>летней оздоровительной кампании на территории Приморского края в 20</w:t>
      </w:r>
      <w:r w:rsidR="00D91F2D">
        <w:rPr>
          <w:szCs w:val="28"/>
        </w:rPr>
        <w:t>2</w:t>
      </w:r>
      <w:r w:rsidR="00BA3AE8">
        <w:rPr>
          <w:szCs w:val="28"/>
        </w:rPr>
        <w:t>1</w:t>
      </w:r>
      <w:r w:rsidR="00DB2DDA">
        <w:rPr>
          <w:szCs w:val="28"/>
        </w:rPr>
        <w:t xml:space="preserve"> году</w:t>
      </w:r>
      <w:r w:rsidR="000B1BC7" w:rsidRPr="00634D38">
        <w:rPr>
          <w:szCs w:val="28"/>
        </w:rPr>
        <w:t>"</w:t>
      </w:r>
      <w:r w:rsidR="000D6810" w:rsidRPr="00634D38">
        <w:rPr>
          <w:szCs w:val="28"/>
        </w:rPr>
        <w:t xml:space="preserve">, </w:t>
      </w:r>
      <w:r w:rsidR="00AA4CB1">
        <w:rPr>
          <w:szCs w:val="28"/>
        </w:rPr>
        <w:t>согласно</w:t>
      </w:r>
      <w:r w:rsidRPr="00634D38">
        <w:rPr>
          <w:szCs w:val="28"/>
        </w:rPr>
        <w:t xml:space="preserve"> </w:t>
      </w:r>
      <w:r w:rsidR="00820B55">
        <w:rPr>
          <w:szCs w:val="28"/>
        </w:rPr>
        <w:t>которым:</w:t>
      </w:r>
    </w:p>
    <w:p w:rsidR="00820B55" w:rsidRPr="001F5030" w:rsidRDefault="00820B55" w:rsidP="00820B55">
      <w:pPr>
        <w:widowControl w:val="0"/>
        <w:tabs>
          <w:tab w:val="left" w:pos="540"/>
        </w:tabs>
        <w:ind w:right="-54"/>
        <w:jc w:val="both"/>
        <w:rPr>
          <w:szCs w:val="28"/>
        </w:rPr>
      </w:pPr>
      <w:r>
        <w:rPr>
          <w:szCs w:val="28"/>
        </w:rPr>
        <w:tab/>
      </w:r>
      <w:r w:rsidR="00D91F2D">
        <w:rPr>
          <w:szCs w:val="28"/>
        </w:rPr>
        <w:t>1.</w:t>
      </w:r>
      <w:r>
        <w:rPr>
          <w:szCs w:val="28"/>
        </w:rPr>
        <w:t>По информации</w:t>
      </w:r>
      <w:r w:rsidR="0005535E">
        <w:rPr>
          <w:szCs w:val="28"/>
        </w:rPr>
        <w:t xml:space="preserve"> м</w:t>
      </w:r>
      <w:r w:rsidR="00EB61EE">
        <w:rPr>
          <w:szCs w:val="28"/>
        </w:rPr>
        <w:t>инистерств</w:t>
      </w:r>
      <w:r w:rsidR="0005535E">
        <w:rPr>
          <w:szCs w:val="28"/>
        </w:rPr>
        <w:t>а</w:t>
      </w:r>
      <w:r w:rsidR="00EB61EE">
        <w:rPr>
          <w:szCs w:val="28"/>
        </w:rPr>
        <w:t xml:space="preserve"> образования Приморского края </w:t>
      </w:r>
      <w:r>
        <w:rPr>
          <w:szCs w:val="28"/>
        </w:rPr>
        <w:t>п</w:t>
      </w:r>
      <w:r w:rsidRPr="001F5030">
        <w:rPr>
          <w:szCs w:val="28"/>
        </w:rPr>
        <w:t xml:space="preserve">о итогам летней оздоровительной кампании 2021 года </w:t>
      </w:r>
      <w:r w:rsidRPr="001F5030">
        <w:rPr>
          <w:szCs w:val="28"/>
          <w:lang w:eastAsia="ar-SA"/>
        </w:rPr>
        <w:t xml:space="preserve">отдыхом </w:t>
      </w:r>
      <w:r>
        <w:rPr>
          <w:szCs w:val="28"/>
          <w:lang w:eastAsia="ar-SA"/>
        </w:rPr>
        <w:br/>
      </w:r>
      <w:r w:rsidRPr="001F5030">
        <w:rPr>
          <w:szCs w:val="28"/>
          <w:lang w:eastAsia="ar-SA"/>
        </w:rPr>
        <w:t>и оздоровлением было охвачено 70</w:t>
      </w:r>
      <w:r>
        <w:rPr>
          <w:szCs w:val="28"/>
          <w:lang w:eastAsia="ar-SA"/>
        </w:rPr>
        <w:t xml:space="preserve"> </w:t>
      </w:r>
      <w:r w:rsidRPr="001F5030">
        <w:rPr>
          <w:szCs w:val="28"/>
          <w:lang w:eastAsia="ar-SA"/>
        </w:rPr>
        <w:t xml:space="preserve">753 ребенка, из них </w:t>
      </w:r>
      <w:r w:rsidRPr="001F5030">
        <w:rPr>
          <w:szCs w:val="28"/>
        </w:rPr>
        <w:t>1</w:t>
      </w:r>
      <w:r>
        <w:rPr>
          <w:szCs w:val="28"/>
        </w:rPr>
        <w:t xml:space="preserve"> </w:t>
      </w:r>
      <w:r w:rsidRPr="001F5030">
        <w:rPr>
          <w:szCs w:val="28"/>
        </w:rPr>
        <w:t>892 ребенка, находящегося в трудной жизненной ситуации (в том числе 43 ребенка-инвалида, страдающего тяжелыми заболеваниями),</w:t>
      </w:r>
      <w:r w:rsidRPr="001F5030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 w:rsidRPr="001F5030">
        <w:rPr>
          <w:szCs w:val="28"/>
        </w:rPr>
        <w:t xml:space="preserve">785 детей-сирот и детей, оставшихся без попечения родителей, находящихся под надзором </w:t>
      </w:r>
      <w:r>
        <w:rPr>
          <w:szCs w:val="28"/>
        </w:rPr>
        <w:br/>
      </w:r>
      <w:r w:rsidRPr="001F5030">
        <w:rPr>
          <w:szCs w:val="28"/>
        </w:rPr>
        <w:t>в организациях для детей-сирот, 709 детей, состоящих на различных видах профилактического учета.</w:t>
      </w:r>
    </w:p>
    <w:p w:rsidR="00820B55" w:rsidRPr="001F5030" w:rsidRDefault="00820B55" w:rsidP="002C30EB">
      <w:pPr>
        <w:widowControl w:val="0"/>
        <w:tabs>
          <w:tab w:val="left" w:pos="540"/>
        </w:tabs>
        <w:ind w:right="-54"/>
        <w:jc w:val="both"/>
        <w:rPr>
          <w:szCs w:val="28"/>
        </w:rPr>
      </w:pPr>
      <w:r w:rsidRPr="001F5030">
        <w:rPr>
          <w:szCs w:val="28"/>
        </w:rPr>
        <w:tab/>
      </w:r>
      <w:r w:rsidRPr="001F5030">
        <w:rPr>
          <w:szCs w:val="28"/>
        </w:rPr>
        <w:tab/>
        <w:t>В летнюю оздоровительную кампанию работало</w:t>
      </w:r>
      <w:r w:rsidRPr="001F5030">
        <w:rPr>
          <w:szCs w:val="28"/>
          <w:lang w:eastAsia="ar-SA"/>
        </w:rPr>
        <w:t xml:space="preserve"> 527 организаций отдыха детей и их оздоровления, на базе которых было организовано 545 лагерей, из них: </w:t>
      </w:r>
      <w:r w:rsidRPr="001F5030">
        <w:rPr>
          <w:szCs w:val="28"/>
        </w:rPr>
        <w:t>-лагеря с дневным пребыванием – 467 (оздоровлено 46</w:t>
      </w:r>
      <w:r>
        <w:rPr>
          <w:szCs w:val="28"/>
        </w:rPr>
        <w:t xml:space="preserve"> </w:t>
      </w:r>
      <w:r w:rsidRPr="001F5030">
        <w:rPr>
          <w:szCs w:val="28"/>
        </w:rPr>
        <w:t>987 чел.);</w:t>
      </w:r>
    </w:p>
    <w:p w:rsidR="00820B55" w:rsidRPr="001F5030" w:rsidRDefault="002C30EB" w:rsidP="002C30EB">
      <w:pPr>
        <w:tabs>
          <w:tab w:val="left" w:pos="540"/>
        </w:tabs>
        <w:jc w:val="both"/>
        <w:rPr>
          <w:szCs w:val="28"/>
        </w:rPr>
      </w:pPr>
      <w:r>
        <w:rPr>
          <w:szCs w:val="28"/>
        </w:rPr>
        <w:tab/>
        <w:t xml:space="preserve"> </w:t>
      </w:r>
      <w:r w:rsidR="00820B55" w:rsidRPr="001F5030">
        <w:rPr>
          <w:szCs w:val="28"/>
        </w:rPr>
        <w:t>- лагеря труда и отдыха</w:t>
      </w:r>
      <w:r>
        <w:rPr>
          <w:szCs w:val="28"/>
        </w:rPr>
        <w:t xml:space="preserve"> </w:t>
      </w:r>
      <w:r w:rsidR="00820B55" w:rsidRPr="001F5030">
        <w:rPr>
          <w:szCs w:val="28"/>
        </w:rPr>
        <w:t>– 30 (6</w:t>
      </w:r>
      <w:r w:rsidR="00820B55">
        <w:rPr>
          <w:szCs w:val="28"/>
        </w:rPr>
        <w:t xml:space="preserve"> </w:t>
      </w:r>
      <w:r w:rsidR="00820B55" w:rsidRPr="001F5030">
        <w:rPr>
          <w:szCs w:val="28"/>
        </w:rPr>
        <w:t>775 чел.);</w:t>
      </w:r>
    </w:p>
    <w:p w:rsidR="00820B55" w:rsidRPr="001F5030" w:rsidRDefault="002C30EB" w:rsidP="002C30EB">
      <w:pPr>
        <w:tabs>
          <w:tab w:val="left" w:pos="540"/>
        </w:tabs>
        <w:jc w:val="both"/>
        <w:rPr>
          <w:szCs w:val="28"/>
        </w:rPr>
      </w:pPr>
      <w:r>
        <w:rPr>
          <w:szCs w:val="28"/>
        </w:rPr>
        <w:tab/>
        <w:t xml:space="preserve"> </w:t>
      </w:r>
      <w:r w:rsidR="00820B55" w:rsidRPr="001F5030">
        <w:rPr>
          <w:szCs w:val="28"/>
        </w:rPr>
        <w:t>- загородные оздоровительные лагеря – 28 (13</w:t>
      </w:r>
      <w:r w:rsidR="00820B55">
        <w:rPr>
          <w:szCs w:val="28"/>
        </w:rPr>
        <w:t xml:space="preserve"> </w:t>
      </w:r>
      <w:r w:rsidR="00820B55" w:rsidRPr="001F5030">
        <w:rPr>
          <w:szCs w:val="28"/>
        </w:rPr>
        <w:t xml:space="preserve">985 чел.); </w:t>
      </w:r>
    </w:p>
    <w:p w:rsidR="00820B55" w:rsidRPr="001F5030" w:rsidRDefault="002C30EB" w:rsidP="002C30EB">
      <w:pPr>
        <w:tabs>
          <w:tab w:val="left" w:pos="540"/>
        </w:tabs>
        <w:jc w:val="both"/>
        <w:rPr>
          <w:szCs w:val="28"/>
        </w:rPr>
      </w:pPr>
      <w:r>
        <w:rPr>
          <w:szCs w:val="28"/>
        </w:rPr>
        <w:tab/>
        <w:t xml:space="preserve"> </w:t>
      </w:r>
      <w:r w:rsidR="00820B55" w:rsidRPr="001F5030">
        <w:rPr>
          <w:szCs w:val="28"/>
        </w:rPr>
        <w:t>- детские лагеря различной тематической направленности – 18 (976 чел.);</w:t>
      </w:r>
    </w:p>
    <w:p w:rsidR="00820B55" w:rsidRPr="001F5030" w:rsidRDefault="002C30EB" w:rsidP="002C30EB">
      <w:pPr>
        <w:tabs>
          <w:tab w:val="left" w:pos="540"/>
        </w:tabs>
        <w:jc w:val="both"/>
        <w:rPr>
          <w:szCs w:val="28"/>
        </w:rPr>
      </w:pPr>
      <w:r>
        <w:rPr>
          <w:szCs w:val="28"/>
        </w:rPr>
        <w:tab/>
        <w:t xml:space="preserve"> </w:t>
      </w:r>
      <w:r w:rsidR="00820B55" w:rsidRPr="001F5030">
        <w:rPr>
          <w:szCs w:val="28"/>
        </w:rPr>
        <w:t>- санаторно-оздоровительные лагеря – 2 (2</w:t>
      </w:r>
      <w:r w:rsidR="00820B55">
        <w:rPr>
          <w:szCs w:val="28"/>
        </w:rPr>
        <w:t xml:space="preserve"> </w:t>
      </w:r>
      <w:r w:rsidR="00820B55" w:rsidRPr="001F5030">
        <w:rPr>
          <w:szCs w:val="28"/>
        </w:rPr>
        <w:t>030 чел.).</w:t>
      </w:r>
    </w:p>
    <w:p w:rsidR="00820B55" w:rsidRDefault="00820B55" w:rsidP="00820B55">
      <w:pPr>
        <w:pStyle w:val="Default"/>
        <w:ind w:firstLine="709"/>
        <w:jc w:val="both"/>
        <w:rPr>
          <w:sz w:val="28"/>
          <w:szCs w:val="28"/>
        </w:rPr>
      </w:pPr>
      <w:r w:rsidRPr="001F5030">
        <w:rPr>
          <w:sz w:val="28"/>
          <w:szCs w:val="28"/>
        </w:rPr>
        <w:t>Во Всероссийские детск</w:t>
      </w:r>
      <w:r w:rsidR="009B7981">
        <w:rPr>
          <w:sz w:val="28"/>
          <w:szCs w:val="28"/>
        </w:rPr>
        <w:t>ие оздоровительные центры: ВДЦ "</w:t>
      </w:r>
      <w:r w:rsidRPr="001F5030">
        <w:rPr>
          <w:sz w:val="28"/>
          <w:szCs w:val="28"/>
        </w:rPr>
        <w:t>Орлёнок</w:t>
      </w:r>
      <w:r w:rsidR="009B7981">
        <w:rPr>
          <w:sz w:val="28"/>
          <w:szCs w:val="28"/>
        </w:rPr>
        <w:t>", ВДЦ "</w:t>
      </w:r>
      <w:r w:rsidRPr="001F5030">
        <w:rPr>
          <w:sz w:val="28"/>
          <w:szCs w:val="28"/>
        </w:rPr>
        <w:t>Смена</w:t>
      </w:r>
      <w:r w:rsidR="009B7981">
        <w:rPr>
          <w:sz w:val="28"/>
          <w:szCs w:val="28"/>
        </w:rPr>
        <w:t>", МДЦ "</w:t>
      </w:r>
      <w:r w:rsidRPr="001F5030">
        <w:rPr>
          <w:sz w:val="28"/>
          <w:szCs w:val="28"/>
        </w:rPr>
        <w:t>Артек</w:t>
      </w:r>
      <w:r w:rsidR="009B7981">
        <w:rPr>
          <w:sz w:val="28"/>
          <w:szCs w:val="28"/>
        </w:rPr>
        <w:t>" направлено 98 детей, в ВДЦ "</w:t>
      </w:r>
      <w:r w:rsidRPr="001F5030">
        <w:rPr>
          <w:sz w:val="28"/>
          <w:szCs w:val="28"/>
        </w:rPr>
        <w:t>Океан</w:t>
      </w:r>
      <w:r w:rsidR="009B7981">
        <w:rPr>
          <w:sz w:val="28"/>
          <w:szCs w:val="28"/>
        </w:rPr>
        <w:t>"</w:t>
      </w:r>
      <w:r w:rsidRPr="001F5030">
        <w:rPr>
          <w:sz w:val="28"/>
          <w:szCs w:val="28"/>
        </w:rPr>
        <w:t xml:space="preserve"> отдохнули 1</w:t>
      </w:r>
      <w:r>
        <w:rPr>
          <w:sz w:val="28"/>
          <w:szCs w:val="28"/>
        </w:rPr>
        <w:t xml:space="preserve"> </w:t>
      </w:r>
      <w:r w:rsidRPr="001F5030">
        <w:rPr>
          <w:sz w:val="28"/>
          <w:szCs w:val="28"/>
        </w:rPr>
        <w:t>383 приморских ребенка (включая коммерческие путевки).</w:t>
      </w:r>
    </w:p>
    <w:p w:rsidR="00820B55" w:rsidRPr="00C76070" w:rsidRDefault="00820B55" w:rsidP="00820B55">
      <w:pPr>
        <w:widowControl w:val="0"/>
        <w:ind w:firstLine="709"/>
        <w:jc w:val="both"/>
        <w:rPr>
          <w:szCs w:val="28"/>
        </w:rPr>
      </w:pPr>
      <w:r w:rsidRPr="00C76070">
        <w:rPr>
          <w:szCs w:val="28"/>
        </w:rPr>
        <w:t xml:space="preserve">На организацию отдыха, оздоровления и занятости детей в 2021 году </w:t>
      </w:r>
      <w:r>
        <w:rPr>
          <w:szCs w:val="28"/>
        </w:rPr>
        <w:br/>
      </w:r>
      <w:r w:rsidRPr="00C76070">
        <w:rPr>
          <w:szCs w:val="28"/>
        </w:rPr>
        <w:t>в бюджете края в рамках реализации государственных программ Приморского края предусмотрено 320 636,68 тыс. рублей, в том числе:</w:t>
      </w:r>
    </w:p>
    <w:p w:rsidR="00820B55" w:rsidRPr="00C76070" w:rsidRDefault="009B7981" w:rsidP="00820B55">
      <w:pPr>
        <w:widowControl w:val="0"/>
        <w:numPr>
          <w:ilvl w:val="0"/>
          <w:numId w:val="8"/>
        </w:numPr>
        <w:ind w:left="0" w:firstLine="709"/>
        <w:jc w:val="both"/>
        <w:rPr>
          <w:szCs w:val="28"/>
        </w:rPr>
      </w:pPr>
      <w:r>
        <w:rPr>
          <w:szCs w:val="28"/>
        </w:rPr>
        <w:t>"</w:t>
      </w:r>
      <w:r w:rsidR="00820B55" w:rsidRPr="00C76070">
        <w:rPr>
          <w:szCs w:val="28"/>
        </w:rPr>
        <w:t>Развитие образования Приморского края</w:t>
      </w:r>
      <w:r>
        <w:rPr>
          <w:szCs w:val="28"/>
        </w:rPr>
        <w:t>"</w:t>
      </w:r>
      <w:r w:rsidR="00820B55" w:rsidRPr="00C76070">
        <w:rPr>
          <w:szCs w:val="28"/>
        </w:rPr>
        <w:t xml:space="preserve"> на 2020-2027 годы</w:t>
      </w:r>
      <w:r>
        <w:rPr>
          <w:szCs w:val="28"/>
        </w:rPr>
        <w:t>"</w:t>
      </w:r>
      <w:r w:rsidR="00820B55" w:rsidRPr="00C76070">
        <w:rPr>
          <w:szCs w:val="28"/>
        </w:rPr>
        <w:t xml:space="preserve"> (отдых и оздоровление детей, капитальные ремонты лагерей, субвенции на организацию пришкольных лагерей и компенсацию родительской платы</w:t>
      </w:r>
      <w:r w:rsidR="00820B55">
        <w:rPr>
          <w:szCs w:val="28"/>
        </w:rPr>
        <w:t xml:space="preserve"> за путевки, субсидии лагерям) </w:t>
      </w:r>
      <w:r w:rsidR="00820B55" w:rsidRPr="00C76070">
        <w:rPr>
          <w:szCs w:val="28"/>
        </w:rPr>
        <w:t>225 634,25 тыс. рублей;</w:t>
      </w:r>
    </w:p>
    <w:p w:rsidR="00820B55" w:rsidRPr="00C76070" w:rsidRDefault="00820B55" w:rsidP="00820B55">
      <w:pPr>
        <w:widowControl w:val="0"/>
        <w:ind w:firstLine="709"/>
        <w:jc w:val="both"/>
        <w:rPr>
          <w:szCs w:val="28"/>
        </w:rPr>
      </w:pPr>
      <w:r w:rsidRPr="00C76070">
        <w:rPr>
          <w:szCs w:val="28"/>
        </w:rPr>
        <w:t xml:space="preserve">На </w:t>
      </w:r>
      <w:r>
        <w:rPr>
          <w:szCs w:val="28"/>
        </w:rPr>
        <w:t xml:space="preserve">8 октября </w:t>
      </w:r>
      <w:r w:rsidRPr="00C76070">
        <w:rPr>
          <w:szCs w:val="28"/>
        </w:rPr>
        <w:t xml:space="preserve">2021 </w:t>
      </w:r>
      <w:r>
        <w:rPr>
          <w:szCs w:val="28"/>
        </w:rPr>
        <w:t xml:space="preserve">года </w:t>
      </w:r>
      <w:r w:rsidRPr="00C76070">
        <w:rPr>
          <w:szCs w:val="28"/>
        </w:rPr>
        <w:t>перечислено муниципальным образованиям Приморского края:</w:t>
      </w:r>
    </w:p>
    <w:p w:rsidR="00820B55" w:rsidRPr="00F10141" w:rsidRDefault="00820B55" w:rsidP="00820B55">
      <w:pPr>
        <w:widowControl w:val="0"/>
        <w:ind w:firstLine="709"/>
        <w:jc w:val="both"/>
        <w:rPr>
          <w:szCs w:val="28"/>
        </w:rPr>
      </w:pPr>
      <w:r w:rsidRPr="00F10141">
        <w:rPr>
          <w:szCs w:val="28"/>
        </w:rPr>
        <w:lastRenderedPageBreak/>
        <w:t>122 028,09 тыс. руб.</w:t>
      </w:r>
      <w:r>
        <w:rPr>
          <w:szCs w:val="28"/>
        </w:rPr>
        <w:t xml:space="preserve"> </w:t>
      </w:r>
      <w:r w:rsidRPr="00F10141">
        <w:rPr>
          <w:szCs w:val="28"/>
        </w:rPr>
        <w:t>на организацию питания в лагерях с дневным пребыванием детей и компенсации родительской платы за путевки;</w:t>
      </w:r>
    </w:p>
    <w:p w:rsidR="00820B55" w:rsidRPr="00F10141" w:rsidRDefault="00820B55" w:rsidP="00820B55">
      <w:pPr>
        <w:widowControl w:val="0"/>
        <w:ind w:firstLine="709"/>
        <w:jc w:val="both"/>
        <w:rPr>
          <w:szCs w:val="28"/>
        </w:rPr>
      </w:pPr>
      <w:r w:rsidRPr="00F10141">
        <w:rPr>
          <w:szCs w:val="28"/>
        </w:rPr>
        <w:t>7 239,82 тыс</w:t>
      </w:r>
      <w:r>
        <w:rPr>
          <w:szCs w:val="28"/>
        </w:rPr>
        <w:t xml:space="preserve">. руб. </w:t>
      </w:r>
      <w:r w:rsidRPr="00F10141">
        <w:rPr>
          <w:szCs w:val="28"/>
        </w:rPr>
        <w:t>на капитальный ремонт де</w:t>
      </w:r>
      <w:r w:rsidR="00C01331">
        <w:rPr>
          <w:szCs w:val="28"/>
        </w:rPr>
        <w:t>тского оздоровительного лагеря "Надежда"</w:t>
      </w:r>
      <w:r w:rsidRPr="00F10141">
        <w:rPr>
          <w:szCs w:val="28"/>
        </w:rPr>
        <w:t xml:space="preserve"> Уссурийского городского округа;</w:t>
      </w:r>
    </w:p>
    <w:p w:rsidR="00820B55" w:rsidRPr="00C76070" w:rsidRDefault="00820B55" w:rsidP="00820B55">
      <w:pPr>
        <w:widowControl w:val="0"/>
        <w:ind w:firstLine="709"/>
        <w:jc w:val="both"/>
        <w:rPr>
          <w:szCs w:val="28"/>
        </w:rPr>
      </w:pPr>
      <w:r w:rsidRPr="00C76070">
        <w:rPr>
          <w:szCs w:val="28"/>
        </w:rPr>
        <w:t>2) </w:t>
      </w:r>
      <w:r>
        <w:rPr>
          <w:szCs w:val="28"/>
        </w:rPr>
        <w:tab/>
      </w:r>
      <w:r w:rsidR="009B7981">
        <w:rPr>
          <w:szCs w:val="28"/>
        </w:rPr>
        <w:t>"</w:t>
      </w:r>
      <w:r w:rsidRPr="00C76070">
        <w:rPr>
          <w:szCs w:val="28"/>
        </w:rPr>
        <w:t>Социальная поддержка населения Приморского края на 2020-2027 годы</w:t>
      </w:r>
      <w:r w:rsidR="009B7981">
        <w:rPr>
          <w:szCs w:val="28"/>
        </w:rPr>
        <w:t>"</w:t>
      </w:r>
      <w:r w:rsidRPr="00C76070">
        <w:rPr>
          <w:szCs w:val="28"/>
        </w:rPr>
        <w:t xml:space="preserve"> (отдых детей, находящихся </w:t>
      </w:r>
      <w:r>
        <w:rPr>
          <w:szCs w:val="28"/>
        </w:rPr>
        <w:t xml:space="preserve">в трудной жизненной ситуации) </w:t>
      </w:r>
      <w:r w:rsidRPr="00C76070">
        <w:rPr>
          <w:szCs w:val="28"/>
        </w:rPr>
        <w:br/>
        <w:t>50 508 тыс. рублей;</w:t>
      </w:r>
    </w:p>
    <w:p w:rsidR="00820B55" w:rsidRPr="00C76070" w:rsidRDefault="00820B55" w:rsidP="00820B55">
      <w:pPr>
        <w:widowControl w:val="0"/>
        <w:ind w:firstLine="709"/>
        <w:jc w:val="both"/>
        <w:rPr>
          <w:szCs w:val="28"/>
        </w:rPr>
      </w:pPr>
      <w:r w:rsidRPr="00C76070">
        <w:rPr>
          <w:szCs w:val="28"/>
        </w:rPr>
        <w:t>3) </w:t>
      </w:r>
      <w:r>
        <w:rPr>
          <w:szCs w:val="28"/>
        </w:rPr>
        <w:tab/>
      </w:r>
      <w:r w:rsidR="009B7981">
        <w:rPr>
          <w:szCs w:val="28"/>
        </w:rPr>
        <w:t>"</w:t>
      </w:r>
      <w:r w:rsidRPr="00C76070">
        <w:rPr>
          <w:szCs w:val="28"/>
        </w:rPr>
        <w:t>Содействие занятости населения Приморского края на 2020-2027 годы</w:t>
      </w:r>
      <w:r w:rsidR="009B7981">
        <w:rPr>
          <w:szCs w:val="28"/>
        </w:rPr>
        <w:t>"</w:t>
      </w:r>
      <w:r w:rsidRPr="00C76070">
        <w:rPr>
          <w:szCs w:val="28"/>
        </w:rPr>
        <w:t xml:space="preserve"> (организация временного трудоустройства несовершеннолетних граждан в возрасте от 14 до 18 л</w:t>
      </w:r>
      <w:r>
        <w:rPr>
          <w:szCs w:val="28"/>
        </w:rPr>
        <w:t>ет в свободное от учебы время)</w:t>
      </w:r>
      <w:r>
        <w:rPr>
          <w:szCs w:val="28"/>
        </w:rPr>
        <w:br/>
      </w:r>
      <w:r w:rsidRPr="00C76070">
        <w:rPr>
          <w:szCs w:val="28"/>
        </w:rPr>
        <w:t>16</w:t>
      </w:r>
      <w:r>
        <w:rPr>
          <w:szCs w:val="28"/>
        </w:rPr>
        <w:t xml:space="preserve"> 398</w:t>
      </w:r>
      <w:r w:rsidRPr="00C76070">
        <w:rPr>
          <w:szCs w:val="28"/>
        </w:rPr>
        <w:t xml:space="preserve"> тыс. рублей.</w:t>
      </w:r>
    </w:p>
    <w:p w:rsidR="00820B55" w:rsidRPr="00F10141" w:rsidRDefault="00820B55" w:rsidP="00820B55">
      <w:pPr>
        <w:tabs>
          <w:tab w:val="left" w:pos="540"/>
        </w:tabs>
        <w:ind w:firstLine="709"/>
        <w:jc w:val="both"/>
        <w:rPr>
          <w:szCs w:val="28"/>
        </w:rPr>
      </w:pPr>
      <w:r w:rsidRPr="00F10141">
        <w:rPr>
          <w:szCs w:val="28"/>
        </w:rPr>
        <w:t>Из общего числа планируемых для трудоустройства несовершеннолетних (9</w:t>
      </w:r>
      <w:r>
        <w:rPr>
          <w:szCs w:val="28"/>
        </w:rPr>
        <w:t xml:space="preserve"> </w:t>
      </w:r>
      <w:r w:rsidRPr="00F10141">
        <w:rPr>
          <w:szCs w:val="28"/>
        </w:rPr>
        <w:t xml:space="preserve">110) </w:t>
      </w:r>
      <w:r>
        <w:rPr>
          <w:szCs w:val="28"/>
        </w:rPr>
        <w:t xml:space="preserve">в период кампании </w:t>
      </w:r>
      <w:r w:rsidRPr="00F10141">
        <w:rPr>
          <w:szCs w:val="28"/>
        </w:rPr>
        <w:t>на временные рабочие места в свободное от учебы время граждан в возрасте от 14 до 18 лет было трудоустроено 6</w:t>
      </w:r>
      <w:r>
        <w:rPr>
          <w:szCs w:val="28"/>
        </w:rPr>
        <w:t xml:space="preserve"> </w:t>
      </w:r>
      <w:r w:rsidRPr="00F10141">
        <w:rPr>
          <w:szCs w:val="28"/>
        </w:rPr>
        <w:t>946, из них 5</w:t>
      </w:r>
      <w:r>
        <w:rPr>
          <w:szCs w:val="28"/>
        </w:rPr>
        <w:t xml:space="preserve"> </w:t>
      </w:r>
      <w:r w:rsidRPr="00F10141">
        <w:rPr>
          <w:szCs w:val="28"/>
        </w:rPr>
        <w:t>784 подростков работали в школьных ремонтных бригадах по профессиям: подсобный рабочий, уборщик территории (благоустройство прилегающей территории).</w:t>
      </w:r>
    </w:p>
    <w:p w:rsidR="002C30EB" w:rsidRDefault="002C30EB" w:rsidP="00820B55">
      <w:pPr>
        <w:tabs>
          <w:tab w:val="left" w:pos="540"/>
        </w:tabs>
        <w:ind w:firstLine="709"/>
        <w:jc w:val="both"/>
        <w:rPr>
          <w:szCs w:val="28"/>
        </w:rPr>
      </w:pPr>
      <w:r>
        <w:rPr>
          <w:szCs w:val="28"/>
        </w:rPr>
        <w:t>Краевое государственное казенное учреждение "Приморский центр занятости населения" заключил 598 договоров с работодателями о совместной деятельности на 7359 рабочих мест.</w:t>
      </w:r>
    </w:p>
    <w:p w:rsidR="00820B55" w:rsidRPr="00F10141" w:rsidRDefault="00820B55" w:rsidP="00820B55">
      <w:pPr>
        <w:tabs>
          <w:tab w:val="left" w:pos="540"/>
        </w:tabs>
        <w:ind w:firstLine="709"/>
        <w:jc w:val="both"/>
        <w:rPr>
          <w:szCs w:val="28"/>
        </w:rPr>
      </w:pPr>
      <w:r w:rsidRPr="00F10141">
        <w:rPr>
          <w:szCs w:val="28"/>
        </w:rPr>
        <w:t>На выплату материальной поддержки подросткам в период участия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F10141">
        <w:rPr>
          <w:szCs w:val="28"/>
        </w:rPr>
        <w:t>во временном трудоустройстве из средств краевого бюджета предусмотрено 16</w:t>
      </w:r>
      <w:r>
        <w:rPr>
          <w:szCs w:val="28"/>
        </w:rPr>
        <w:t xml:space="preserve"> </w:t>
      </w:r>
      <w:r w:rsidRPr="00F10141">
        <w:rPr>
          <w:szCs w:val="28"/>
        </w:rPr>
        <w:t>398,00 тыс. руб., выплата на 31</w:t>
      </w:r>
      <w:r w:rsidR="002C30EB">
        <w:rPr>
          <w:szCs w:val="28"/>
        </w:rPr>
        <w:t xml:space="preserve"> августа 2</w:t>
      </w:r>
      <w:r w:rsidRPr="00F10141">
        <w:rPr>
          <w:szCs w:val="28"/>
        </w:rPr>
        <w:t xml:space="preserve">021 </w:t>
      </w:r>
      <w:r w:rsidR="002C30EB">
        <w:rPr>
          <w:szCs w:val="28"/>
        </w:rPr>
        <w:t xml:space="preserve">года </w:t>
      </w:r>
      <w:r w:rsidRPr="00F10141">
        <w:rPr>
          <w:szCs w:val="28"/>
        </w:rPr>
        <w:t>составила 8</w:t>
      </w:r>
      <w:r>
        <w:rPr>
          <w:szCs w:val="28"/>
        </w:rPr>
        <w:t xml:space="preserve"> </w:t>
      </w:r>
      <w:r w:rsidRPr="00F10141">
        <w:rPr>
          <w:szCs w:val="28"/>
        </w:rPr>
        <w:t>393,18 тыс. руб., так же на организацию временного трудоустройства из средств муниципальных образований края предусмотрено 37</w:t>
      </w:r>
      <w:r>
        <w:rPr>
          <w:szCs w:val="28"/>
        </w:rPr>
        <w:t xml:space="preserve"> </w:t>
      </w:r>
      <w:r w:rsidRPr="00F10141">
        <w:rPr>
          <w:szCs w:val="28"/>
        </w:rPr>
        <w:t>154,4 тыс. руб.</w:t>
      </w:r>
      <w:r w:rsidR="00FC4630">
        <w:rPr>
          <w:szCs w:val="28"/>
        </w:rPr>
        <w:t>,</w:t>
      </w:r>
      <w:r w:rsidRPr="00F10141">
        <w:rPr>
          <w:szCs w:val="28"/>
        </w:rPr>
        <w:t xml:space="preserve"> выплата составила 32</w:t>
      </w:r>
      <w:r>
        <w:rPr>
          <w:szCs w:val="28"/>
        </w:rPr>
        <w:t xml:space="preserve"> </w:t>
      </w:r>
      <w:r w:rsidRPr="00F10141">
        <w:rPr>
          <w:szCs w:val="28"/>
        </w:rPr>
        <w:t>364,6 тыс. руб</w:t>
      </w:r>
      <w:r w:rsidR="004031CA">
        <w:rPr>
          <w:szCs w:val="28"/>
        </w:rPr>
        <w:t>лей</w:t>
      </w:r>
      <w:r w:rsidRPr="00F10141">
        <w:rPr>
          <w:szCs w:val="28"/>
        </w:rPr>
        <w:t>.</w:t>
      </w:r>
    </w:p>
    <w:p w:rsidR="00F93768" w:rsidRDefault="00332E55" w:rsidP="00D406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0695">
        <w:rPr>
          <w:szCs w:val="28"/>
        </w:rPr>
        <w:t>2.</w:t>
      </w:r>
      <w:r w:rsidR="0005535E">
        <w:rPr>
          <w:szCs w:val="28"/>
        </w:rPr>
        <w:t>Согласно</w:t>
      </w:r>
      <w:r w:rsidR="00D91F2D">
        <w:rPr>
          <w:szCs w:val="28"/>
        </w:rPr>
        <w:t xml:space="preserve"> информации м</w:t>
      </w:r>
      <w:r w:rsidR="00AA4CB1" w:rsidRPr="00D40695">
        <w:rPr>
          <w:szCs w:val="28"/>
        </w:rPr>
        <w:t>инистерств</w:t>
      </w:r>
      <w:r w:rsidR="00D91F2D">
        <w:rPr>
          <w:szCs w:val="28"/>
        </w:rPr>
        <w:t>а</w:t>
      </w:r>
      <w:r w:rsidR="00AA4CB1" w:rsidRPr="00D40695">
        <w:rPr>
          <w:szCs w:val="28"/>
        </w:rPr>
        <w:t xml:space="preserve"> труда</w:t>
      </w:r>
      <w:r w:rsidR="00AA4CB1" w:rsidRPr="008B556F">
        <w:rPr>
          <w:szCs w:val="28"/>
        </w:rPr>
        <w:t xml:space="preserve"> и социальной политики Приморского края</w:t>
      </w:r>
      <w:r w:rsidR="00E5294D" w:rsidRPr="008B556F">
        <w:rPr>
          <w:szCs w:val="28"/>
        </w:rPr>
        <w:t xml:space="preserve"> </w:t>
      </w:r>
      <w:r w:rsidR="004031CA">
        <w:rPr>
          <w:szCs w:val="28"/>
        </w:rPr>
        <w:t>в 2021 году на проведение мероприятий по организации отдыха и оздоровления детей, находящихся в трудной жизненной ситуации, проживающих на территории Приморского края, министерству труда и социальной</w:t>
      </w:r>
      <w:r w:rsidR="00F93768">
        <w:rPr>
          <w:szCs w:val="28"/>
        </w:rPr>
        <w:t xml:space="preserve"> политики Приморского края предусмотрены средства краевого бюджета в размере 50,5 </w:t>
      </w:r>
      <w:proofErr w:type="spellStart"/>
      <w:r w:rsidR="00F93768">
        <w:rPr>
          <w:szCs w:val="28"/>
        </w:rPr>
        <w:t>млн.руб</w:t>
      </w:r>
      <w:proofErr w:type="spellEnd"/>
      <w:r w:rsidR="00F93768">
        <w:rPr>
          <w:szCs w:val="28"/>
        </w:rPr>
        <w:t>., которые направлены на приобретение путевок для детей указанной категории в детские оздоровительные организации Приморского края.</w:t>
      </w:r>
    </w:p>
    <w:p w:rsidR="00F93768" w:rsidRDefault="00F93768" w:rsidP="00D406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 результатам проведения конкурсов с ограниченным участием приобретено 2093 путевки в детские оздоровительные лагеря, оказывающие услуги на территории Приморского края (1350 путевок в загородные оздоровительные лагеря; 543 путевки в профильные смены на базе загородных оздоровительных лагерей; 200 путевок в санаторные оздоровительные лагеря круглогодичного действия).</w:t>
      </w:r>
    </w:p>
    <w:p w:rsidR="00F93768" w:rsidRDefault="00F93768" w:rsidP="00D406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Всего в 2021 году на отдых и оздоровление в детские оздоровительные организации Приморского края</w:t>
      </w:r>
      <w:r w:rsidRPr="00F93768">
        <w:rPr>
          <w:szCs w:val="28"/>
        </w:rPr>
        <w:t xml:space="preserve"> </w:t>
      </w:r>
      <w:r>
        <w:rPr>
          <w:szCs w:val="28"/>
        </w:rPr>
        <w:t>направлено 2046 детей,</w:t>
      </w:r>
      <w:r w:rsidRPr="00F93768">
        <w:rPr>
          <w:szCs w:val="28"/>
        </w:rPr>
        <w:t xml:space="preserve"> </w:t>
      </w:r>
      <w:r>
        <w:rPr>
          <w:szCs w:val="28"/>
        </w:rPr>
        <w:t>находящихся в трудной жизненной ситуации, в том числе 497 в профильные лагеря (в том числе 43 ребенка-инвалида, страдающего тяжелыми заболеваниями), 1349 в детские загородные оздоровительные лагеря, 200 детей в санаторный оздоровительный лагерь круглогодичного действия.</w:t>
      </w:r>
    </w:p>
    <w:p w:rsidR="00F93768" w:rsidRDefault="001A36DF" w:rsidP="00D406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По состоянию на 19 октября 2021 года</w:t>
      </w:r>
      <w:r w:rsidR="00942FCD">
        <w:rPr>
          <w:szCs w:val="28"/>
        </w:rPr>
        <w:t xml:space="preserve"> расход финансовых средств составил 35,0 </w:t>
      </w:r>
      <w:proofErr w:type="spellStart"/>
      <w:proofErr w:type="gramStart"/>
      <w:r w:rsidR="00942FCD">
        <w:rPr>
          <w:szCs w:val="28"/>
        </w:rPr>
        <w:t>млн.рублей</w:t>
      </w:r>
      <w:proofErr w:type="spellEnd"/>
      <w:proofErr w:type="gramEnd"/>
      <w:r w:rsidR="00942FCD">
        <w:rPr>
          <w:szCs w:val="28"/>
        </w:rPr>
        <w:t>.</w:t>
      </w:r>
    </w:p>
    <w:p w:rsidR="00942FCD" w:rsidRDefault="00332E55" w:rsidP="00AE0E68">
      <w:pPr>
        <w:pStyle w:val="Style19"/>
        <w:widowControl/>
        <w:spacing w:line="240" w:lineRule="auto"/>
        <w:ind w:firstLine="709"/>
        <w:jc w:val="both"/>
        <w:rPr>
          <w:sz w:val="28"/>
          <w:szCs w:val="28"/>
        </w:rPr>
      </w:pPr>
      <w:r w:rsidRPr="003335D3">
        <w:rPr>
          <w:sz w:val="28"/>
          <w:szCs w:val="28"/>
        </w:rPr>
        <w:t>3.</w:t>
      </w:r>
      <w:r w:rsidR="0005535E">
        <w:rPr>
          <w:sz w:val="28"/>
          <w:szCs w:val="28"/>
        </w:rPr>
        <w:t>Согласно</w:t>
      </w:r>
      <w:r w:rsidR="00BE1FFD" w:rsidRPr="003335D3">
        <w:rPr>
          <w:sz w:val="28"/>
          <w:szCs w:val="28"/>
        </w:rPr>
        <w:t xml:space="preserve"> </w:t>
      </w:r>
      <w:r w:rsidR="00DB2DDA" w:rsidRPr="003335D3">
        <w:rPr>
          <w:sz w:val="28"/>
          <w:szCs w:val="28"/>
        </w:rPr>
        <w:t>информаци</w:t>
      </w:r>
      <w:r w:rsidR="0005535E">
        <w:rPr>
          <w:sz w:val="28"/>
          <w:szCs w:val="28"/>
        </w:rPr>
        <w:t>и</w:t>
      </w:r>
      <w:r w:rsidR="00BE1FFD" w:rsidRPr="003335D3">
        <w:rPr>
          <w:sz w:val="28"/>
          <w:szCs w:val="28"/>
        </w:rPr>
        <w:t xml:space="preserve"> Управления Федеральной службы по надзору </w:t>
      </w:r>
      <w:r w:rsidR="0005535E">
        <w:rPr>
          <w:sz w:val="28"/>
          <w:szCs w:val="28"/>
        </w:rPr>
        <w:br/>
      </w:r>
      <w:r w:rsidR="00BE1FFD" w:rsidRPr="003335D3">
        <w:rPr>
          <w:sz w:val="28"/>
          <w:szCs w:val="28"/>
        </w:rPr>
        <w:t>в сфере защиты прав потребителей и благополучия человека по Приморскому краю</w:t>
      </w:r>
      <w:r w:rsidR="00942FCD">
        <w:rPr>
          <w:sz w:val="28"/>
          <w:szCs w:val="28"/>
        </w:rPr>
        <w:t xml:space="preserve"> не приступили к работе 11 лагерей, запланированных к работе в летний период 2021 года по причинам:</w:t>
      </w:r>
    </w:p>
    <w:p w:rsidR="00942FCD" w:rsidRDefault="00942FCD" w:rsidP="00AE0E68">
      <w:pPr>
        <w:pStyle w:val="Style19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1.несвоевременное проведение ремонтных работ по подготовке лагерей;</w:t>
      </w:r>
    </w:p>
    <w:p w:rsidR="00942FCD" w:rsidRDefault="00942FCD" w:rsidP="00AE0E68">
      <w:pPr>
        <w:pStyle w:val="Style19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2.проблемы по обеспечению организаций отдыха питьевой водой гарантированного качества;</w:t>
      </w:r>
    </w:p>
    <w:p w:rsidR="00942FCD" w:rsidRPr="00942FCD" w:rsidRDefault="00942FCD" w:rsidP="00AE0E68">
      <w:pPr>
        <w:pStyle w:val="Style19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3.в связи с выявлением случаев заболеваний </w:t>
      </w:r>
      <w:r>
        <w:rPr>
          <w:sz w:val="28"/>
          <w:szCs w:val="28"/>
          <w:lang w:val="en-US"/>
        </w:rPr>
        <w:t>COVID</w:t>
      </w:r>
      <w:r w:rsidRPr="00942FCD">
        <w:rPr>
          <w:sz w:val="28"/>
          <w:szCs w:val="28"/>
        </w:rPr>
        <w:t>-19</w:t>
      </w:r>
      <w:r w:rsidR="001A0685">
        <w:rPr>
          <w:sz w:val="28"/>
          <w:szCs w:val="28"/>
        </w:rPr>
        <w:t xml:space="preserve"> при обследовании сотрудников до начала работы лагерей.</w:t>
      </w:r>
    </w:p>
    <w:p w:rsidR="001A0685" w:rsidRPr="001A0685" w:rsidRDefault="001A0685" w:rsidP="001A0685">
      <w:pPr>
        <w:tabs>
          <w:tab w:val="left" w:pos="540"/>
        </w:tabs>
        <w:jc w:val="both"/>
        <w:rPr>
          <w:szCs w:val="28"/>
        </w:rPr>
      </w:pPr>
      <w:r>
        <w:rPr>
          <w:sz w:val="26"/>
          <w:szCs w:val="26"/>
        </w:rPr>
        <w:tab/>
      </w:r>
      <w:r w:rsidRPr="001A0685">
        <w:rPr>
          <w:szCs w:val="28"/>
        </w:rPr>
        <w:t>В Приморском крае сохраняется негативная тенденция по сокращению числа функционирующих стационарных лагерей. С 2012-2021 год в П</w:t>
      </w:r>
      <w:r>
        <w:rPr>
          <w:szCs w:val="28"/>
        </w:rPr>
        <w:t>риморском крае</w:t>
      </w:r>
      <w:r w:rsidRPr="001A0685">
        <w:rPr>
          <w:szCs w:val="28"/>
        </w:rPr>
        <w:t xml:space="preserve"> число загородных лагерей уменьшилось на 14, санаторных лагерей на 6. В 2021 году не функционировали 4 загородных лагеря, работавшие ранее.</w:t>
      </w:r>
    </w:p>
    <w:p w:rsidR="001A0685" w:rsidRPr="001A0685" w:rsidRDefault="001A0685" w:rsidP="001A0685">
      <w:pPr>
        <w:tabs>
          <w:tab w:val="left" w:pos="540"/>
        </w:tabs>
        <w:jc w:val="both"/>
        <w:rPr>
          <w:szCs w:val="28"/>
        </w:rPr>
      </w:pPr>
      <w:r w:rsidRPr="001A0685">
        <w:rPr>
          <w:szCs w:val="28"/>
        </w:rPr>
        <w:tab/>
        <w:t xml:space="preserve">В ходе </w:t>
      </w:r>
      <w:r>
        <w:rPr>
          <w:szCs w:val="28"/>
        </w:rPr>
        <w:t xml:space="preserve">летней оздоровительной кампании </w:t>
      </w:r>
      <w:r w:rsidRPr="001A0685">
        <w:rPr>
          <w:szCs w:val="28"/>
        </w:rPr>
        <w:t>2021</w:t>
      </w:r>
      <w:r>
        <w:rPr>
          <w:szCs w:val="28"/>
        </w:rPr>
        <w:t xml:space="preserve"> года</w:t>
      </w:r>
      <w:r w:rsidRPr="001A0685">
        <w:rPr>
          <w:szCs w:val="28"/>
        </w:rPr>
        <w:t xml:space="preserve"> проведено 104 обследования детских оздоровительных организаций. Нарушения требований санитарно-эпидемиологического зак</w:t>
      </w:r>
      <w:r>
        <w:rPr>
          <w:szCs w:val="28"/>
        </w:rPr>
        <w:t>онодательства</w:t>
      </w:r>
      <w:r w:rsidRPr="001A0685">
        <w:rPr>
          <w:szCs w:val="28"/>
        </w:rPr>
        <w:t xml:space="preserve"> выявлены при проведении 88 обследований (85% обследований с нарушениями).</w:t>
      </w:r>
    </w:p>
    <w:p w:rsidR="001A0685" w:rsidRPr="001A0685" w:rsidRDefault="001A0685" w:rsidP="001A0685">
      <w:pPr>
        <w:tabs>
          <w:tab w:val="left" w:pos="540"/>
        </w:tabs>
        <w:jc w:val="both"/>
        <w:rPr>
          <w:szCs w:val="28"/>
        </w:rPr>
      </w:pPr>
      <w:r w:rsidRPr="001A0685">
        <w:rPr>
          <w:szCs w:val="28"/>
        </w:rPr>
        <w:tab/>
        <w:t>В оздоровительных организациях выявлено 194 нарушения, в том числе:</w:t>
      </w:r>
    </w:p>
    <w:p w:rsidR="001A0685" w:rsidRPr="001A0685" w:rsidRDefault="001A0685" w:rsidP="001A0685">
      <w:pPr>
        <w:tabs>
          <w:tab w:val="left" w:pos="540"/>
        </w:tabs>
        <w:jc w:val="both"/>
        <w:rPr>
          <w:szCs w:val="28"/>
        </w:rPr>
      </w:pPr>
      <w:r w:rsidRPr="001A0685">
        <w:rPr>
          <w:szCs w:val="28"/>
        </w:rPr>
        <w:t xml:space="preserve">74 по организации питания (38%); 7 по организации водоснабжения; 18 по содержанию территории и помещений; 15 по соблюдению требований по профилактике </w:t>
      </w:r>
      <w:proofErr w:type="spellStart"/>
      <w:r w:rsidRPr="001A0685">
        <w:rPr>
          <w:szCs w:val="28"/>
        </w:rPr>
        <w:t>короновирусной</w:t>
      </w:r>
      <w:proofErr w:type="spellEnd"/>
      <w:r w:rsidRPr="001A0685">
        <w:rPr>
          <w:szCs w:val="28"/>
        </w:rPr>
        <w:t xml:space="preserve"> инфекции; 77 прочие нарушения.</w:t>
      </w:r>
    </w:p>
    <w:p w:rsidR="001A0685" w:rsidRPr="001A0685" w:rsidRDefault="001A0685" w:rsidP="001A0685">
      <w:pPr>
        <w:tabs>
          <w:tab w:val="left" w:pos="540"/>
        </w:tabs>
        <w:jc w:val="both"/>
        <w:rPr>
          <w:szCs w:val="28"/>
        </w:rPr>
      </w:pPr>
      <w:r w:rsidRPr="001A0685">
        <w:rPr>
          <w:szCs w:val="28"/>
        </w:rPr>
        <w:tab/>
        <w:t xml:space="preserve">По итогам проверок лагерей составлено 155 протоколов об административных правонарушениях. На отчетный период наложено 104 штрафа. Сумма наложенных штрафов составила 551,2 </w:t>
      </w:r>
      <w:proofErr w:type="spellStart"/>
      <w:proofErr w:type="gramStart"/>
      <w:r w:rsidRPr="001A0685">
        <w:rPr>
          <w:szCs w:val="28"/>
        </w:rPr>
        <w:t>тыс.рублей</w:t>
      </w:r>
      <w:proofErr w:type="spellEnd"/>
      <w:proofErr w:type="gramEnd"/>
      <w:r w:rsidRPr="001A0685">
        <w:rPr>
          <w:szCs w:val="28"/>
        </w:rPr>
        <w:t>. Отстранено от работы 58 человек.</w:t>
      </w:r>
    </w:p>
    <w:p w:rsidR="001A0685" w:rsidRPr="001A0685" w:rsidRDefault="001A0685" w:rsidP="001A0685">
      <w:pPr>
        <w:tabs>
          <w:tab w:val="left" w:pos="540"/>
        </w:tabs>
        <w:jc w:val="both"/>
        <w:rPr>
          <w:szCs w:val="28"/>
        </w:rPr>
      </w:pPr>
      <w:r w:rsidRPr="001A0685">
        <w:rPr>
          <w:szCs w:val="28"/>
        </w:rPr>
        <w:tab/>
        <w:t>Оценка эффективности оздоровления детей показала, что выраженный оздоровительный эффект отмечен у 95,3% детей (2020 г-93,7%, 2019 г – 95,3%), слабый оздоровительный эффект –у 4,2% детей (2020 г -5,5%, 2019 г -3,7%), отсутствие эффекта – у 0,5% детей (2020 г -0,8%, 2019 -1%).</w:t>
      </w:r>
    </w:p>
    <w:p w:rsidR="00F65753" w:rsidRPr="00AE0E68" w:rsidRDefault="003650ED" w:rsidP="00AE0E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0E68">
        <w:rPr>
          <w:szCs w:val="28"/>
        </w:rPr>
        <w:t xml:space="preserve">На основании вышеизложенного, </w:t>
      </w:r>
      <w:r w:rsidR="00F65753" w:rsidRPr="00AE0E68">
        <w:rPr>
          <w:szCs w:val="28"/>
        </w:rPr>
        <w:t>комитет</w:t>
      </w:r>
    </w:p>
    <w:p w:rsidR="00F65753" w:rsidRPr="00AE0E68" w:rsidRDefault="00F65753" w:rsidP="00AE0E68">
      <w:pPr>
        <w:ind w:firstLine="709"/>
        <w:jc w:val="both"/>
        <w:rPr>
          <w:szCs w:val="28"/>
        </w:rPr>
      </w:pPr>
    </w:p>
    <w:p w:rsidR="00F65753" w:rsidRPr="003E2358" w:rsidRDefault="00F65753" w:rsidP="00F65753">
      <w:pPr>
        <w:jc w:val="both"/>
        <w:rPr>
          <w:szCs w:val="28"/>
        </w:rPr>
      </w:pPr>
      <w:r w:rsidRPr="003E2358">
        <w:rPr>
          <w:szCs w:val="28"/>
        </w:rPr>
        <w:t>РЕШИЛ:</w:t>
      </w:r>
    </w:p>
    <w:p w:rsidR="003650ED" w:rsidRPr="003E2358" w:rsidRDefault="003650ED" w:rsidP="00F65753">
      <w:pPr>
        <w:jc w:val="both"/>
        <w:rPr>
          <w:szCs w:val="28"/>
        </w:rPr>
      </w:pPr>
    </w:p>
    <w:p w:rsidR="00634D38" w:rsidRPr="00745E24" w:rsidRDefault="00634D38" w:rsidP="00745E24">
      <w:pPr>
        <w:ind w:firstLine="709"/>
        <w:jc w:val="both"/>
        <w:rPr>
          <w:szCs w:val="28"/>
        </w:rPr>
      </w:pPr>
      <w:r w:rsidRPr="00745E24">
        <w:rPr>
          <w:szCs w:val="28"/>
        </w:rPr>
        <w:t>1.Принять к сведению представленные информации "</w:t>
      </w:r>
      <w:r w:rsidR="00DB2DDA">
        <w:rPr>
          <w:szCs w:val="28"/>
        </w:rPr>
        <w:t xml:space="preserve">Об итогах </w:t>
      </w:r>
      <w:r w:rsidR="004728DF">
        <w:rPr>
          <w:szCs w:val="28"/>
        </w:rPr>
        <w:t xml:space="preserve">проведения </w:t>
      </w:r>
      <w:r w:rsidR="00DB2DDA">
        <w:rPr>
          <w:szCs w:val="28"/>
        </w:rPr>
        <w:t xml:space="preserve">летней оздоровительной кампании на территории Приморского края </w:t>
      </w:r>
      <w:bookmarkStart w:id="0" w:name="_GoBack"/>
      <w:bookmarkEnd w:id="0"/>
      <w:r w:rsidR="00DB2DDA">
        <w:rPr>
          <w:szCs w:val="28"/>
        </w:rPr>
        <w:t>в 20</w:t>
      </w:r>
      <w:r w:rsidR="00AA4CB1">
        <w:rPr>
          <w:szCs w:val="28"/>
        </w:rPr>
        <w:t>2</w:t>
      </w:r>
      <w:r w:rsidR="001A0685">
        <w:rPr>
          <w:szCs w:val="28"/>
        </w:rPr>
        <w:t>1</w:t>
      </w:r>
      <w:r w:rsidR="00DB2DDA">
        <w:rPr>
          <w:szCs w:val="28"/>
        </w:rPr>
        <w:t xml:space="preserve"> году</w:t>
      </w:r>
      <w:r w:rsidRPr="00745E24">
        <w:rPr>
          <w:szCs w:val="28"/>
        </w:rPr>
        <w:t>".</w:t>
      </w:r>
    </w:p>
    <w:p w:rsidR="00634D38" w:rsidRPr="00745E24" w:rsidRDefault="00634D38" w:rsidP="00745E24">
      <w:pPr>
        <w:ind w:firstLine="709"/>
        <w:jc w:val="both"/>
        <w:rPr>
          <w:szCs w:val="28"/>
        </w:rPr>
      </w:pPr>
    </w:p>
    <w:p w:rsidR="00634D38" w:rsidRPr="00745E24" w:rsidRDefault="00634D38" w:rsidP="00745E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5E24">
        <w:rPr>
          <w:szCs w:val="28"/>
        </w:rPr>
        <w:t xml:space="preserve">2.Рекомендовать </w:t>
      </w:r>
      <w:r w:rsidR="002D544E">
        <w:rPr>
          <w:szCs w:val="28"/>
        </w:rPr>
        <w:t>Правительству</w:t>
      </w:r>
      <w:r w:rsidRPr="00745E24">
        <w:rPr>
          <w:szCs w:val="28"/>
        </w:rPr>
        <w:t xml:space="preserve"> Приморского края:</w:t>
      </w:r>
    </w:p>
    <w:p w:rsidR="00634D38" w:rsidRPr="00E6215D" w:rsidRDefault="00634D38" w:rsidP="00745E24">
      <w:pPr>
        <w:ind w:firstLine="709"/>
        <w:jc w:val="both"/>
        <w:rPr>
          <w:szCs w:val="28"/>
        </w:rPr>
      </w:pPr>
      <w:r w:rsidRPr="00745E24">
        <w:rPr>
          <w:szCs w:val="28"/>
        </w:rPr>
        <w:t>2.1</w:t>
      </w:r>
      <w:r w:rsidRPr="008A3541">
        <w:rPr>
          <w:b/>
          <w:szCs w:val="28"/>
        </w:rPr>
        <w:t>.</w:t>
      </w:r>
      <w:r w:rsidRPr="00E6215D">
        <w:rPr>
          <w:szCs w:val="28"/>
        </w:rPr>
        <w:t xml:space="preserve">Принять меры, направленные на сохранение и развитие сети загородных оздоровительных и санаторно-оздоровительных лагерей </w:t>
      </w:r>
      <w:r w:rsidRPr="00E6215D">
        <w:rPr>
          <w:szCs w:val="28"/>
        </w:rPr>
        <w:br/>
        <w:t>в Приморском крае.</w:t>
      </w:r>
    </w:p>
    <w:p w:rsidR="00180AEC" w:rsidRPr="00E6215D" w:rsidRDefault="00180AEC" w:rsidP="00180AEC">
      <w:pPr>
        <w:ind w:firstLine="709"/>
        <w:jc w:val="both"/>
        <w:rPr>
          <w:szCs w:val="28"/>
        </w:rPr>
      </w:pPr>
      <w:r w:rsidRPr="00E6215D">
        <w:rPr>
          <w:szCs w:val="28"/>
        </w:rPr>
        <w:lastRenderedPageBreak/>
        <w:t>2.</w:t>
      </w:r>
      <w:proofErr w:type="gramStart"/>
      <w:r w:rsidRPr="00E6215D">
        <w:rPr>
          <w:szCs w:val="28"/>
        </w:rPr>
        <w:t>2</w:t>
      </w:r>
      <w:r w:rsidR="008A3541" w:rsidRPr="00E6215D">
        <w:rPr>
          <w:szCs w:val="28"/>
        </w:rPr>
        <w:t>.</w:t>
      </w:r>
      <w:r w:rsidRPr="00E6215D">
        <w:rPr>
          <w:szCs w:val="28"/>
        </w:rPr>
        <w:t>Принять</w:t>
      </w:r>
      <w:proofErr w:type="gramEnd"/>
      <w:r w:rsidRPr="00E6215D">
        <w:rPr>
          <w:szCs w:val="28"/>
        </w:rPr>
        <w:t xml:space="preserve"> меры, направленные на увеличение стоимости набора питания в организациях с дневным пребыванием детей, организованных на базе краевых, муниципальных образовательных организаций</w:t>
      </w:r>
      <w:r w:rsidR="00F2398D">
        <w:rPr>
          <w:szCs w:val="28"/>
        </w:rPr>
        <w:t>.</w:t>
      </w:r>
    </w:p>
    <w:p w:rsidR="00F2398D" w:rsidRDefault="00F2398D" w:rsidP="00180AEC">
      <w:pPr>
        <w:ind w:firstLine="709"/>
        <w:jc w:val="both"/>
        <w:rPr>
          <w:szCs w:val="28"/>
        </w:rPr>
      </w:pPr>
    </w:p>
    <w:p w:rsidR="00634D38" w:rsidRPr="00AE0E68" w:rsidRDefault="00F2398D" w:rsidP="00180AEC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3</w:t>
      </w:r>
      <w:r w:rsidR="00634D38" w:rsidRPr="00AE0E68">
        <w:rPr>
          <w:szCs w:val="28"/>
        </w:rPr>
        <w:t>.Рассмотреть</w:t>
      </w:r>
      <w:proofErr w:type="gramEnd"/>
      <w:r w:rsidR="00634D38" w:rsidRPr="00AE0E68">
        <w:rPr>
          <w:szCs w:val="28"/>
        </w:rPr>
        <w:t xml:space="preserve"> возможность:</w:t>
      </w:r>
    </w:p>
    <w:p w:rsidR="00AE0E68" w:rsidRPr="00AE0E68" w:rsidRDefault="00AE0E68" w:rsidP="00AE0E68">
      <w:pPr>
        <w:ind w:firstLine="709"/>
        <w:jc w:val="both"/>
        <w:rPr>
          <w:szCs w:val="28"/>
        </w:rPr>
      </w:pPr>
      <w:r w:rsidRPr="00AE0E68">
        <w:rPr>
          <w:spacing w:val="-6"/>
          <w:szCs w:val="28"/>
        </w:rPr>
        <w:t xml:space="preserve">по </w:t>
      </w:r>
      <w:r w:rsidR="00634D38" w:rsidRPr="00AE0E68">
        <w:rPr>
          <w:spacing w:val="-6"/>
          <w:szCs w:val="28"/>
        </w:rPr>
        <w:t>создани</w:t>
      </w:r>
      <w:r w:rsidRPr="00AE0E68">
        <w:rPr>
          <w:spacing w:val="-6"/>
          <w:szCs w:val="28"/>
        </w:rPr>
        <w:t>ю</w:t>
      </w:r>
      <w:r w:rsidR="00634D38" w:rsidRPr="00AE0E68">
        <w:rPr>
          <w:spacing w:val="-6"/>
          <w:szCs w:val="28"/>
        </w:rPr>
        <w:t xml:space="preserve"> условий для открытия новых организаций отдыха </w:t>
      </w:r>
      <w:r w:rsidRPr="00AE0E68">
        <w:rPr>
          <w:spacing w:val="-6"/>
          <w:szCs w:val="28"/>
        </w:rPr>
        <w:br/>
      </w:r>
      <w:r w:rsidR="00634D38" w:rsidRPr="00AE0E68">
        <w:rPr>
          <w:spacing w:val="-6"/>
          <w:szCs w:val="28"/>
        </w:rPr>
        <w:t>и оздоровления детей</w:t>
      </w:r>
      <w:r w:rsidR="00634D38" w:rsidRPr="00AE0E68">
        <w:rPr>
          <w:szCs w:val="28"/>
        </w:rPr>
        <w:t xml:space="preserve"> на территории Приморского края; </w:t>
      </w:r>
    </w:p>
    <w:p w:rsidR="00AE0E68" w:rsidRPr="00AE0E68" w:rsidRDefault="00AE0E68" w:rsidP="00AE0E68">
      <w:pPr>
        <w:ind w:firstLine="709"/>
        <w:jc w:val="both"/>
        <w:rPr>
          <w:rStyle w:val="FontStyle32"/>
          <w:sz w:val="28"/>
          <w:szCs w:val="28"/>
        </w:rPr>
      </w:pPr>
      <w:r w:rsidRPr="00AE0E68">
        <w:rPr>
          <w:rStyle w:val="FontStyle32"/>
          <w:sz w:val="28"/>
          <w:szCs w:val="28"/>
        </w:rPr>
        <w:t xml:space="preserve">по увеличению размера компенсации родителям (законным представителям) части расходов на оплату стоимости путевок в загородных </w:t>
      </w:r>
      <w:r w:rsidRPr="00AE0E68">
        <w:rPr>
          <w:rStyle w:val="FontStyle32"/>
          <w:sz w:val="28"/>
          <w:szCs w:val="28"/>
        </w:rPr>
        <w:br/>
        <w:t>и санаторных лагерях, увеличению субсидий загородным и санаторным лагерям на возмещение недополученных доходов, возникающих при предоставлении ими ус</w:t>
      </w:r>
      <w:r w:rsidR="008A3541">
        <w:rPr>
          <w:rStyle w:val="FontStyle32"/>
          <w:sz w:val="28"/>
          <w:szCs w:val="28"/>
        </w:rPr>
        <w:t>луг.</w:t>
      </w:r>
    </w:p>
    <w:p w:rsidR="00AE0E68" w:rsidRPr="00933B33" w:rsidRDefault="00AE0E68" w:rsidP="00933B33">
      <w:pPr>
        <w:autoSpaceDE w:val="0"/>
        <w:autoSpaceDN w:val="0"/>
        <w:adjustRightInd w:val="0"/>
        <w:ind w:firstLine="709"/>
        <w:jc w:val="both"/>
        <w:rPr>
          <w:rStyle w:val="FontStyle32"/>
          <w:sz w:val="28"/>
          <w:szCs w:val="28"/>
        </w:rPr>
      </w:pPr>
    </w:p>
    <w:p w:rsidR="00933B33" w:rsidRPr="00AE0E68" w:rsidRDefault="00933B33" w:rsidP="00933B33">
      <w:pPr>
        <w:ind w:firstLine="709"/>
        <w:jc w:val="both"/>
        <w:rPr>
          <w:szCs w:val="28"/>
        </w:rPr>
      </w:pPr>
      <w:r w:rsidRPr="00933B33">
        <w:rPr>
          <w:rStyle w:val="FontStyle32"/>
          <w:sz w:val="28"/>
          <w:szCs w:val="28"/>
        </w:rPr>
        <w:t>3.</w:t>
      </w:r>
      <w:r w:rsidRPr="00AE0E68">
        <w:rPr>
          <w:szCs w:val="28"/>
        </w:rPr>
        <w:t>Рекомендовать министерству образования Приморского края:</w:t>
      </w:r>
    </w:p>
    <w:p w:rsidR="00933B33" w:rsidRPr="00AE0E68" w:rsidRDefault="00933B33" w:rsidP="00933B33">
      <w:pPr>
        <w:ind w:firstLine="709"/>
        <w:jc w:val="both"/>
        <w:rPr>
          <w:szCs w:val="28"/>
        </w:rPr>
      </w:pPr>
      <w:r w:rsidRPr="00AE0E68">
        <w:rPr>
          <w:szCs w:val="28"/>
        </w:rPr>
        <w:t>3.</w:t>
      </w:r>
      <w:proofErr w:type="gramStart"/>
      <w:r w:rsidRPr="00AE0E68">
        <w:rPr>
          <w:szCs w:val="28"/>
        </w:rPr>
        <w:t>1.Продолжить</w:t>
      </w:r>
      <w:proofErr w:type="gramEnd"/>
      <w:r w:rsidRPr="00AE0E68">
        <w:rPr>
          <w:szCs w:val="28"/>
        </w:rPr>
        <w:t xml:space="preserve"> работу:</w:t>
      </w:r>
    </w:p>
    <w:p w:rsidR="00933B33" w:rsidRPr="00745E24" w:rsidRDefault="00933B33" w:rsidP="00933B33">
      <w:pPr>
        <w:ind w:firstLine="709"/>
        <w:jc w:val="both"/>
        <w:rPr>
          <w:szCs w:val="28"/>
        </w:rPr>
      </w:pPr>
      <w:r w:rsidRPr="00745E24">
        <w:rPr>
          <w:szCs w:val="28"/>
        </w:rPr>
        <w:t>по развитию инфраструктуры и материально-технической базы загородных оздоровительных и санаторно-оздоровительных лагерей;</w:t>
      </w:r>
    </w:p>
    <w:p w:rsidR="00933B33" w:rsidRPr="00745E24" w:rsidRDefault="00933B33" w:rsidP="00933B33">
      <w:pPr>
        <w:ind w:firstLine="709"/>
        <w:jc w:val="both"/>
        <w:rPr>
          <w:szCs w:val="28"/>
        </w:rPr>
      </w:pPr>
      <w:r w:rsidRPr="00745E24">
        <w:rPr>
          <w:szCs w:val="28"/>
        </w:rPr>
        <w:t>по обеспечению отдыха и оздоровления детей, в том числе детей-сирот, детей, оставшихся без попечения родителей, детей с ограниченными возможностями здоровья, находящихся в государственных (краевых) образовательных организациях Приморского края</w:t>
      </w:r>
      <w:r w:rsidR="00D91F2D">
        <w:rPr>
          <w:szCs w:val="28"/>
        </w:rPr>
        <w:t>.</w:t>
      </w:r>
    </w:p>
    <w:p w:rsidR="00933B33" w:rsidRPr="00813536" w:rsidRDefault="00933B33" w:rsidP="00933B33">
      <w:pPr>
        <w:ind w:firstLine="709"/>
        <w:jc w:val="both"/>
        <w:rPr>
          <w:szCs w:val="28"/>
        </w:rPr>
      </w:pPr>
      <w:r w:rsidRPr="00813536">
        <w:rPr>
          <w:szCs w:val="28"/>
        </w:rPr>
        <w:t>3.</w:t>
      </w:r>
      <w:proofErr w:type="gramStart"/>
      <w:r w:rsidRPr="00813536">
        <w:rPr>
          <w:szCs w:val="28"/>
        </w:rPr>
        <w:t>2.</w:t>
      </w:r>
      <w:r w:rsidRPr="00813536">
        <w:rPr>
          <w:spacing w:val="-6"/>
          <w:szCs w:val="28"/>
        </w:rPr>
        <w:t>Рассмотреть</w:t>
      </w:r>
      <w:proofErr w:type="gramEnd"/>
      <w:r w:rsidRPr="00813536">
        <w:rPr>
          <w:spacing w:val="-6"/>
          <w:szCs w:val="28"/>
        </w:rPr>
        <w:t xml:space="preserve"> возможность </w:t>
      </w:r>
      <w:r w:rsidRPr="00813536">
        <w:rPr>
          <w:szCs w:val="28"/>
        </w:rPr>
        <w:t>привлечения студентов профессиональных образовательных организаций для работы в загородных лагерях.</w:t>
      </w:r>
    </w:p>
    <w:p w:rsidR="001347E8" w:rsidRPr="00813536" w:rsidRDefault="001347E8" w:rsidP="001347E8">
      <w:pPr>
        <w:ind w:right="29" w:firstLine="709"/>
        <w:jc w:val="both"/>
        <w:rPr>
          <w:szCs w:val="28"/>
        </w:rPr>
      </w:pPr>
      <w:r>
        <w:rPr>
          <w:szCs w:val="28"/>
        </w:rPr>
        <w:t>3.3.О</w:t>
      </w:r>
      <w:r w:rsidRPr="00813536">
        <w:rPr>
          <w:szCs w:val="28"/>
        </w:rPr>
        <w:t>рганизовать</w:t>
      </w:r>
      <w:r>
        <w:rPr>
          <w:szCs w:val="28"/>
        </w:rPr>
        <w:t xml:space="preserve"> работу по </w:t>
      </w:r>
      <w:r w:rsidRPr="00813536">
        <w:rPr>
          <w:szCs w:val="28"/>
        </w:rPr>
        <w:t>подготовк</w:t>
      </w:r>
      <w:r>
        <w:rPr>
          <w:szCs w:val="28"/>
        </w:rPr>
        <w:t>е</w:t>
      </w:r>
      <w:r w:rsidRPr="00813536">
        <w:rPr>
          <w:szCs w:val="28"/>
        </w:rPr>
        <w:t xml:space="preserve"> квалифицированных кадров, владеющих профессиональными навыками работы с детьми в трудной жизненной ситуации в детских оздоровительных лагерях</w:t>
      </w:r>
      <w:r>
        <w:rPr>
          <w:szCs w:val="28"/>
        </w:rPr>
        <w:t xml:space="preserve"> </w:t>
      </w:r>
      <w:r w:rsidRPr="00813536">
        <w:rPr>
          <w:szCs w:val="28"/>
        </w:rPr>
        <w:t xml:space="preserve">совместно </w:t>
      </w:r>
      <w:r>
        <w:rPr>
          <w:szCs w:val="28"/>
        </w:rPr>
        <w:br/>
      </w:r>
      <w:r w:rsidRPr="00813536">
        <w:rPr>
          <w:szCs w:val="28"/>
        </w:rPr>
        <w:t>с ГАУ</w:t>
      </w:r>
      <w:r>
        <w:rPr>
          <w:szCs w:val="28"/>
        </w:rPr>
        <w:t> </w:t>
      </w:r>
      <w:r w:rsidRPr="00813536">
        <w:rPr>
          <w:szCs w:val="28"/>
        </w:rPr>
        <w:t xml:space="preserve">ДПО </w:t>
      </w:r>
      <w:r>
        <w:rPr>
          <w:szCs w:val="28"/>
        </w:rPr>
        <w:t>"</w:t>
      </w:r>
      <w:r w:rsidRPr="00813536">
        <w:rPr>
          <w:szCs w:val="28"/>
        </w:rPr>
        <w:t>Приморский краевой институт развития образования</w:t>
      </w:r>
      <w:r>
        <w:rPr>
          <w:szCs w:val="28"/>
        </w:rPr>
        <w:t>"</w:t>
      </w:r>
      <w:r w:rsidRPr="00813536">
        <w:rPr>
          <w:szCs w:val="28"/>
        </w:rPr>
        <w:t xml:space="preserve"> </w:t>
      </w:r>
      <w:r>
        <w:rPr>
          <w:szCs w:val="28"/>
        </w:rPr>
        <w:br/>
      </w:r>
      <w:r w:rsidRPr="00813536">
        <w:rPr>
          <w:szCs w:val="28"/>
        </w:rPr>
        <w:t>и ГАУ</w:t>
      </w:r>
      <w:r>
        <w:rPr>
          <w:szCs w:val="28"/>
        </w:rPr>
        <w:t> </w:t>
      </w:r>
      <w:r w:rsidRPr="00813536">
        <w:rPr>
          <w:szCs w:val="28"/>
        </w:rPr>
        <w:t xml:space="preserve">ДПО </w:t>
      </w:r>
      <w:r>
        <w:rPr>
          <w:szCs w:val="28"/>
        </w:rPr>
        <w:t>"</w:t>
      </w:r>
      <w:r w:rsidRPr="00813536">
        <w:rPr>
          <w:szCs w:val="28"/>
        </w:rPr>
        <w:t>Учебный Центр подготовки кадров</w:t>
      </w:r>
      <w:r>
        <w:rPr>
          <w:szCs w:val="28"/>
        </w:rPr>
        <w:t>".</w:t>
      </w:r>
    </w:p>
    <w:p w:rsidR="001347E8" w:rsidRPr="00813536" w:rsidRDefault="001347E8" w:rsidP="001347E8">
      <w:pPr>
        <w:ind w:right="29" w:firstLine="709"/>
        <w:jc w:val="both"/>
        <w:rPr>
          <w:szCs w:val="28"/>
        </w:rPr>
      </w:pPr>
    </w:p>
    <w:p w:rsidR="00933B33" w:rsidRDefault="00933B33" w:rsidP="00933B33">
      <w:pPr>
        <w:ind w:right="29" w:firstLine="709"/>
        <w:jc w:val="both"/>
        <w:rPr>
          <w:szCs w:val="28"/>
        </w:rPr>
      </w:pPr>
      <w:r w:rsidRPr="00933B33">
        <w:rPr>
          <w:szCs w:val="28"/>
        </w:rPr>
        <w:t xml:space="preserve">4.Рекомендовать министерству образования Приморского края совместно с </w:t>
      </w:r>
      <w:r w:rsidR="001347E8">
        <w:rPr>
          <w:szCs w:val="28"/>
        </w:rPr>
        <w:t>К</w:t>
      </w:r>
      <w:r w:rsidRPr="00933B33">
        <w:rPr>
          <w:rStyle w:val="FontStyle32"/>
          <w:sz w:val="28"/>
          <w:szCs w:val="28"/>
        </w:rPr>
        <w:t>раевой межведомственной комисси</w:t>
      </w:r>
      <w:r w:rsidR="00AF783E">
        <w:rPr>
          <w:rStyle w:val="FontStyle32"/>
          <w:sz w:val="28"/>
          <w:szCs w:val="28"/>
        </w:rPr>
        <w:t>ей</w:t>
      </w:r>
      <w:r w:rsidRPr="00933B33">
        <w:rPr>
          <w:rStyle w:val="FontStyle32"/>
          <w:sz w:val="28"/>
          <w:szCs w:val="28"/>
        </w:rPr>
        <w:t xml:space="preserve"> по организации отдыха, оздоровления и занятости детей и подростков по Приморскому краю</w:t>
      </w:r>
      <w:r>
        <w:rPr>
          <w:rStyle w:val="FontStyle32"/>
          <w:sz w:val="28"/>
          <w:szCs w:val="28"/>
        </w:rPr>
        <w:t xml:space="preserve"> решить вопрос</w:t>
      </w:r>
      <w:r>
        <w:rPr>
          <w:szCs w:val="28"/>
        </w:rPr>
        <w:t xml:space="preserve"> п</w:t>
      </w:r>
      <w:r w:rsidRPr="00813536">
        <w:rPr>
          <w:szCs w:val="28"/>
        </w:rPr>
        <w:t>о формированию в 202</w:t>
      </w:r>
      <w:r w:rsidR="008A3541">
        <w:rPr>
          <w:szCs w:val="28"/>
        </w:rPr>
        <w:t>2</w:t>
      </w:r>
      <w:r w:rsidRPr="00813536">
        <w:rPr>
          <w:szCs w:val="28"/>
        </w:rPr>
        <w:t xml:space="preserve"> году краевого реестра поставщиков пищевых продуктов и организаторов питания в учреждениях отдыха и оздоровления детей</w:t>
      </w:r>
      <w:r>
        <w:rPr>
          <w:szCs w:val="28"/>
        </w:rPr>
        <w:t>.</w:t>
      </w:r>
    </w:p>
    <w:p w:rsidR="00933B33" w:rsidRDefault="00933B33" w:rsidP="00933B33">
      <w:pPr>
        <w:ind w:right="29" w:firstLine="709"/>
        <w:jc w:val="both"/>
        <w:rPr>
          <w:szCs w:val="28"/>
        </w:rPr>
      </w:pPr>
    </w:p>
    <w:p w:rsidR="001347E8" w:rsidRDefault="00933B33" w:rsidP="00933B33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745E24">
        <w:rPr>
          <w:spacing w:val="-6"/>
          <w:szCs w:val="28"/>
        </w:rPr>
        <w:t xml:space="preserve">Рекомендовать </w:t>
      </w:r>
      <w:r w:rsidRPr="00745E24">
        <w:rPr>
          <w:szCs w:val="28"/>
        </w:rPr>
        <w:t>департаменту здравоохранения Приморского края</w:t>
      </w:r>
      <w:r w:rsidR="001347E8">
        <w:rPr>
          <w:szCs w:val="28"/>
        </w:rPr>
        <w:t>:</w:t>
      </w:r>
    </w:p>
    <w:p w:rsidR="00933B33" w:rsidRPr="00745E24" w:rsidRDefault="001347E8" w:rsidP="00933B33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proofErr w:type="gramStart"/>
      <w:r>
        <w:rPr>
          <w:szCs w:val="28"/>
        </w:rPr>
        <w:t>1.П</w:t>
      </w:r>
      <w:r w:rsidR="00933B33" w:rsidRPr="00745E24">
        <w:rPr>
          <w:szCs w:val="28"/>
        </w:rPr>
        <w:t>родолж</w:t>
      </w:r>
      <w:r w:rsidR="00933B33">
        <w:rPr>
          <w:szCs w:val="28"/>
        </w:rPr>
        <w:t>и</w:t>
      </w:r>
      <w:r w:rsidR="00933B33" w:rsidRPr="00745E24">
        <w:rPr>
          <w:szCs w:val="28"/>
        </w:rPr>
        <w:t>ть</w:t>
      </w:r>
      <w:proofErr w:type="gramEnd"/>
      <w:r w:rsidR="00933B33" w:rsidRPr="00745E24">
        <w:rPr>
          <w:szCs w:val="28"/>
        </w:rPr>
        <w:t xml:space="preserve"> раб</w:t>
      </w:r>
      <w:r w:rsidR="00933B33">
        <w:rPr>
          <w:szCs w:val="28"/>
        </w:rPr>
        <w:t>от</w:t>
      </w:r>
      <w:r w:rsidR="00933B33" w:rsidRPr="00745E24">
        <w:rPr>
          <w:szCs w:val="28"/>
        </w:rPr>
        <w:t>у, направленную:</w:t>
      </w:r>
    </w:p>
    <w:p w:rsidR="00933B33" w:rsidRPr="00745E24" w:rsidRDefault="00933B33" w:rsidP="00933B33">
      <w:pPr>
        <w:tabs>
          <w:tab w:val="left" w:pos="845"/>
        </w:tabs>
        <w:ind w:right="5" w:firstLine="709"/>
        <w:jc w:val="both"/>
        <w:rPr>
          <w:szCs w:val="28"/>
        </w:rPr>
      </w:pPr>
      <w:r w:rsidRPr="00745E24">
        <w:rPr>
          <w:szCs w:val="28"/>
        </w:rPr>
        <w:t>на организацию медицинской помощи детям в летних детских оздоровительных центрах и в медицинских организациях Приморского края;</w:t>
      </w:r>
    </w:p>
    <w:p w:rsidR="00933B33" w:rsidRPr="00745E24" w:rsidRDefault="00933B33" w:rsidP="00933B33">
      <w:pPr>
        <w:tabs>
          <w:tab w:val="left" w:pos="845"/>
        </w:tabs>
        <w:ind w:right="10" w:firstLine="709"/>
        <w:jc w:val="both"/>
        <w:rPr>
          <w:szCs w:val="28"/>
        </w:rPr>
      </w:pPr>
      <w:r w:rsidRPr="00745E24">
        <w:rPr>
          <w:szCs w:val="28"/>
        </w:rPr>
        <w:t xml:space="preserve">на проведение профилактических и противоэпидемических мероприятий, направленных на предупреждение инфекционных </w:t>
      </w:r>
      <w:r w:rsidR="001347E8">
        <w:rPr>
          <w:szCs w:val="28"/>
        </w:rPr>
        <w:br/>
      </w:r>
      <w:r w:rsidRPr="00745E24">
        <w:rPr>
          <w:szCs w:val="28"/>
        </w:rPr>
        <w:t>и паразитарных заболеваний, охрану жизни и здоровья детей</w:t>
      </w:r>
      <w:r w:rsidR="001347E8">
        <w:rPr>
          <w:szCs w:val="28"/>
        </w:rPr>
        <w:t>.</w:t>
      </w:r>
    </w:p>
    <w:p w:rsidR="001347E8" w:rsidRDefault="001347E8" w:rsidP="00933B33">
      <w:pPr>
        <w:ind w:firstLine="709"/>
        <w:jc w:val="both"/>
        <w:rPr>
          <w:rStyle w:val="FontStyle32"/>
          <w:sz w:val="28"/>
          <w:szCs w:val="28"/>
        </w:rPr>
      </w:pPr>
    </w:p>
    <w:p w:rsidR="002C30EB" w:rsidRDefault="002C30EB" w:rsidP="00933B33">
      <w:pPr>
        <w:ind w:firstLine="709"/>
        <w:jc w:val="both"/>
        <w:rPr>
          <w:rStyle w:val="FontStyle32"/>
          <w:sz w:val="28"/>
          <w:szCs w:val="28"/>
        </w:rPr>
      </w:pPr>
    </w:p>
    <w:p w:rsidR="00933B33" w:rsidRPr="00745E24" w:rsidRDefault="00933B33" w:rsidP="00933B33">
      <w:pPr>
        <w:ind w:firstLine="709"/>
        <w:jc w:val="both"/>
        <w:rPr>
          <w:spacing w:val="-6"/>
          <w:szCs w:val="28"/>
        </w:rPr>
      </w:pPr>
      <w:r>
        <w:rPr>
          <w:rStyle w:val="FontStyle32"/>
          <w:sz w:val="28"/>
          <w:szCs w:val="28"/>
        </w:rPr>
        <w:lastRenderedPageBreak/>
        <w:t>6.</w:t>
      </w:r>
      <w:r w:rsidRPr="00745E24">
        <w:rPr>
          <w:spacing w:val="-6"/>
          <w:szCs w:val="28"/>
        </w:rPr>
        <w:t xml:space="preserve">Рекомендовать </w:t>
      </w:r>
      <w:r>
        <w:rPr>
          <w:spacing w:val="-6"/>
          <w:szCs w:val="28"/>
        </w:rPr>
        <w:t>министерству</w:t>
      </w:r>
      <w:r w:rsidRPr="00745E24">
        <w:rPr>
          <w:spacing w:val="-6"/>
          <w:szCs w:val="28"/>
        </w:rPr>
        <w:t xml:space="preserve"> труда и социального развития Приморского края продолжать оздоровление детей, находящихся в трудной жизненной ситуации, в том числе на базе государственных учреждений социального обслуживания.</w:t>
      </w:r>
    </w:p>
    <w:p w:rsidR="00A36EE9" w:rsidRDefault="00A36EE9" w:rsidP="00933B33">
      <w:pPr>
        <w:autoSpaceDE w:val="0"/>
        <w:autoSpaceDN w:val="0"/>
        <w:adjustRightInd w:val="0"/>
        <w:ind w:firstLine="709"/>
        <w:jc w:val="both"/>
        <w:rPr>
          <w:rStyle w:val="FontStyle32"/>
          <w:sz w:val="28"/>
          <w:szCs w:val="28"/>
        </w:rPr>
      </w:pPr>
    </w:p>
    <w:p w:rsidR="00933B33" w:rsidRPr="00745E24" w:rsidRDefault="00933B33" w:rsidP="00933B33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7</w:t>
      </w:r>
      <w:r w:rsidRPr="00745E24">
        <w:rPr>
          <w:spacing w:val="-6"/>
          <w:szCs w:val="28"/>
        </w:rPr>
        <w:t>.Рекомендовать главам муниципальных образований Приморского края:</w:t>
      </w:r>
    </w:p>
    <w:p w:rsidR="00933B33" w:rsidRPr="000D05AF" w:rsidRDefault="001347E8" w:rsidP="00933B33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933B33" w:rsidRPr="00745E24">
        <w:rPr>
          <w:szCs w:val="28"/>
        </w:rPr>
        <w:t>.1.</w:t>
      </w:r>
      <w:r w:rsidR="00933B33">
        <w:rPr>
          <w:szCs w:val="28"/>
        </w:rPr>
        <w:t>П</w:t>
      </w:r>
      <w:r w:rsidR="00933B33" w:rsidRPr="000D05AF">
        <w:rPr>
          <w:szCs w:val="28"/>
        </w:rPr>
        <w:t xml:space="preserve">роанализировать мероприятия муниципальных программ </w:t>
      </w:r>
      <w:r w:rsidR="00933B33">
        <w:rPr>
          <w:szCs w:val="28"/>
        </w:rPr>
        <w:br/>
      </w:r>
      <w:r w:rsidR="00933B33" w:rsidRPr="000D05AF">
        <w:rPr>
          <w:szCs w:val="28"/>
        </w:rPr>
        <w:t>по развитию детского отдыха</w:t>
      </w:r>
      <w:r w:rsidR="00933B33">
        <w:rPr>
          <w:szCs w:val="28"/>
        </w:rPr>
        <w:t xml:space="preserve"> и</w:t>
      </w:r>
      <w:r w:rsidR="00933B33" w:rsidRPr="000D05AF">
        <w:rPr>
          <w:szCs w:val="28"/>
        </w:rPr>
        <w:t xml:space="preserve"> </w:t>
      </w:r>
      <w:r w:rsidR="00933B33">
        <w:rPr>
          <w:szCs w:val="28"/>
        </w:rPr>
        <w:t>п</w:t>
      </w:r>
      <w:r w:rsidR="00933B33" w:rsidRPr="000D05AF">
        <w:rPr>
          <w:szCs w:val="28"/>
        </w:rPr>
        <w:t xml:space="preserve">ри необходимости внести </w:t>
      </w:r>
      <w:r w:rsidR="00933B33">
        <w:rPr>
          <w:szCs w:val="28"/>
        </w:rPr>
        <w:t>изменения</w:t>
      </w:r>
      <w:r w:rsidR="00933B33" w:rsidRPr="000D05AF">
        <w:rPr>
          <w:szCs w:val="28"/>
        </w:rPr>
        <w:t>, предусматривающие мероприятия по развитию и укреплению материально-технической базы муниципальных загородных оздоровительных лагерей</w:t>
      </w:r>
      <w:r w:rsidR="00933B33">
        <w:rPr>
          <w:szCs w:val="28"/>
        </w:rPr>
        <w:t>.</w:t>
      </w:r>
    </w:p>
    <w:p w:rsidR="00933B33" w:rsidRPr="00745E24" w:rsidRDefault="001347E8" w:rsidP="00933B33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933B33">
        <w:rPr>
          <w:szCs w:val="28"/>
        </w:rPr>
        <w:t>.2.</w:t>
      </w:r>
      <w:r w:rsidR="00933B33" w:rsidRPr="00745E24">
        <w:rPr>
          <w:szCs w:val="28"/>
        </w:rPr>
        <w:t>Продолж</w:t>
      </w:r>
      <w:r w:rsidR="00933B33">
        <w:rPr>
          <w:szCs w:val="28"/>
        </w:rPr>
        <w:t>а</w:t>
      </w:r>
      <w:r w:rsidR="00933B33" w:rsidRPr="00745E24">
        <w:rPr>
          <w:szCs w:val="28"/>
        </w:rPr>
        <w:t xml:space="preserve">ть работу по развитию организаций отдыха </w:t>
      </w:r>
      <w:r w:rsidR="00933B33" w:rsidRPr="00745E24">
        <w:rPr>
          <w:szCs w:val="28"/>
        </w:rPr>
        <w:br/>
        <w:t xml:space="preserve">и оздоровления детей, в том числе лагерей с дневным пребыванием детей, профильных и загородных лагерей, палаточных лагерей как эффективную меру отдыха и занятости детей. </w:t>
      </w:r>
    </w:p>
    <w:p w:rsidR="00933B33" w:rsidRDefault="001347E8" w:rsidP="00933B33">
      <w:pPr>
        <w:ind w:firstLine="709"/>
        <w:jc w:val="both"/>
        <w:rPr>
          <w:szCs w:val="28"/>
          <w:lang w:eastAsia="x-none"/>
        </w:rPr>
      </w:pPr>
      <w:r>
        <w:rPr>
          <w:szCs w:val="28"/>
        </w:rPr>
        <w:t>7</w:t>
      </w:r>
      <w:r w:rsidR="00933B33" w:rsidRPr="00745E24">
        <w:rPr>
          <w:szCs w:val="28"/>
        </w:rPr>
        <w:t>.</w:t>
      </w:r>
      <w:proofErr w:type="gramStart"/>
      <w:r w:rsidR="00933B33">
        <w:rPr>
          <w:szCs w:val="28"/>
        </w:rPr>
        <w:t>3</w:t>
      </w:r>
      <w:r w:rsidR="00933B33" w:rsidRPr="00745E24">
        <w:rPr>
          <w:szCs w:val="28"/>
        </w:rPr>
        <w:t>.Оказывать</w:t>
      </w:r>
      <w:proofErr w:type="gramEnd"/>
      <w:r w:rsidR="00933B33" w:rsidRPr="00745E24">
        <w:rPr>
          <w:szCs w:val="28"/>
        </w:rPr>
        <w:t xml:space="preserve"> содействие </w:t>
      </w:r>
      <w:r w:rsidR="00933B33" w:rsidRPr="00745E24">
        <w:rPr>
          <w:rStyle w:val="extended-textfull"/>
          <w:bCs/>
          <w:szCs w:val="28"/>
        </w:rPr>
        <w:t>муниципальным органам управления образованием Приморского края</w:t>
      </w:r>
      <w:r w:rsidR="00933B33" w:rsidRPr="00745E24">
        <w:rPr>
          <w:szCs w:val="28"/>
          <w:lang w:eastAsia="x-none"/>
        </w:rPr>
        <w:t>:</w:t>
      </w:r>
    </w:p>
    <w:p w:rsidR="00933B33" w:rsidRPr="00745E24" w:rsidRDefault="00933B33" w:rsidP="00933B33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745E24">
        <w:rPr>
          <w:szCs w:val="28"/>
        </w:rPr>
        <w:t xml:space="preserve">)в открытии лагерей с дневным пребыванием детей с режимом работы </w:t>
      </w:r>
      <w:r w:rsidRPr="00745E24">
        <w:rPr>
          <w:szCs w:val="28"/>
        </w:rPr>
        <w:br/>
        <w:t>с 8.30 до 18.00</w:t>
      </w:r>
      <w:r>
        <w:rPr>
          <w:szCs w:val="28"/>
        </w:rPr>
        <w:t xml:space="preserve">, с </w:t>
      </w:r>
      <w:r w:rsidRPr="00745E24">
        <w:rPr>
          <w:szCs w:val="28"/>
        </w:rPr>
        <w:t xml:space="preserve">организацией </w:t>
      </w:r>
      <w:r>
        <w:rPr>
          <w:szCs w:val="28"/>
        </w:rPr>
        <w:t xml:space="preserve">дневного сна для детей в возрасте до 10 лет </w:t>
      </w:r>
      <w:r w:rsidR="001347E8">
        <w:rPr>
          <w:szCs w:val="28"/>
        </w:rPr>
        <w:br/>
      </w:r>
      <w:r>
        <w:rPr>
          <w:szCs w:val="28"/>
        </w:rPr>
        <w:t>и т</w:t>
      </w:r>
      <w:r w:rsidRPr="00745E24">
        <w:rPr>
          <w:szCs w:val="28"/>
        </w:rPr>
        <w:t>рехразов</w:t>
      </w:r>
      <w:r>
        <w:rPr>
          <w:szCs w:val="28"/>
        </w:rPr>
        <w:t>ым</w:t>
      </w:r>
      <w:r w:rsidRPr="00745E24">
        <w:rPr>
          <w:szCs w:val="28"/>
        </w:rPr>
        <w:t xml:space="preserve"> питани</w:t>
      </w:r>
      <w:r>
        <w:rPr>
          <w:szCs w:val="28"/>
        </w:rPr>
        <w:t>ем (завтрак, обед, полдник)</w:t>
      </w:r>
      <w:r w:rsidRPr="00745E24">
        <w:rPr>
          <w:szCs w:val="28"/>
        </w:rPr>
        <w:t>;</w:t>
      </w:r>
    </w:p>
    <w:p w:rsidR="00E72A02" w:rsidRDefault="00933B33" w:rsidP="00933B33">
      <w:pPr>
        <w:ind w:firstLine="709"/>
        <w:jc w:val="both"/>
        <w:rPr>
          <w:szCs w:val="28"/>
        </w:rPr>
      </w:pPr>
      <w:r>
        <w:rPr>
          <w:szCs w:val="28"/>
          <w:lang w:eastAsia="x-none"/>
        </w:rPr>
        <w:t>2)</w:t>
      </w:r>
      <w:r w:rsidR="00E72A02">
        <w:rPr>
          <w:szCs w:val="28"/>
        </w:rPr>
        <w:t>в</w:t>
      </w:r>
      <w:r w:rsidRPr="00745E24">
        <w:rPr>
          <w:szCs w:val="28"/>
        </w:rPr>
        <w:t xml:space="preserve"> организации полноценным питанием детей и подростков, находящихся в </w:t>
      </w:r>
      <w:r>
        <w:rPr>
          <w:szCs w:val="28"/>
        </w:rPr>
        <w:t>оздоровительных организациях</w:t>
      </w:r>
      <w:r w:rsidR="001347E8">
        <w:rPr>
          <w:szCs w:val="28"/>
        </w:rPr>
        <w:t>, в том числе по обеспечению их качественными и безопасными продуктами питания</w:t>
      </w:r>
      <w:r w:rsidR="00E72A02">
        <w:rPr>
          <w:szCs w:val="28"/>
        </w:rPr>
        <w:t>;</w:t>
      </w:r>
    </w:p>
    <w:p w:rsidR="00E72A02" w:rsidRDefault="001347E8" w:rsidP="006D2E85">
      <w:pPr>
        <w:ind w:firstLine="709"/>
        <w:jc w:val="both"/>
        <w:rPr>
          <w:szCs w:val="28"/>
          <w:lang w:eastAsia="x-none"/>
        </w:rPr>
      </w:pPr>
      <w:r>
        <w:rPr>
          <w:szCs w:val="28"/>
          <w:lang w:eastAsia="x-none"/>
        </w:rPr>
        <w:t>3)</w:t>
      </w:r>
      <w:r w:rsidR="00E72A02">
        <w:rPr>
          <w:szCs w:val="28"/>
          <w:lang w:eastAsia="x-none"/>
        </w:rPr>
        <w:t>в</w:t>
      </w:r>
      <w:r w:rsidR="00E72A02" w:rsidRPr="00E72A02">
        <w:t xml:space="preserve"> </w:t>
      </w:r>
      <w:r w:rsidR="00E72A02">
        <w:t>соблюдении требований противопожарной безопасности, санитарно-эпидемиологических требований к устройству, содержанию и режиму работы муниципальных оздоровительных организаций;</w:t>
      </w:r>
    </w:p>
    <w:p w:rsidR="00933B33" w:rsidRPr="006D2E85" w:rsidRDefault="00E72A02" w:rsidP="006D2E85">
      <w:pPr>
        <w:ind w:firstLine="709"/>
        <w:jc w:val="both"/>
        <w:rPr>
          <w:szCs w:val="28"/>
        </w:rPr>
      </w:pPr>
      <w:r>
        <w:rPr>
          <w:szCs w:val="28"/>
          <w:lang w:eastAsia="x-none"/>
        </w:rPr>
        <w:t>4)</w:t>
      </w:r>
      <w:r w:rsidR="00933B33" w:rsidRPr="00745E24">
        <w:rPr>
          <w:szCs w:val="28"/>
        </w:rPr>
        <w:t xml:space="preserve">в организации временного трудоустройства несовершеннолетних, </w:t>
      </w:r>
      <w:r w:rsidR="00933B33" w:rsidRPr="00745E24">
        <w:rPr>
          <w:szCs w:val="28"/>
        </w:rPr>
        <w:br/>
      </w:r>
      <w:r w:rsidR="00933B33" w:rsidRPr="006D2E85">
        <w:rPr>
          <w:szCs w:val="28"/>
        </w:rPr>
        <w:t>в том числе из семей "группы риска" и состоящих на учете в органах системы профилактики.</w:t>
      </w:r>
    </w:p>
    <w:p w:rsidR="00AE0E68" w:rsidRDefault="00A36EE9" w:rsidP="006D2E85">
      <w:pPr>
        <w:autoSpaceDE w:val="0"/>
        <w:autoSpaceDN w:val="0"/>
        <w:adjustRightInd w:val="0"/>
        <w:ind w:firstLine="709"/>
        <w:jc w:val="both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7.</w:t>
      </w:r>
      <w:proofErr w:type="gramStart"/>
      <w:r>
        <w:rPr>
          <w:rStyle w:val="FontStyle32"/>
          <w:sz w:val="28"/>
          <w:szCs w:val="28"/>
        </w:rPr>
        <w:t>4.Главам</w:t>
      </w:r>
      <w:proofErr w:type="gramEnd"/>
      <w:r>
        <w:rPr>
          <w:rStyle w:val="FontStyle32"/>
          <w:sz w:val="28"/>
          <w:szCs w:val="28"/>
        </w:rPr>
        <w:t xml:space="preserve"> муниципальных образований Владивостокского, Уссурийского городского округов, Кавалеровского, </w:t>
      </w:r>
      <w:proofErr w:type="spellStart"/>
      <w:r>
        <w:rPr>
          <w:rStyle w:val="FontStyle32"/>
          <w:sz w:val="28"/>
          <w:szCs w:val="28"/>
        </w:rPr>
        <w:t>Лазовского</w:t>
      </w:r>
      <w:proofErr w:type="spellEnd"/>
      <w:r>
        <w:rPr>
          <w:rStyle w:val="FontStyle32"/>
          <w:sz w:val="28"/>
          <w:szCs w:val="28"/>
        </w:rPr>
        <w:t xml:space="preserve"> муниципальных районов принять меры, направленные на возобновление деятельности в 2022 году муниципальных загородных лагерей.</w:t>
      </w:r>
    </w:p>
    <w:p w:rsidR="00A36EE9" w:rsidRPr="006D2E85" w:rsidRDefault="00A36EE9" w:rsidP="006D2E85">
      <w:pPr>
        <w:autoSpaceDE w:val="0"/>
        <w:autoSpaceDN w:val="0"/>
        <w:adjustRightInd w:val="0"/>
        <w:ind w:firstLine="709"/>
        <w:jc w:val="both"/>
        <w:rPr>
          <w:rStyle w:val="FontStyle32"/>
          <w:sz w:val="28"/>
          <w:szCs w:val="28"/>
        </w:rPr>
      </w:pPr>
    </w:p>
    <w:p w:rsidR="0005535E" w:rsidRDefault="001347E8" w:rsidP="000553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2E85">
        <w:rPr>
          <w:spacing w:val="-6"/>
          <w:szCs w:val="28"/>
        </w:rPr>
        <w:t>8.</w:t>
      </w:r>
      <w:r w:rsidR="0005535E">
        <w:rPr>
          <w:spacing w:val="-6"/>
          <w:szCs w:val="28"/>
        </w:rPr>
        <w:t>Рекомендовать р</w:t>
      </w:r>
      <w:r w:rsidR="0005535E">
        <w:rPr>
          <w:szCs w:val="28"/>
        </w:rPr>
        <w:t>уководителям муниципальных управлений образования Приморского края осуществлять</w:t>
      </w:r>
      <w:r w:rsidR="0005535E" w:rsidRPr="00203AE7">
        <w:rPr>
          <w:szCs w:val="28"/>
        </w:rPr>
        <w:t xml:space="preserve"> контроль:</w:t>
      </w:r>
    </w:p>
    <w:p w:rsidR="00393520" w:rsidRPr="00203AE7" w:rsidRDefault="00393520" w:rsidP="000553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за соблюдением </w:t>
      </w:r>
      <w:r w:rsidRPr="00074F37">
        <w:rPr>
          <w:szCs w:val="28"/>
        </w:rPr>
        <w:t>требований пожарной безопасности</w:t>
      </w:r>
      <w:r>
        <w:rPr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в организациях отдыха и оздоровления детей с дневным пребыванием;</w:t>
      </w:r>
    </w:p>
    <w:p w:rsidR="0005535E" w:rsidRDefault="0005535E" w:rsidP="0005535E">
      <w:pPr>
        <w:ind w:firstLine="709"/>
        <w:jc w:val="both"/>
      </w:pPr>
      <w:r>
        <w:t>за организацией качественного и безопасного питания в детских оздоровительных организациях;</w:t>
      </w:r>
    </w:p>
    <w:p w:rsidR="0005535E" w:rsidRDefault="0005535E" w:rsidP="0005535E">
      <w:pPr>
        <w:ind w:firstLine="709"/>
        <w:jc w:val="both"/>
      </w:pPr>
      <w:r>
        <w:rPr>
          <w:szCs w:val="28"/>
        </w:rPr>
        <w:t>за</w:t>
      </w:r>
      <w:r>
        <w:t xml:space="preserve"> соблюдением требований надзорных органов в части обеспечения </w:t>
      </w:r>
      <w:r w:rsidRPr="003335D3">
        <w:rPr>
          <w:rStyle w:val="FontStyle32"/>
          <w:sz w:val="28"/>
          <w:szCs w:val="28"/>
        </w:rPr>
        <w:t>санитарно-эпидемиологических</w:t>
      </w:r>
      <w:r>
        <w:rPr>
          <w:rStyle w:val="FontStyle32"/>
          <w:sz w:val="28"/>
          <w:szCs w:val="28"/>
        </w:rPr>
        <w:t xml:space="preserve"> требований к </w:t>
      </w:r>
      <w:r>
        <w:t xml:space="preserve">организациям отдыха </w:t>
      </w:r>
      <w:r>
        <w:br/>
        <w:t>и оздоровления детей.</w:t>
      </w:r>
    </w:p>
    <w:p w:rsidR="0005535E" w:rsidRDefault="0005535E" w:rsidP="0005535E">
      <w:pPr>
        <w:ind w:firstLine="709"/>
        <w:jc w:val="both"/>
      </w:pPr>
    </w:p>
    <w:p w:rsidR="006D2E85" w:rsidRPr="006D2E85" w:rsidRDefault="0005535E" w:rsidP="006D2E85">
      <w:pPr>
        <w:pStyle w:val="Style9"/>
        <w:widowControl/>
        <w:ind w:firstLine="709"/>
        <w:rPr>
          <w:rStyle w:val="FontStyle32"/>
          <w:sz w:val="28"/>
          <w:szCs w:val="28"/>
        </w:rPr>
      </w:pPr>
      <w:r>
        <w:rPr>
          <w:spacing w:val="-6"/>
          <w:sz w:val="28"/>
          <w:szCs w:val="28"/>
        </w:rPr>
        <w:t>9.</w:t>
      </w:r>
      <w:r w:rsidR="006D2E85">
        <w:rPr>
          <w:spacing w:val="-6"/>
          <w:sz w:val="28"/>
          <w:szCs w:val="28"/>
        </w:rPr>
        <w:t>Рекомендовать р</w:t>
      </w:r>
      <w:r w:rsidR="006D2E85" w:rsidRPr="006D2E85">
        <w:rPr>
          <w:spacing w:val="-6"/>
          <w:sz w:val="28"/>
          <w:szCs w:val="28"/>
        </w:rPr>
        <w:t>уководителям</w:t>
      </w:r>
      <w:r w:rsidR="001347E8" w:rsidRPr="006D2E85">
        <w:rPr>
          <w:spacing w:val="-6"/>
          <w:sz w:val="28"/>
          <w:szCs w:val="28"/>
        </w:rPr>
        <w:t xml:space="preserve"> организаций отдыха и оздоровления детей, </w:t>
      </w:r>
      <w:r w:rsidR="006D2E85" w:rsidRPr="006D2E85">
        <w:rPr>
          <w:rStyle w:val="FontStyle32"/>
          <w:sz w:val="28"/>
          <w:szCs w:val="28"/>
        </w:rPr>
        <w:t>независимо от организационно-правовой формы и имеющих на балансе детские оздоровительные учреждения</w:t>
      </w:r>
      <w:r w:rsidR="006D2E85">
        <w:rPr>
          <w:rStyle w:val="FontStyle32"/>
          <w:sz w:val="28"/>
          <w:szCs w:val="28"/>
        </w:rPr>
        <w:t>:</w:t>
      </w:r>
    </w:p>
    <w:p w:rsidR="006D2E85" w:rsidRPr="006D2E85" w:rsidRDefault="006D2E85" w:rsidP="006D2E85">
      <w:pPr>
        <w:pStyle w:val="Style12"/>
        <w:widowControl/>
        <w:tabs>
          <w:tab w:val="left" w:pos="538"/>
        </w:tabs>
        <w:spacing w:line="240" w:lineRule="auto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lastRenderedPageBreak/>
        <w:t>п</w:t>
      </w:r>
      <w:r w:rsidRPr="006D2E85">
        <w:rPr>
          <w:rStyle w:val="FontStyle32"/>
          <w:sz w:val="28"/>
          <w:szCs w:val="28"/>
        </w:rPr>
        <w:t xml:space="preserve">ровести необходимую подготовку оздоровительных учреждений </w:t>
      </w:r>
      <w:r>
        <w:rPr>
          <w:rStyle w:val="FontStyle32"/>
          <w:sz w:val="28"/>
          <w:szCs w:val="28"/>
        </w:rPr>
        <w:br/>
      </w:r>
      <w:r w:rsidRPr="006D2E85">
        <w:rPr>
          <w:rStyle w:val="FontStyle32"/>
          <w:sz w:val="28"/>
          <w:szCs w:val="28"/>
        </w:rPr>
        <w:t xml:space="preserve">к приему детей, обеспечив выполнение предписаний Управления </w:t>
      </w:r>
      <w:proofErr w:type="spellStart"/>
      <w:r w:rsidRPr="006D2E85">
        <w:rPr>
          <w:rStyle w:val="FontStyle32"/>
          <w:sz w:val="28"/>
          <w:szCs w:val="28"/>
        </w:rPr>
        <w:t>Роспотребнадзора</w:t>
      </w:r>
      <w:proofErr w:type="spellEnd"/>
      <w:r w:rsidRPr="006D2E85">
        <w:rPr>
          <w:rStyle w:val="FontStyle32"/>
          <w:sz w:val="28"/>
          <w:szCs w:val="28"/>
        </w:rPr>
        <w:t xml:space="preserve"> по Приморскому кр</w:t>
      </w:r>
      <w:r w:rsidR="00A36EE9">
        <w:rPr>
          <w:rStyle w:val="FontStyle32"/>
          <w:sz w:val="28"/>
          <w:szCs w:val="28"/>
        </w:rPr>
        <w:t>аю по подготовке лагерей на 2022</w:t>
      </w:r>
      <w:r w:rsidRPr="006D2E85">
        <w:rPr>
          <w:rStyle w:val="FontStyle32"/>
          <w:sz w:val="28"/>
          <w:szCs w:val="28"/>
        </w:rPr>
        <w:t xml:space="preserve"> год</w:t>
      </w:r>
      <w:r>
        <w:rPr>
          <w:rStyle w:val="FontStyle32"/>
          <w:sz w:val="28"/>
          <w:szCs w:val="28"/>
        </w:rPr>
        <w:t>;</w:t>
      </w:r>
    </w:p>
    <w:p w:rsidR="006D2E85" w:rsidRPr="006D2E85" w:rsidRDefault="006D2E85" w:rsidP="006D2E85">
      <w:pPr>
        <w:pStyle w:val="Style12"/>
        <w:widowControl/>
        <w:tabs>
          <w:tab w:val="left" w:pos="538"/>
        </w:tabs>
        <w:spacing w:line="240" w:lineRule="auto"/>
        <w:ind w:firstLine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о</w:t>
      </w:r>
      <w:r w:rsidRPr="006D2E85">
        <w:rPr>
          <w:rStyle w:val="FontStyle32"/>
          <w:sz w:val="28"/>
          <w:szCs w:val="28"/>
        </w:rPr>
        <w:t>ткрытие организаций отдыха и оздоровления детей осуществлять при наличии санитарно-эпидемиологических заключений о соответствии осуществляемой деятельности санитарно-эпидемиологическим требованиям</w:t>
      </w:r>
      <w:r>
        <w:rPr>
          <w:rStyle w:val="FontStyle32"/>
          <w:sz w:val="28"/>
          <w:szCs w:val="28"/>
        </w:rPr>
        <w:t>;</w:t>
      </w:r>
    </w:p>
    <w:p w:rsidR="00DC435C" w:rsidRPr="006D2E85" w:rsidRDefault="006D2E85" w:rsidP="006D2E85">
      <w:pPr>
        <w:ind w:firstLine="709"/>
        <w:jc w:val="both"/>
        <w:rPr>
          <w:spacing w:val="-6"/>
          <w:szCs w:val="28"/>
        </w:rPr>
      </w:pPr>
      <w:r>
        <w:rPr>
          <w:rStyle w:val="FontStyle32"/>
          <w:sz w:val="28"/>
          <w:szCs w:val="28"/>
        </w:rPr>
        <w:t>о</w:t>
      </w:r>
      <w:r w:rsidRPr="006D2E85">
        <w:rPr>
          <w:rStyle w:val="FontStyle32"/>
          <w:sz w:val="28"/>
          <w:szCs w:val="28"/>
        </w:rPr>
        <w:t>беспечить в 202</w:t>
      </w:r>
      <w:r w:rsidR="00A36EE9">
        <w:rPr>
          <w:rStyle w:val="FontStyle32"/>
          <w:sz w:val="28"/>
          <w:szCs w:val="28"/>
        </w:rPr>
        <w:t>2</w:t>
      </w:r>
      <w:r w:rsidRPr="006D2E85">
        <w:rPr>
          <w:rStyle w:val="FontStyle32"/>
          <w:sz w:val="28"/>
          <w:szCs w:val="28"/>
        </w:rPr>
        <w:t xml:space="preserve"> г</w:t>
      </w:r>
      <w:r>
        <w:rPr>
          <w:rStyle w:val="FontStyle32"/>
          <w:sz w:val="28"/>
          <w:szCs w:val="28"/>
        </w:rPr>
        <w:t>оду</w:t>
      </w:r>
      <w:r w:rsidRPr="006D2E85">
        <w:rPr>
          <w:rStyle w:val="FontStyle32"/>
          <w:sz w:val="28"/>
          <w:szCs w:val="28"/>
        </w:rPr>
        <w:t xml:space="preserve"> комплектование муниципальных </w:t>
      </w:r>
      <w:r>
        <w:rPr>
          <w:rStyle w:val="FontStyle32"/>
          <w:sz w:val="28"/>
          <w:szCs w:val="28"/>
        </w:rPr>
        <w:t>организаций</w:t>
      </w:r>
      <w:r w:rsidRPr="006D2E85">
        <w:rPr>
          <w:rStyle w:val="FontStyle32"/>
          <w:sz w:val="28"/>
          <w:szCs w:val="28"/>
        </w:rPr>
        <w:t xml:space="preserve"> отдыха и оздоровления детей и подростков квалифицированным персоналом, имеющим специальное образование и практику работы в детских учреждени</w:t>
      </w:r>
      <w:r>
        <w:rPr>
          <w:rStyle w:val="FontStyle32"/>
          <w:sz w:val="28"/>
          <w:szCs w:val="28"/>
        </w:rPr>
        <w:t>ях.</w:t>
      </w:r>
    </w:p>
    <w:p w:rsidR="0058180A" w:rsidRDefault="0058180A" w:rsidP="006D2E85">
      <w:pPr>
        <w:ind w:firstLine="709"/>
        <w:jc w:val="both"/>
        <w:rPr>
          <w:spacing w:val="-6"/>
          <w:szCs w:val="28"/>
        </w:rPr>
      </w:pPr>
    </w:p>
    <w:p w:rsidR="00EF2919" w:rsidRDefault="00AF783E" w:rsidP="00EF29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</w:t>
      </w:r>
      <w:r w:rsidR="00634D38" w:rsidRPr="00745E24">
        <w:rPr>
          <w:szCs w:val="28"/>
        </w:rPr>
        <w:t>.</w:t>
      </w:r>
      <w:r w:rsidR="00EF2919">
        <w:rPr>
          <w:szCs w:val="28"/>
        </w:rPr>
        <w:t xml:space="preserve">Рекомендовать </w:t>
      </w:r>
      <w:r w:rsidR="00EF2919" w:rsidRPr="00813536">
        <w:rPr>
          <w:szCs w:val="28"/>
        </w:rPr>
        <w:t>ГАУ</w:t>
      </w:r>
      <w:r w:rsidR="00EF2919">
        <w:rPr>
          <w:szCs w:val="28"/>
        </w:rPr>
        <w:t> </w:t>
      </w:r>
      <w:r w:rsidR="00EF2919" w:rsidRPr="00813536">
        <w:rPr>
          <w:szCs w:val="28"/>
        </w:rPr>
        <w:t xml:space="preserve">ДПО </w:t>
      </w:r>
      <w:r w:rsidR="00EF2919">
        <w:rPr>
          <w:szCs w:val="28"/>
        </w:rPr>
        <w:t>"</w:t>
      </w:r>
      <w:r w:rsidR="00EF2919" w:rsidRPr="00813536">
        <w:rPr>
          <w:szCs w:val="28"/>
        </w:rPr>
        <w:t>Приморский краевой институт развития образования</w:t>
      </w:r>
      <w:r w:rsidR="00EF2919">
        <w:rPr>
          <w:szCs w:val="28"/>
        </w:rPr>
        <w:t xml:space="preserve">" осуществлять работу по </w:t>
      </w:r>
      <w:r w:rsidR="00EF2919" w:rsidRPr="00813536">
        <w:rPr>
          <w:szCs w:val="28"/>
        </w:rPr>
        <w:t>подготовк</w:t>
      </w:r>
      <w:r w:rsidR="00EF2919">
        <w:rPr>
          <w:szCs w:val="28"/>
        </w:rPr>
        <w:t>е</w:t>
      </w:r>
      <w:r w:rsidR="00EF2919" w:rsidRPr="00813536">
        <w:rPr>
          <w:szCs w:val="28"/>
        </w:rPr>
        <w:t xml:space="preserve"> квалифицированных кадров</w:t>
      </w:r>
      <w:r w:rsidR="00EF2919">
        <w:rPr>
          <w:szCs w:val="28"/>
        </w:rPr>
        <w:t xml:space="preserve"> для работы в детских оздоровительных лагерях</w:t>
      </w:r>
      <w:r w:rsidR="00EF2919" w:rsidRPr="00813536">
        <w:rPr>
          <w:szCs w:val="28"/>
        </w:rPr>
        <w:t>, владеющих профессиональными навыками работы с детьми в трудной жизненной ситуации</w:t>
      </w:r>
      <w:r w:rsidR="00EF2919">
        <w:rPr>
          <w:szCs w:val="28"/>
        </w:rPr>
        <w:t>.</w:t>
      </w:r>
      <w:r w:rsidR="00EF2919" w:rsidRPr="00813536">
        <w:rPr>
          <w:szCs w:val="28"/>
        </w:rPr>
        <w:t xml:space="preserve"> </w:t>
      </w:r>
    </w:p>
    <w:p w:rsidR="00EF2919" w:rsidRDefault="00EF2919" w:rsidP="00745E2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34D38" w:rsidRPr="00745E24" w:rsidRDefault="006D2E85" w:rsidP="00745E2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AF783E">
        <w:rPr>
          <w:szCs w:val="28"/>
        </w:rPr>
        <w:t>1</w:t>
      </w:r>
      <w:r w:rsidR="00634D38" w:rsidRPr="00745E24">
        <w:rPr>
          <w:szCs w:val="28"/>
        </w:rPr>
        <w:t xml:space="preserve">.Направить данное решение в </w:t>
      </w:r>
      <w:r>
        <w:rPr>
          <w:szCs w:val="28"/>
        </w:rPr>
        <w:t>министерство образования</w:t>
      </w:r>
      <w:r w:rsidR="00634D38" w:rsidRPr="00745E24">
        <w:rPr>
          <w:szCs w:val="28"/>
        </w:rPr>
        <w:t xml:space="preserve"> Приморского края, </w:t>
      </w:r>
      <w:r>
        <w:rPr>
          <w:szCs w:val="28"/>
        </w:rPr>
        <w:t>министерство</w:t>
      </w:r>
      <w:r w:rsidR="00634D38" w:rsidRPr="00745E24">
        <w:rPr>
          <w:szCs w:val="28"/>
        </w:rPr>
        <w:t xml:space="preserve"> труда и социального развития Приморского края, </w:t>
      </w:r>
      <w:r>
        <w:rPr>
          <w:szCs w:val="28"/>
        </w:rPr>
        <w:t>министерство</w:t>
      </w:r>
      <w:r w:rsidR="0058180A" w:rsidRPr="00745E24">
        <w:rPr>
          <w:szCs w:val="28"/>
        </w:rPr>
        <w:t xml:space="preserve"> здравоохранения Приморского края, </w:t>
      </w:r>
      <w:r w:rsidR="00634D38" w:rsidRPr="00745E24">
        <w:rPr>
          <w:szCs w:val="28"/>
        </w:rPr>
        <w:t xml:space="preserve">в Управление Федеральной службы по надзору в сфере защиты прав потребителей </w:t>
      </w:r>
      <w:r w:rsidR="0005535E">
        <w:rPr>
          <w:szCs w:val="28"/>
        </w:rPr>
        <w:br/>
      </w:r>
      <w:r w:rsidR="00634D38" w:rsidRPr="00745E24">
        <w:rPr>
          <w:szCs w:val="28"/>
        </w:rPr>
        <w:t xml:space="preserve">и благополучия человека по Приморскому краю, </w:t>
      </w:r>
      <w:r>
        <w:rPr>
          <w:szCs w:val="28"/>
        </w:rPr>
        <w:t xml:space="preserve">в Краевую </w:t>
      </w:r>
      <w:r w:rsidRPr="00933B33">
        <w:rPr>
          <w:rStyle w:val="FontStyle32"/>
          <w:sz w:val="28"/>
          <w:szCs w:val="28"/>
        </w:rPr>
        <w:t>межведомственн</w:t>
      </w:r>
      <w:r>
        <w:rPr>
          <w:rStyle w:val="FontStyle32"/>
          <w:sz w:val="28"/>
          <w:szCs w:val="28"/>
        </w:rPr>
        <w:t>ую</w:t>
      </w:r>
      <w:r w:rsidRPr="00933B33">
        <w:rPr>
          <w:rStyle w:val="FontStyle32"/>
          <w:sz w:val="28"/>
          <w:szCs w:val="28"/>
        </w:rPr>
        <w:t xml:space="preserve"> комисси</w:t>
      </w:r>
      <w:r>
        <w:rPr>
          <w:rStyle w:val="FontStyle32"/>
          <w:sz w:val="28"/>
          <w:szCs w:val="28"/>
        </w:rPr>
        <w:t>ю</w:t>
      </w:r>
      <w:r w:rsidRPr="00933B33">
        <w:rPr>
          <w:rStyle w:val="FontStyle32"/>
          <w:sz w:val="28"/>
          <w:szCs w:val="28"/>
        </w:rPr>
        <w:t xml:space="preserve"> по организации отдыха, оздоровления </w:t>
      </w:r>
      <w:r w:rsidR="0005535E">
        <w:rPr>
          <w:rStyle w:val="FontStyle32"/>
          <w:sz w:val="28"/>
          <w:szCs w:val="28"/>
        </w:rPr>
        <w:br/>
      </w:r>
      <w:r w:rsidRPr="00933B33">
        <w:rPr>
          <w:rStyle w:val="FontStyle32"/>
          <w:sz w:val="28"/>
          <w:szCs w:val="28"/>
        </w:rPr>
        <w:t>и занятости детей и подростков по Приморскому краю</w:t>
      </w:r>
      <w:r>
        <w:rPr>
          <w:rStyle w:val="FontStyle32"/>
          <w:sz w:val="28"/>
          <w:szCs w:val="28"/>
        </w:rPr>
        <w:t xml:space="preserve">, </w:t>
      </w:r>
      <w:r w:rsidR="00885F57" w:rsidRPr="00813536">
        <w:rPr>
          <w:szCs w:val="28"/>
        </w:rPr>
        <w:t>ГАУ</w:t>
      </w:r>
      <w:r w:rsidR="00885F57">
        <w:rPr>
          <w:szCs w:val="28"/>
        </w:rPr>
        <w:t> </w:t>
      </w:r>
      <w:r w:rsidR="00885F57" w:rsidRPr="00813536">
        <w:rPr>
          <w:szCs w:val="28"/>
        </w:rPr>
        <w:t xml:space="preserve">ДПО </w:t>
      </w:r>
      <w:r w:rsidR="00885F57">
        <w:rPr>
          <w:szCs w:val="28"/>
        </w:rPr>
        <w:t>"</w:t>
      </w:r>
      <w:r w:rsidR="00885F57" w:rsidRPr="00813536">
        <w:rPr>
          <w:szCs w:val="28"/>
        </w:rPr>
        <w:t>Приморский краевой институт развития образования</w:t>
      </w:r>
      <w:r w:rsidR="00885F57">
        <w:rPr>
          <w:szCs w:val="28"/>
        </w:rPr>
        <w:t xml:space="preserve">", </w:t>
      </w:r>
      <w:r w:rsidR="00634D38" w:rsidRPr="00745E24">
        <w:rPr>
          <w:szCs w:val="28"/>
        </w:rPr>
        <w:t xml:space="preserve">главам муниципальных образований Приморского края, </w:t>
      </w:r>
      <w:r w:rsidR="00634D38" w:rsidRPr="00745E24">
        <w:rPr>
          <w:rStyle w:val="extended-textfull"/>
          <w:bCs/>
          <w:szCs w:val="28"/>
        </w:rPr>
        <w:t xml:space="preserve">руководителям </w:t>
      </w:r>
      <w:r w:rsidRPr="006D2E85">
        <w:rPr>
          <w:spacing w:val="-6"/>
          <w:szCs w:val="28"/>
        </w:rPr>
        <w:t>организаций отдыха и оздоровления детей</w:t>
      </w:r>
      <w:r w:rsidRPr="00745E24">
        <w:rPr>
          <w:rStyle w:val="extended-textfull"/>
          <w:bCs/>
          <w:szCs w:val="28"/>
        </w:rPr>
        <w:t xml:space="preserve"> </w:t>
      </w:r>
      <w:r w:rsidR="00634D38" w:rsidRPr="00745E24">
        <w:rPr>
          <w:rStyle w:val="extended-textfull"/>
          <w:bCs/>
          <w:szCs w:val="28"/>
        </w:rPr>
        <w:t>Приморского края</w:t>
      </w:r>
      <w:r w:rsidR="00634D38" w:rsidRPr="00745E24">
        <w:rPr>
          <w:szCs w:val="28"/>
        </w:rPr>
        <w:t xml:space="preserve">. </w:t>
      </w:r>
    </w:p>
    <w:p w:rsidR="00725F9C" w:rsidRDefault="00725F9C" w:rsidP="00745E24">
      <w:pPr>
        <w:ind w:firstLine="709"/>
        <w:rPr>
          <w:szCs w:val="28"/>
        </w:rPr>
      </w:pPr>
    </w:p>
    <w:p w:rsidR="00745E24" w:rsidRPr="00745E24" w:rsidRDefault="00745E24" w:rsidP="00745E24">
      <w:pPr>
        <w:ind w:firstLine="709"/>
        <w:rPr>
          <w:szCs w:val="28"/>
        </w:rPr>
      </w:pPr>
    </w:p>
    <w:p w:rsidR="00725F9C" w:rsidRPr="003E2358" w:rsidRDefault="00725F9C" w:rsidP="00725F9C">
      <w:pPr>
        <w:rPr>
          <w:szCs w:val="28"/>
        </w:rPr>
      </w:pPr>
    </w:p>
    <w:p w:rsidR="00357541" w:rsidRDefault="00F65753" w:rsidP="00725F9C">
      <w:r w:rsidRPr="003E2358">
        <w:rPr>
          <w:szCs w:val="28"/>
        </w:rPr>
        <w:t xml:space="preserve">Председатель комитета </w:t>
      </w:r>
      <w:r w:rsidRPr="003E2358">
        <w:rPr>
          <w:szCs w:val="28"/>
        </w:rPr>
        <w:tab/>
      </w:r>
      <w:r w:rsidRPr="003E2358">
        <w:rPr>
          <w:szCs w:val="28"/>
        </w:rPr>
        <w:tab/>
      </w:r>
      <w:r w:rsidRPr="003E2358">
        <w:rPr>
          <w:szCs w:val="28"/>
        </w:rPr>
        <w:tab/>
      </w:r>
      <w:r w:rsidRPr="003E2358">
        <w:rPr>
          <w:szCs w:val="28"/>
        </w:rPr>
        <w:tab/>
      </w:r>
      <w:r w:rsidRPr="003E2358">
        <w:rPr>
          <w:szCs w:val="28"/>
        </w:rPr>
        <w:tab/>
      </w:r>
      <w:r w:rsidRPr="003E2358">
        <w:rPr>
          <w:szCs w:val="28"/>
        </w:rPr>
        <w:tab/>
        <w:t xml:space="preserve">  </w:t>
      </w:r>
      <w:r w:rsidR="00A36EE9">
        <w:rPr>
          <w:szCs w:val="28"/>
        </w:rPr>
        <w:t xml:space="preserve">   </w:t>
      </w:r>
      <w:r w:rsidRPr="003E2358">
        <w:rPr>
          <w:szCs w:val="28"/>
        </w:rPr>
        <w:t xml:space="preserve">  </w:t>
      </w:r>
      <w:r w:rsidR="00A36EE9">
        <w:rPr>
          <w:szCs w:val="28"/>
        </w:rPr>
        <w:t xml:space="preserve">И.С. </w:t>
      </w:r>
      <w:proofErr w:type="spellStart"/>
      <w:r w:rsidR="00A36EE9">
        <w:rPr>
          <w:szCs w:val="28"/>
        </w:rPr>
        <w:t>Чемерис</w:t>
      </w:r>
      <w:proofErr w:type="spellEnd"/>
    </w:p>
    <w:sectPr w:rsidR="00357541" w:rsidSect="007B6B8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D77" w:rsidRDefault="00ED0D77">
      <w:r>
        <w:separator/>
      </w:r>
    </w:p>
  </w:endnote>
  <w:endnote w:type="continuationSeparator" w:id="0">
    <w:p w:rsidR="00ED0D77" w:rsidRDefault="00ED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D77" w:rsidRDefault="00ED0D77">
      <w:r>
        <w:separator/>
      </w:r>
    </w:p>
  </w:footnote>
  <w:footnote w:type="continuationSeparator" w:id="0">
    <w:p w:rsidR="00ED0D77" w:rsidRDefault="00ED0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5C08F9" w:rsidRPr="000478B9" w:rsidRDefault="005C08F9">
        <w:pPr>
          <w:pStyle w:val="a3"/>
          <w:jc w:val="center"/>
          <w:rPr>
            <w:szCs w:val="28"/>
          </w:rPr>
        </w:pPr>
        <w:r w:rsidRPr="000478B9">
          <w:rPr>
            <w:szCs w:val="28"/>
          </w:rPr>
          <w:fldChar w:fldCharType="begin"/>
        </w:r>
        <w:r w:rsidRPr="000478B9">
          <w:rPr>
            <w:szCs w:val="28"/>
          </w:rPr>
          <w:instrText>PAGE   \* MERGEFORMAT</w:instrText>
        </w:r>
        <w:r w:rsidRPr="000478B9">
          <w:rPr>
            <w:szCs w:val="28"/>
          </w:rPr>
          <w:fldChar w:fldCharType="separate"/>
        </w:r>
        <w:r w:rsidR="00CA7ADB">
          <w:rPr>
            <w:noProof/>
            <w:szCs w:val="28"/>
          </w:rPr>
          <w:t>6</w:t>
        </w:r>
        <w:r w:rsidRPr="000478B9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244D4"/>
    <w:multiLevelType w:val="singleLevel"/>
    <w:tmpl w:val="606ECA12"/>
    <w:lvl w:ilvl="0">
      <w:start w:val="1"/>
      <w:numFmt w:val="decimal"/>
      <w:lvlText w:val="4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35F4BC2"/>
    <w:multiLevelType w:val="singleLevel"/>
    <w:tmpl w:val="0ED436C8"/>
    <w:lvl w:ilvl="0">
      <w:start w:val="7"/>
      <w:numFmt w:val="decimal"/>
      <w:lvlText w:val="%1"/>
      <w:lvlJc w:val="left"/>
    </w:lvl>
  </w:abstractNum>
  <w:abstractNum w:abstractNumId="2" w15:restartNumberingAfterBreak="0">
    <w:nsid w:val="15230E19"/>
    <w:multiLevelType w:val="hybridMultilevel"/>
    <w:tmpl w:val="659EF122"/>
    <w:lvl w:ilvl="0" w:tplc="9B221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6548BA"/>
    <w:multiLevelType w:val="singleLevel"/>
    <w:tmpl w:val="9D7C416A"/>
    <w:lvl w:ilvl="0">
      <w:numFmt w:val="bullet"/>
      <w:lvlText w:val="-"/>
      <w:lvlJc w:val="left"/>
    </w:lvl>
  </w:abstractNum>
  <w:abstractNum w:abstractNumId="4" w15:restartNumberingAfterBreak="0">
    <w:nsid w:val="5D26453A"/>
    <w:multiLevelType w:val="hybridMultilevel"/>
    <w:tmpl w:val="B85407A4"/>
    <w:lvl w:ilvl="0" w:tplc="6DBA0C4A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EF770B2"/>
    <w:multiLevelType w:val="singleLevel"/>
    <w:tmpl w:val="37BA3E7A"/>
    <w:lvl w:ilvl="0">
      <w:numFmt w:val="bullet"/>
      <w:lvlText w:val="-"/>
      <w:lvlJc w:val="left"/>
    </w:lvl>
  </w:abstractNum>
  <w:abstractNum w:abstractNumId="6" w15:restartNumberingAfterBreak="0">
    <w:nsid w:val="736529B7"/>
    <w:multiLevelType w:val="singleLevel"/>
    <w:tmpl w:val="FDE4A8F8"/>
    <w:lvl w:ilvl="0">
      <w:start w:val="2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71061AA"/>
    <w:multiLevelType w:val="singleLevel"/>
    <w:tmpl w:val="E69EF9A0"/>
    <w:lvl w:ilvl="0">
      <w:numFmt w:val="bullet"/>
      <w:lvlText w:val="-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37894"/>
    <w:rsid w:val="0004285D"/>
    <w:rsid w:val="000478B9"/>
    <w:rsid w:val="0005265D"/>
    <w:rsid w:val="00053C61"/>
    <w:rsid w:val="0005535E"/>
    <w:rsid w:val="00074B1E"/>
    <w:rsid w:val="00080DED"/>
    <w:rsid w:val="000A574A"/>
    <w:rsid w:val="000B1BC7"/>
    <w:rsid w:val="000D56DD"/>
    <w:rsid w:val="000D6810"/>
    <w:rsid w:val="000F31C4"/>
    <w:rsid w:val="000F4CEF"/>
    <w:rsid w:val="00116E48"/>
    <w:rsid w:val="00122401"/>
    <w:rsid w:val="001267D7"/>
    <w:rsid w:val="001347E8"/>
    <w:rsid w:val="00160F97"/>
    <w:rsid w:val="00167794"/>
    <w:rsid w:val="00170705"/>
    <w:rsid w:val="00180AEC"/>
    <w:rsid w:val="001826BC"/>
    <w:rsid w:val="001A0685"/>
    <w:rsid w:val="001A3056"/>
    <w:rsid w:val="001A36DF"/>
    <w:rsid w:val="001B23B2"/>
    <w:rsid w:val="001B3A35"/>
    <w:rsid w:val="001B5149"/>
    <w:rsid w:val="001C5162"/>
    <w:rsid w:val="001D77AB"/>
    <w:rsid w:val="001E2185"/>
    <w:rsid w:val="0020003C"/>
    <w:rsid w:val="002029DA"/>
    <w:rsid w:val="00216522"/>
    <w:rsid w:val="002261E6"/>
    <w:rsid w:val="002571A9"/>
    <w:rsid w:val="00257A4E"/>
    <w:rsid w:val="00260744"/>
    <w:rsid w:val="00260840"/>
    <w:rsid w:val="0027241B"/>
    <w:rsid w:val="00274DAA"/>
    <w:rsid w:val="0028484F"/>
    <w:rsid w:val="00294BC1"/>
    <w:rsid w:val="002A20EF"/>
    <w:rsid w:val="002C30EB"/>
    <w:rsid w:val="002C5822"/>
    <w:rsid w:val="002C5E05"/>
    <w:rsid w:val="002C70B5"/>
    <w:rsid w:val="002D0F08"/>
    <w:rsid w:val="002D18AD"/>
    <w:rsid w:val="002D544E"/>
    <w:rsid w:val="002F3EBC"/>
    <w:rsid w:val="00304E10"/>
    <w:rsid w:val="00325487"/>
    <w:rsid w:val="0033071E"/>
    <w:rsid w:val="00332E55"/>
    <w:rsid w:val="003335D3"/>
    <w:rsid w:val="00333C8A"/>
    <w:rsid w:val="00334137"/>
    <w:rsid w:val="00355C06"/>
    <w:rsid w:val="00357541"/>
    <w:rsid w:val="003600F0"/>
    <w:rsid w:val="003625E7"/>
    <w:rsid w:val="003650ED"/>
    <w:rsid w:val="00372918"/>
    <w:rsid w:val="00383131"/>
    <w:rsid w:val="00393520"/>
    <w:rsid w:val="00395910"/>
    <w:rsid w:val="003A1D13"/>
    <w:rsid w:val="003A25E3"/>
    <w:rsid w:val="003B0BE8"/>
    <w:rsid w:val="003B2D40"/>
    <w:rsid w:val="003B4C86"/>
    <w:rsid w:val="003D4A28"/>
    <w:rsid w:val="003E04A9"/>
    <w:rsid w:val="003E2358"/>
    <w:rsid w:val="003F2358"/>
    <w:rsid w:val="003F59B7"/>
    <w:rsid w:val="004020F8"/>
    <w:rsid w:val="004031CA"/>
    <w:rsid w:val="004060BD"/>
    <w:rsid w:val="00414796"/>
    <w:rsid w:val="00415E95"/>
    <w:rsid w:val="0046008E"/>
    <w:rsid w:val="00461E2B"/>
    <w:rsid w:val="0047019A"/>
    <w:rsid w:val="004728DF"/>
    <w:rsid w:val="004860A9"/>
    <w:rsid w:val="00487807"/>
    <w:rsid w:val="004A343E"/>
    <w:rsid w:val="004A695A"/>
    <w:rsid w:val="004B5BE3"/>
    <w:rsid w:val="004C20E9"/>
    <w:rsid w:val="004D65A2"/>
    <w:rsid w:val="005457EE"/>
    <w:rsid w:val="00557EEA"/>
    <w:rsid w:val="005678D5"/>
    <w:rsid w:val="00570BE4"/>
    <w:rsid w:val="0057556B"/>
    <w:rsid w:val="0058180A"/>
    <w:rsid w:val="005912CE"/>
    <w:rsid w:val="005C08F9"/>
    <w:rsid w:val="005C79FB"/>
    <w:rsid w:val="005F15E6"/>
    <w:rsid w:val="006001A5"/>
    <w:rsid w:val="00600D1C"/>
    <w:rsid w:val="0061339B"/>
    <w:rsid w:val="00634D38"/>
    <w:rsid w:val="006360F2"/>
    <w:rsid w:val="00643E5F"/>
    <w:rsid w:val="00651074"/>
    <w:rsid w:val="00682846"/>
    <w:rsid w:val="00685D93"/>
    <w:rsid w:val="00692D49"/>
    <w:rsid w:val="006C19AA"/>
    <w:rsid w:val="006D2E85"/>
    <w:rsid w:val="006E6CE0"/>
    <w:rsid w:val="006F222F"/>
    <w:rsid w:val="006F40C7"/>
    <w:rsid w:val="006F4226"/>
    <w:rsid w:val="00700FF0"/>
    <w:rsid w:val="00704DAB"/>
    <w:rsid w:val="00711115"/>
    <w:rsid w:val="007128C1"/>
    <w:rsid w:val="007258FB"/>
    <w:rsid w:val="00725F9C"/>
    <w:rsid w:val="007305FB"/>
    <w:rsid w:val="00745E24"/>
    <w:rsid w:val="007503B2"/>
    <w:rsid w:val="00751091"/>
    <w:rsid w:val="00752476"/>
    <w:rsid w:val="00775B7D"/>
    <w:rsid w:val="0077731F"/>
    <w:rsid w:val="007A5BDD"/>
    <w:rsid w:val="007A6297"/>
    <w:rsid w:val="007B6B84"/>
    <w:rsid w:val="007C2860"/>
    <w:rsid w:val="007D7F9A"/>
    <w:rsid w:val="007F0598"/>
    <w:rsid w:val="007F1DCC"/>
    <w:rsid w:val="00813536"/>
    <w:rsid w:val="00820B55"/>
    <w:rsid w:val="00834B43"/>
    <w:rsid w:val="00837572"/>
    <w:rsid w:val="00844740"/>
    <w:rsid w:val="00844BE6"/>
    <w:rsid w:val="008504AE"/>
    <w:rsid w:val="008602F8"/>
    <w:rsid w:val="00861858"/>
    <w:rsid w:val="0087353E"/>
    <w:rsid w:val="0087792E"/>
    <w:rsid w:val="0088011F"/>
    <w:rsid w:val="00885F57"/>
    <w:rsid w:val="008A3541"/>
    <w:rsid w:val="008B556F"/>
    <w:rsid w:val="008F34B4"/>
    <w:rsid w:val="0090223C"/>
    <w:rsid w:val="00930A6E"/>
    <w:rsid w:val="00933B33"/>
    <w:rsid w:val="009350CD"/>
    <w:rsid w:val="00937544"/>
    <w:rsid w:val="0093793A"/>
    <w:rsid w:val="00942FCD"/>
    <w:rsid w:val="00947691"/>
    <w:rsid w:val="009534C5"/>
    <w:rsid w:val="00962B50"/>
    <w:rsid w:val="00977A58"/>
    <w:rsid w:val="0099314B"/>
    <w:rsid w:val="009B7981"/>
    <w:rsid w:val="009D7AF2"/>
    <w:rsid w:val="009E5B21"/>
    <w:rsid w:val="009E5CD9"/>
    <w:rsid w:val="009F0165"/>
    <w:rsid w:val="009F52A8"/>
    <w:rsid w:val="009F626B"/>
    <w:rsid w:val="00A2108D"/>
    <w:rsid w:val="00A22497"/>
    <w:rsid w:val="00A3136B"/>
    <w:rsid w:val="00A36EE9"/>
    <w:rsid w:val="00A406E2"/>
    <w:rsid w:val="00A4073F"/>
    <w:rsid w:val="00A4493F"/>
    <w:rsid w:val="00A457C1"/>
    <w:rsid w:val="00A47F79"/>
    <w:rsid w:val="00A71BC2"/>
    <w:rsid w:val="00A770B6"/>
    <w:rsid w:val="00A86BD9"/>
    <w:rsid w:val="00A9023A"/>
    <w:rsid w:val="00A96D0C"/>
    <w:rsid w:val="00A97609"/>
    <w:rsid w:val="00AA33A4"/>
    <w:rsid w:val="00AA4CB1"/>
    <w:rsid w:val="00AA657A"/>
    <w:rsid w:val="00AB0970"/>
    <w:rsid w:val="00AB3323"/>
    <w:rsid w:val="00AB7360"/>
    <w:rsid w:val="00AE0E68"/>
    <w:rsid w:val="00AF096E"/>
    <w:rsid w:val="00AF783E"/>
    <w:rsid w:val="00B36D8E"/>
    <w:rsid w:val="00B45D18"/>
    <w:rsid w:val="00B515BF"/>
    <w:rsid w:val="00B6374A"/>
    <w:rsid w:val="00B668A9"/>
    <w:rsid w:val="00B76A2D"/>
    <w:rsid w:val="00B803DE"/>
    <w:rsid w:val="00B8080D"/>
    <w:rsid w:val="00B85047"/>
    <w:rsid w:val="00B93113"/>
    <w:rsid w:val="00BA3AD2"/>
    <w:rsid w:val="00BA3AE8"/>
    <w:rsid w:val="00BD6EE4"/>
    <w:rsid w:val="00BE16C2"/>
    <w:rsid w:val="00BE1FFD"/>
    <w:rsid w:val="00C01331"/>
    <w:rsid w:val="00C127EF"/>
    <w:rsid w:val="00C45052"/>
    <w:rsid w:val="00C4701B"/>
    <w:rsid w:val="00C9335B"/>
    <w:rsid w:val="00C958B6"/>
    <w:rsid w:val="00CA7ADB"/>
    <w:rsid w:val="00CC4490"/>
    <w:rsid w:val="00CD21E2"/>
    <w:rsid w:val="00D17A7A"/>
    <w:rsid w:val="00D306D8"/>
    <w:rsid w:val="00D338C2"/>
    <w:rsid w:val="00D40695"/>
    <w:rsid w:val="00D414B1"/>
    <w:rsid w:val="00D42546"/>
    <w:rsid w:val="00D4385B"/>
    <w:rsid w:val="00D44D79"/>
    <w:rsid w:val="00D4634F"/>
    <w:rsid w:val="00D55AB6"/>
    <w:rsid w:val="00D91F2D"/>
    <w:rsid w:val="00D947F2"/>
    <w:rsid w:val="00DA2F0F"/>
    <w:rsid w:val="00DA413B"/>
    <w:rsid w:val="00DA5526"/>
    <w:rsid w:val="00DB2DDA"/>
    <w:rsid w:val="00DC435C"/>
    <w:rsid w:val="00DD332B"/>
    <w:rsid w:val="00E023C7"/>
    <w:rsid w:val="00E04980"/>
    <w:rsid w:val="00E073F1"/>
    <w:rsid w:val="00E21375"/>
    <w:rsid w:val="00E22946"/>
    <w:rsid w:val="00E326C2"/>
    <w:rsid w:val="00E5294D"/>
    <w:rsid w:val="00E544B9"/>
    <w:rsid w:val="00E6215D"/>
    <w:rsid w:val="00E64677"/>
    <w:rsid w:val="00E7006B"/>
    <w:rsid w:val="00E72A02"/>
    <w:rsid w:val="00E75DD2"/>
    <w:rsid w:val="00E77161"/>
    <w:rsid w:val="00E85955"/>
    <w:rsid w:val="00E86D52"/>
    <w:rsid w:val="00E970C3"/>
    <w:rsid w:val="00EA2A8A"/>
    <w:rsid w:val="00EA4325"/>
    <w:rsid w:val="00EB61EE"/>
    <w:rsid w:val="00EC3EEB"/>
    <w:rsid w:val="00EC4ED8"/>
    <w:rsid w:val="00EC772D"/>
    <w:rsid w:val="00ED0D77"/>
    <w:rsid w:val="00ED5F7E"/>
    <w:rsid w:val="00ED63DD"/>
    <w:rsid w:val="00EF2919"/>
    <w:rsid w:val="00F01DD8"/>
    <w:rsid w:val="00F04984"/>
    <w:rsid w:val="00F12C95"/>
    <w:rsid w:val="00F1598E"/>
    <w:rsid w:val="00F2398D"/>
    <w:rsid w:val="00F30A03"/>
    <w:rsid w:val="00F30BCA"/>
    <w:rsid w:val="00F34152"/>
    <w:rsid w:val="00F373F4"/>
    <w:rsid w:val="00F65753"/>
    <w:rsid w:val="00F65A10"/>
    <w:rsid w:val="00F75A45"/>
    <w:rsid w:val="00F93768"/>
    <w:rsid w:val="00F9415D"/>
    <w:rsid w:val="00F9454F"/>
    <w:rsid w:val="00FA25FC"/>
    <w:rsid w:val="00FB54C0"/>
    <w:rsid w:val="00FC4630"/>
    <w:rsid w:val="00FC5BB8"/>
    <w:rsid w:val="00FC75EE"/>
    <w:rsid w:val="00FE3E05"/>
    <w:rsid w:val="00FF2AF8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DE20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extended-textfull">
    <w:name w:val="extended-text__full"/>
    <w:rsid w:val="004C20E9"/>
  </w:style>
  <w:style w:type="paragraph" w:customStyle="1" w:styleId="Default">
    <w:name w:val="Default"/>
    <w:rsid w:val="00B36D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634D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DD332B"/>
    <w:pPr>
      <w:ind w:left="720"/>
      <w:contextualSpacing/>
    </w:pPr>
  </w:style>
  <w:style w:type="paragraph" w:customStyle="1" w:styleId="Style82">
    <w:name w:val="Style82"/>
    <w:basedOn w:val="a"/>
    <w:rsid w:val="00813536"/>
    <w:pPr>
      <w:spacing w:line="480" w:lineRule="exact"/>
      <w:ind w:firstLine="562"/>
      <w:jc w:val="both"/>
    </w:pPr>
    <w:rPr>
      <w:sz w:val="20"/>
    </w:rPr>
  </w:style>
  <w:style w:type="character" w:customStyle="1" w:styleId="CharStyle10">
    <w:name w:val="CharStyle10"/>
    <w:basedOn w:val="a0"/>
    <w:rsid w:val="00813536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customStyle="1" w:styleId="Style10">
    <w:name w:val="Style10"/>
    <w:basedOn w:val="a"/>
    <w:uiPriority w:val="99"/>
    <w:rsid w:val="003A1D13"/>
    <w:pPr>
      <w:widowControl w:val="0"/>
      <w:autoSpaceDE w:val="0"/>
      <w:autoSpaceDN w:val="0"/>
      <w:adjustRightInd w:val="0"/>
      <w:spacing w:line="251" w:lineRule="exact"/>
      <w:ind w:firstLine="456"/>
      <w:jc w:val="both"/>
    </w:pPr>
    <w:rPr>
      <w:rFonts w:ascii="Microsoft Sans Serif" w:eastAsiaTheme="minorEastAsia" w:hAnsi="Microsoft Sans Serif" w:cs="Microsoft Sans Serif"/>
      <w:sz w:val="24"/>
      <w:szCs w:val="24"/>
    </w:rPr>
  </w:style>
  <w:style w:type="paragraph" w:customStyle="1" w:styleId="Style20">
    <w:name w:val="Style20"/>
    <w:basedOn w:val="a"/>
    <w:uiPriority w:val="99"/>
    <w:rsid w:val="003A1D13"/>
    <w:pPr>
      <w:widowControl w:val="0"/>
      <w:autoSpaceDE w:val="0"/>
      <w:autoSpaceDN w:val="0"/>
      <w:adjustRightInd w:val="0"/>
      <w:spacing w:line="263" w:lineRule="exact"/>
      <w:ind w:firstLine="461"/>
    </w:pPr>
    <w:rPr>
      <w:rFonts w:ascii="Microsoft Sans Serif" w:eastAsiaTheme="minorEastAsia" w:hAnsi="Microsoft Sans Serif" w:cs="Microsoft Sans Serif"/>
      <w:sz w:val="24"/>
      <w:szCs w:val="24"/>
    </w:rPr>
  </w:style>
  <w:style w:type="character" w:customStyle="1" w:styleId="FontStyle44">
    <w:name w:val="Font Style44"/>
    <w:basedOn w:val="a0"/>
    <w:uiPriority w:val="99"/>
    <w:rsid w:val="003A1D13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45">
    <w:name w:val="Font Style45"/>
    <w:basedOn w:val="a0"/>
    <w:uiPriority w:val="99"/>
    <w:rsid w:val="003A1D1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7">
    <w:name w:val="Font Style47"/>
    <w:basedOn w:val="a0"/>
    <w:uiPriority w:val="99"/>
    <w:rsid w:val="003A1D13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basedOn w:val="a0"/>
    <w:uiPriority w:val="99"/>
    <w:rsid w:val="003A1D13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52">
    <w:name w:val="Font Style52"/>
    <w:basedOn w:val="a0"/>
    <w:uiPriority w:val="99"/>
    <w:rsid w:val="003A1D13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9">
    <w:name w:val="Style19"/>
    <w:basedOn w:val="a"/>
    <w:uiPriority w:val="99"/>
    <w:rsid w:val="003335D3"/>
    <w:pPr>
      <w:widowControl w:val="0"/>
      <w:autoSpaceDE w:val="0"/>
      <w:autoSpaceDN w:val="0"/>
      <w:adjustRightInd w:val="0"/>
      <w:spacing w:line="464" w:lineRule="exact"/>
      <w:ind w:firstLine="470"/>
    </w:pPr>
    <w:rPr>
      <w:rFonts w:eastAsiaTheme="minorEastAsia"/>
      <w:sz w:val="24"/>
      <w:szCs w:val="24"/>
    </w:rPr>
  </w:style>
  <w:style w:type="character" w:customStyle="1" w:styleId="FontStyle32">
    <w:name w:val="Font Style32"/>
    <w:basedOn w:val="a0"/>
    <w:uiPriority w:val="99"/>
    <w:rsid w:val="003335D3"/>
    <w:rPr>
      <w:rFonts w:ascii="Times New Roman" w:hAnsi="Times New Roman" w:cs="Times New Roman"/>
      <w:sz w:val="26"/>
      <w:szCs w:val="26"/>
    </w:rPr>
  </w:style>
  <w:style w:type="paragraph" w:customStyle="1" w:styleId="Style17">
    <w:name w:val="Style17"/>
    <w:basedOn w:val="a"/>
    <w:uiPriority w:val="99"/>
    <w:rsid w:val="003335D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18">
    <w:name w:val="Style18"/>
    <w:basedOn w:val="a"/>
    <w:uiPriority w:val="99"/>
    <w:rsid w:val="003335D3"/>
    <w:pPr>
      <w:widowControl w:val="0"/>
      <w:autoSpaceDE w:val="0"/>
      <w:autoSpaceDN w:val="0"/>
      <w:adjustRightInd w:val="0"/>
      <w:spacing w:line="454" w:lineRule="exact"/>
      <w:ind w:firstLine="658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AE0E68"/>
    <w:pPr>
      <w:widowControl w:val="0"/>
      <w:autoSpaceDE w:val="0"/>
      <w:autoSpaceDN w:val="0"/>
      <w:adjustRightInd w:val="0"/>
      <w:spacing w:line="466" w:lineRule="exact"/>
      <w:jc w:val="both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6D2E85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2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601</TotalTime>
  <Pages>1</Pages>
  <Words>2002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14</cp:revision>
  <cp:lastPrinted>2021-11-01T02:02:00Z</cp:lastPrinted>
  <dcterms:created xsi:type="dcterms:W3CDTF">2019-11-06T06:58:00Z</dcterms:created>
  <dcterms:modified xsi:type="dcterms:W3CDTF">2021-11-01T02:21:00Z</dcterms:modified>
</cp:coreProperties>
</file>