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8" o:title="" grayscale="t"/>
          </v:shape>
          <o:OLEObject Type="Embed" ProgID="Word.Picture.8" ShapeID="_x0000_i1025" DrawAspect="Content" ObjectID="_1698052201" r:id="rId9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80458F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FA465E" w:rsidRDefault="00FA465E" w:rsidP="00FA465E">
            <w:pPr>
              <w:pStyle w:val="8"/>
              <w:widowControl w:val="0"/>
              <w:spacing w:line="360" w:lineRule="auto"/>
            </w:pPr>
            <w:r>
              <w:t>Комитет по 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02001A">
        <w:trPr>
          <w:cantSplit/>
        </w:trPr>
        <w:tc>
          <w:tcPr>
            <w:tcW w:w="1693" w:type="pct"/>
          </w:tcPr>
          <w:p w:rsidR="00357541" w:rsidRPr="0079441E" w:rsidRDefault="00357541" w:rsidP="007258FB">
            <w:pPr>
              <w:ind w:left="-107"/>
              <w:rPr>
                <w:szCs w:val="28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401E7F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</w:t>
            </w:r>
            <w:r w:rsidR="00401E7F">
              <w:rPr>
                <w:sz w:val="24"/>
                <w:szCs w:val="24"/>
              </w:rPr>
              <w:t xml:space="preserve">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79441E" w:rsidRDefault="00357541" w:rsidP="0094350F">
            <w:pPr>
              <w:ind w:hanging="107"/>
              <w:rPr>
                <w:szCs w:val="28"/>
              </w:rPr>
            </w:pPr>
          </w:p>
        </w:tc>
      </w:tr>
      <w:tr w:rsidR="00357541" w:rsidTr="0080458F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RPr="00631077" w:rsidTr="0080458F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7A727C" w:rsidRPr="00631077" w:rsidRDefault="002562B2" w:rsidP="00140778">
            <w:pPr>
              <w:pStyle w:val="a3"/>
              <w:spacing w:line="228" w:lineRule="auto"/>
              <w:ind w:left="-105"/>
              <w:jc w:val="both"/>
              <w:rPr>
                <w:szCs w:val="28"/>
              </w:rPr>
            </w:pPr>
            <w:r>
              <w:t xml:space="preserve">О предложениях комитета Законодательного Собрания по социальной политике и защите прав граждан в план работы Контрольно-счетной палаты Приморского края </w:t>
            </w:r>
            <w:r w:rsidR="001B5A99">
              <w:br/>
            </w:r>
            <w:r>
              <w:t>на 202</w:t>
            </w:r>
            <w:r w:rsidR="00140778">
              <w:t>2</w:t>
            </w:r>
            <w:r>
              <w:t xml:space="preserve"> год</w:t>
            </w:r>
            <w:r w:rsidRPr="00631077">
              <w:rPr>
                <w:szCs w:val="28"/>
              </w:rPr>
              <w:t xml:space="preserve"> </w:t>
            </w:r>
          </w:p>
        </w:tc>
      </w:tr>
    </w:tbl>
    <w:p w:rsidR="002562B2" w:rsidRDefault="002562B2" w:rsidP="002562B2">
      <w:pPr>
        <w:autoSpaceDE w:val="0"/>
        <w:autoSpaceDN w:val="0"/>
        <w:adjustRightInd w:val="0"/>
        <w:jc w:val="both"/>
      </w:pPr>
    </w:p>
    <w:p w:rsidR="002562B2" w:rsidRDefault="002562B2" w:rsidP="006E47C4">
      <w:pPr>
        <w:autoSpaceDE w:val="0"/>
        <w:autoSpaceDN w:val="0"/>
        <w:adjustRightInd w:val="0"/>
        <w:ind w:firstLine="709"/>
        <w:jc w:val="both"/>
      </w:pPr>
      <w:r>
        <w:t xml:space="preserve">Рассмотрев и обсудив письмо председателя Контрольно-счетной палаты Приморского края Высоцкого Ю.В. </w:t>
      </w:r>
      <w:r w:rsidR="006E47C4">
        <w:t>"</w:t>
      </w:r>
      <w:r w:rsidR="006E47C4">
        <w:t xml:space="preserve">О предложениях комитета Законодательного Собрания по социальной политике и защите прав граждан </w:t>
      </w:r>
      <w:r w:rsidR="006E47C4">
        <w:br/>
      </w:r>
      <w:r w:rsidR="006E47C4">
        <w:t>в план работы Контрольно-счетной палаты Приморского края на 2022 год</w:t>
      </w:r>
      <w:r w:rsidR="006E47C4">
        <w:t>"</w:t>
      </w:r>
      <w:bookmarkStart w:id="0" w:name="_GoBack"/>
      <w:bookmarkEnd w:id="0"/>
      <w:r>
        <w:t>, комитет</w:t>
      </w:r>
    </w:p>
    <w:p w:rsidR="002562B2" w:rsidRDefault="002562B2" w:rsidP="002562B2">
      <w:pPr>
        <w:pStyle w:val="a3"/>
        <w:tabs>
          <w:tab w:val="clear" w:pos="4153"/>
          <w:tab w:val="clear" w:pos="8306"/>
        </w:tabs>
        <w:jc w:val="both"/>
      </w:pPr>
    </w:p>
    <w:p w:rsidR="002562B2" w:rsidRDefault="002562B2" w:rsidP="002562B2">
      <w:pPr>
        <w:pStyle w:val="a3"/>
        <w:tabs>
          <w:tab w:val="clear" w:pos="4153"/>
          <w:tab w:val="clear" w:pos="8306"/>
        </w:tabs>
      </w:pPr>
      <w:r>
        <w:t>РЕШИЛ:</w:t>
      </w:r>
    </w:p>
    <w:p w:rsidR="002562B2" w:rsidRDefault="002562B2" w:rsidP="002562B2">
      <w:pPr>
        <w:pStyle w:val="a3"/>
        <w:tabs>
          <w:tab w:val="clear" w:pos="4153"/>
          <w:tab w:val="clear" w:pos="8306"/>
        </w:tabs>
        <w:jc w:val="both"/>
      </w:pPr>
    </w:p>
    <w:p w:rsidR="002562B2" w:rsidRPr="007276E4" w:rsidRDefault="002562B2" w:rsidP="00827EE2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7276E4">
        <w:rPr>
          <w:szCs w:val="28"/>
        </w:rPr>
        <w:t>1.Предложить Контрольно-счетной палате Приморского края включить в план работы на 202</w:t>
      </w:r>
      <w:r w:rsidR="00140778">
        <w:rPr>
          <w:szCs w:val="28"/>
        </w:rPr>
        <w:t>2</w:t>
      </w:r>
      <w:r w:rsidRPr="007276E4">
        <w:rPr>
          <w:szCs w:val="28"/>
        </w:rPr>
        <w:t xml:space="preserve"> год</w:t>
      </w:r>
      <w:r w:rsidR="001352C2" w:rsidRPr="007276E4">
        <w:rPr>
          <w:szCs w:val="28"/>
        </w:rPr>
        <w:t xml:space="preserve"> следующие вопросы</w:t>
      </w:r>
      <w:r w:rsidRPr="007276E4">
        <w:rPr>
          <w:szCs w:val="28"/>
        </w:rPr>
        <w:t>:</w:t>
      </w:r>
    </w:p>
    <w:p w:rsidR="00C31C94" w:rsidRPr="00C31C94" w:rsidRDefault="002562B2" w:rsidP="00C31C94">
      <w:pPr>
        <w:pStyle w:val="a3"/>
        <w:ind w:firstLine="709"/>
        <w:jc w:val="both"/>
        <w:rPr>
          <w:szCs w:val="28"/>
        </w:rPr>
      </w:pPr>
      <w:r w:rsidRPr="007276E4">
        <w:rPr>
          <w:szCs w:val="28"/>
        </w:rPr>
        <w:tab/>
      </w:r>
      <w:r w:rsidR="00C31C94" w:rsidRPr="00C31C94">
        <w:rPr>
          <w:szCs w:val="28"/>
        </w:rPr>
        <w:t>1)</w:t>
      </w:r>
      <w:r w:rsidR="00C31C94">
        <w:rPr>
          <w:szCs w:val="28"/>
        </w:rPr>
        <w:t>п</w:t>
      </w:r>
      <w:r w:rsidR="00C31C94" w:rsidRPr="00C31C94">
        <w:rPr>
          <w:szCs w:val="28"/>
        </w:rPr>
        <w:t>роверка обоснованности и целевого использования субсидий, предоставленных из краевого бюджета краевому автономному государственному учреждению "Краевая спортивная школа олимпийского резерва";</w:t>
      </w:r>
    </w:p>
    <w:p w:rsidR="00C31C94" w:rsidRDefault="00C31C94" w:rsidP="00C31C94">
      <w:pPr>
        <w:pStyle w:val="a3"/>
        <w:ind w:firstLine="709"/>
        <w:jc w:val="both"/>
        <w:rPr>
          <w:szCs w:val="28"/>
        </w:rPr>
      </w:pPr>
      <w:r w:rsidRPr="00C31C94">
        <w:rPr>
          <w:szCs w:val="28"/>
        </w:rPr>
        <w:t>2)</w:t>
      </w:r>
      <w:r>
        <w:rPr>
          <w:szCs w:val="28"/>
        </w:rPr>
        <w:t>п</w:t>
      </w:r>
      <w:r w:rsidRPr="00C31C94">
        <w:rPr>
          <w:szCs w:val="28"/>
        </w:rPr>
        <w:t>роверка обоснованности и целевого использования субсидий, предоставленных из краевого бюджета на обеспечение уставной деятельности автономной некоммерческой организации "Приморский культурно-исторический центр"</w:t>
      </w:r>
      <w:r w:rsidR="00C679CD">
        <w:rPr>
          <w:szCs w:val="28"/>
        </w:rPr>
        <w:t>;</w:t>
      </w:r>
    </w:p>
    <w:p w:rsidR="00C679CD" w:rsidRDefault="00C679CD" w:rsidP="00C679CD">
      <w:pPr>
        <w:pStyle w:val="a3"/>
        <w:ind w:firstLine="709"/>
        <w:jc w:val="both"/>
        <w:rPr>
          <w:szCs w:val="28"/>
        </w:rPr>
      </w:pPr>
      <w:r>
        <w:rPr>
          <w:szCs w:val="28"/>
        </w:rPr>
        <w:t>3)п</w:t>
      </w:r>
      <w:r w:rsidRPr="00C679CD">
        <w:rPr>
          <w:szCs w:val="28"/>
        </w:rPr>
        <w:t xml:space="preserve">роверка финансово-хозяйственной деятельности </w:t>
      </w:r>
      <w:r>
        <w:rPr>
          <w:szCs w:val="28"/>
        </w:rPr>
        <w:t xml:space="preserve">краевого </w:t>
      </w:r>
      <w:r w:rsidRPr="00C679CD">
        <w:rPr>
          <w:szCs w:val="28"/>
        </w:rPr>
        <w:t xml:space="preserve">государственного </w:t>
      </w:r>
      <w:r>
        <w:rPr>
          <w:szCs w:val="28"/>
        </w:rPr>
        <w:t>бюджетного</w:t>
      </w:r>
      <w:r w:rsidRPr="00C679CD">
        <w:rPr>
          <w:szCs w:val="28"/>
        </w:rPr>
        <w:t xml:space="preserve"> учреждения </w:t>
      </w:r>
      <w:r>
        <w:rPr>
          <w:szCs w:val="28"/>
        </w:rPr>
        <w:t>здравоохранения</w:t>
      </w:r>
      <w:r w:rsidRPr="00C679CD">
        <w:rPr>
          <w:szCs w:val="28"/>
        </w:rPr>
        <w:t xml:space="preserve"> "Владивостокская клиническая больница № 4</w:t>
      </w:r>
      <w:r>
        <w:rPr>
          <w:szCs w:val="28"/>
        </w:rPr>
        <w:t>" за 2020</w:t>
      </w:r>
      <w:r w:rsidR="000E1CD3">
        <w:rPr>
          <w:szCs w:val="28"/>
        </w:rPr>
        <w:t>-</w:t>
      </w:r>
      <w:r>
        <w:rPr>
          <w:szCs w:val="28"/>
        </w:rPr>
        <w:t>2021 годы.</w:t>
      </w:r>
    </w:p>
    <w:p w:rsidR="00C31C94" w:rsidRDefault="00C31C94" w:rsidP="00C31C94">
      <w:pPr>
        <w:pStyle w:val="a3"/>
        <w:ind w:firstLine="709"/>
        <w:jc w:val="both"/>
        <w:rPr>
          <w:szCs w:val="28"/>
        </w:rPr>
      </w:pPr>
    </w:p>
    <w:p w:rsidR="002562B2" w:rsidRPr="00074C8A" w:rsidRDefault="002562B2" w:rsidP="00C31C94">
      <w:pPr>
        <w:pStyle w:val="a3"/>
        <w:ind w:firstLine="709"/>
        <w:jc w:val="both"/>
        <w:rPr>
          <w:sz w:val="24"/>
          <w:szCs w:val="24"/>
        </w:rPr>
      </w:pPr>
      <w:r w:rsidRPr="003C429D">
        <w:rPr>
          <w:szCs w:val="28"/>
        </w:rPr>
        <w:t xml:space="preserve">2.Направить данное решение </w:t>
      </w:r>
      <w:r>
        <w:rPr>
          <w:szCs w:val="28"/>
        </w:rPr>
        <w:t>в организационное управление аппарата Законодательного Собрания.</w:t>
      </w:r>
    </w:p>
    <w:p w:rsidR="0002001A" w:rsidRDefault="0002001A" w:rsidP="00827EE2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306CA2" w:rsidRPr="00306CA2" w:rsidRDefault="00306CA2" w:rsidP="0002001A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02001A" w:rsidRPr="00306CA2" w:rsidRDefault="0002001A" w:rsidP="0002001A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02001A" w:rsidRDefault="0002001A" w:rsidP="0002001A">
      <w:pPr>
        <w:pStyle w:val="a3"/>
        <w:tabs>
          <w:tab w:val="clear" w:pos="4153"/>
          <w:tab w:val="clear" w:pos="8306"/>
        </w:tabs>
        <w:jc w:val="both"/>
      </w:pPr>
      <w:r>
        <w:rPr>
          <w:szCs w:val="28"/>
        </w:rPr>
        <w:t>П</w:t>
      </w:r>
      <w:r w:rsidRPr="003C429D">
        <w:rPr>
          <w:szCs w:val="28"/>
        </w:rPr>
        <w:t>редседатель комитета</w:t>
      </w:r>
      <w:r w:rsidRPr="003C429D">
        <w:rPr>
          <w:szCs w:val="28"/>
        </w:rPr>
        <w:tab/>
      </w:r>
      <w:r w:rsidRPr="003C429D">
        <w:rPr>
          <w:szCs w:val="28"/>
        </w:rPr>
        <w:tab/>
      </w:r>
      <w:r w:rsidRPr="003C429D">
        <w:rPr>
          <w:szCs w:val="28"/>
        </w:rPr>
        <w:tab/>
      </w:r>
      <w:r w:rsidRPr="003C429D">
        <w:rPr>
          <w:szCs w:val="28"/>
        </w:rPr>
        <w:tab/>
      </w:r>
      <w:r w:rsidRPr="003C429D">
        <w:rPr>
          <w:szCs w:val="28"/>
        </w:rPr>
        <w:tab/>
      </w:r>
      <w:r w:rsidRPr="003C429D">
        <w:rPr>
          <w:szCs w:val="28"/>
        </w:rPr>
        <w:tab/>
        <w:t xml:space="preserve">      </w:t>
      </w:r>
      <w:r w:rsidR="00140778">
        <w:rPr>
          <w:szCs w:val="28"/>
        </w:rPr>
        <w:t xml:space="preserve">             И.С. </w:t>
      </w:r>
      <w:proofErr w:type="spellStart"/>
      <w:r w:rsidR="00140778">
        <w:rPr>
          <w:szCs w:val="28"/>
        </w:rPr>
        <w:t>Чемерис</w:t>
      </w:r>
      <w:proofErr w:type="spellEnd"/>
    </w:p>
    <w:sectPr w:rsidR="0002001A" w:rsidSect="009F672C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00C6" w:rsidRDefault="00DE00C6">
      <w:r>
        <w:separator/>
      </w:r>
    </w:p>
  </w:endnote>
  <w:endnote w:type="continuationSeparator" w:id="0">
    <w:p w:rsidR="00DE00C6" w:rsidRDefault="00DE00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ontserrat">
    <w:altName w:val="Times New Roman"/>
    <w:charset w:val="CC"/>
    <w:family w:val="auto"/>
    <w:pitch w:val="variable"/>
    <w:sig w:usb0="2000020F" w:usb1="00000003" w:usb2="00000000" w:usb3="00000000" w:csb0="00000197" w:csb1="00000000"/>
  </w:font>
  <w:font w:name="OpenSymbol">
    <w:altName w:val="Arial"/>
    <w:charset w:val="00"/>
    <w:family w:val="auto"/>
    <w:pitch w:val="variable"/>
    <w:sig w:usb0="800000AF" w:usb1="1001ECEA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00C6" w:rsidRDefault="00DE00C6">
      <w:r>
        <w:separator/>
      </w:r>
    </w:p>
  </w:footnote>
  <w:footnote w:type="continuationSeparator" w:id="0">
    <w:p w:rsidR="00DE00C6" w:rsidRDefault="00DE00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465E" w:rsidRDefault="00FA465E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C679CD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5330012"/>
    <w:multiLevelType w:val="singleLevel"/>
    <w:tmpl w:val="C5689CF6"/>
    <w:lvl w:ilvl="0">
      <w:start w:val="1"/>
      <w:numFmt w:val="decimal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07E8"/>
    <w:rsid w:val="0000507A"/>
    <w:rsid w:val="00012FF7"/>
    <w:rsid w:val="0002001A"/>
    <w:rsid w:val="00022B36"/>
    <w:rsid w:val="00024181"/>
    <w:rsid w:val="0004483C"/>
    <w:rsid w:val="00045BA1"/>
    <w:rsid w:val="00053C61"/>
    <w:rsid w:val="000631D1"/>
    <w:rsid w:val="000670AF"/>
    <w:rsid w:val="0007218D"/>
    <w:rsid w:val="00080DED"/>
    <w:rsid w:val="00097E46"/>
    <w:rsid w:val="000A3991"/>
    <w:rsid w:val="000E1CD3"/>
    <w:rsid w:val="00106DA9"/>
    <w:rsid w:val="00125A34"/>
    <w:rsid w:val="00133280"/>
    <w:rsid w:val="001352C2"/>
    <w:rsid w:val="00140778"/>
    <w:rsid w:val="0015238E"/>
    <w:rsid w:val="00154FC6"/>
    <w:rsid w:val="00157B09"/>
    <w:rsid w:val="00160F97"/>
    <w:rsid w:val="00164502"/>
    <w:rsid w:val="001A4E62"/>
    <w:rsid w:val="001B3A35"/>
    <w:rsid w:val="001B5A99"/>
    <w:rsid w:val="001C5162"/>
    <w:rsid w:val="001F0A7C"/>
    <w:rsid w:val="0020003C"/>
    <w:rsid w:val="00252D84"/>
    <w:rsid w:val="002562B2"/>
    <w:rsid w:val="002C231C"/>
    <w:rsid w:val="002C5E59"/>
    <w:rsid w:val="002E5929"/>
    <w:rsid w:val="00303FB6"/>
    <w:rsid w:val="003069DC"/>
    <w:rsid w:val="00306CA2"/>
    <w:rsid w:val="003130D0"/>
    <w:rsid w:val="00343E25"/>
    <w:rsid w:val="00345038"/>
    <w:rsid w:val="00350D26"/>
    <w:rsid w:val="00357541"/>
    <w:rsid w:val="00366056"/>
    <w:rsid w:val="003751C7"/>
    <w:rsid w:val="00383131"/>
    <w:rsid w:val="00392E4C"/>
    <w:rsid w:val="00393FA3"/>
    <w:rsid w:val="003A2486"/>
    <w:rsid w:val="003B4C86"/>
    <w:rsid w:val="003B4F96"/>
    <w:rsid w:val="003D4A28"/>
    <w:rsid w:val="003D7724"/>
    <w:rsid w:val="003F2358"/>
    <w:rsid w:val="003F570C"/>
    <w:rsid w:val="00401E7F"/>
    <w:rsid w:val="004065A9"/>
    <w:rsid w:val="00461E2B"/>
    <w:rsid w:val="004725FC"/>
    <w:rsid w:val="00475B03"/>
    <w:rsid w:val="00483728"/>
    <w:rsid w:val="00491C13"/>
    <w:rsid w:val="00497DCB"/>
    <w:rsid w:val="004A78F4"/>
    <w:rsid w:val="004B64E3"/>
    <w:rsid w:val="004F613A"/>
    <w:rsid w:val="004F6801"/>
    <w:rsid w:val="005252C3"/>
    <w:rsid w:val="00540D6D"/>
    <w:rsid w:val="00567371"/>
    <w:rsid w:val="005C4E0C"/>
    <w:rsid w:val="005C7D77"/>
    <w:rsid w:val="005F0115"/>
    <w:rsid w:val="005F02C1"/>
    <w:rsid w:val="005F3A6B"/>
    <w:rsid w:val="005F6D39"/>
    <w:rsid w:val="00602064"/>
    <w:rsid w:val="00622827"/>
    <w:rsid w:val="00631077"/>
    <w:rsid w:val="00637A14"/>
    <w:rsid w:val="00650BC5"/>
    <w:rsid w:val="00674212"/>
    <w:rsid w:val="006819A0"/>
    <w:rsid w:val="00692D49"/>
    <w:rsid w:val="006B0812"/>
    <w:rsid w:val="006C0D98"/>
    <w:rsid w:val="006C2A1D"/>
    <w:rsid w:val="006D17EC"/>
    <w:rsid w:val="006E47C4"/>
    <w:rsid w:val="006F5088"/>
    <w:rsid w:val="007128C1"/>
    <w:rsid w:val="007258FB"/>
    <w:rsid w:val="00725C36"/>
    <w:rsid w:val="007276E4"/>
    <w:rsid w:val="00733D51"/>
    <w:rsid w:val="00746503"/>
    <w:rsid w:val="00751091"/>
    <w:rsid w:val="007511FD"/>
    <w:rsid w:val="007651C9"/>
    <w:rsid w:val="00784ED9"/>
    <w:rsid w:val="0079441E"/>
    <w:rsid w:val="007A7025"/>
    <w:rsid w:val="007A727C"/>
    <w:rsid w:val="007B5DB0"/>
    <w:rsid w:val="007D4796"/>
    <w:rsid w:val="007F0598"/>
    <w:rsid w:val="007F4305"/>
    <w:rsid w:val="0080266A"/>
    <w:rsid w:val="0080458F"/>
    <w:rsid w:val="00813AA2"/>
    <w:rsid w:val="00827EE2"/>
    <w:rsid w:val="00842F58"/>
    <w:rsid w:val="0085040F"/>
    <w:rsid w:val="008602F8"/>
    <w:rsid w:val="00867D08"/>
    <w:rsid w:val="0087792E"/>
    <w:rsid w:val="00891268"/>
    <w:rsid w:val="00893476"/>
    <w:rsid w:val="009318C7"/>
    <w:rsid w:val="0094350F"/>
    <w:rsid w:val="00945632"/>
    <w:rsid w:val="00963A79"/>
    <w:rsid w:val="00967BC7"/>
    <w:rsid w:val="00971272"/>
    <w:rsid w:val="009801AD"/>
    <w:rsid w:val="009915F1"/>
    <w:rsid w:val="0099314B"/>
    <w:rsid w:val="00997C57"/>
    <w:rsid w:val="009E5CD9"/>
    <w:rsid w:val="009F0165"/>
    <w:rsid w:val="009F626B"/>
    <w:rsid w:val="009F672C"/>
    <w:rsid w:val="00A14C6A"/>
    <w:rsid w:val="00A15BD3"/>
    <w:rsid w:val="00A63845"/>
    <w:rsid w:val="00AA4B4C"/>
    <w:rsid w:val="00B218F2"/>
    <w:rsid w:val="00B226F9"/>
    <w:rsid w:val="00B45E48"/>
    <w:rsid w:val="00B65160"/>
    <w:rsid w:val="00B668A9"/>
    <w:rsid w:val="00B803DE"/>
    <w:rsid w:val="00B93103"/>
    <w:rsid w:val="00B952DD"/>
    <w:rsid w:val="00BC7BF4"/>
    <w:rsid w:val="00BD030D"/>
    <w:rsid w:val="00BD7BC3"/>
    <w:rsid w:val="00BE16C2"/>
    <w:rsid w:val="00C01AA2"/>
    <w:rsid w:val="00C1406F"/>
    <w:rsid w:val="00C15BFC"/>
    <w:rsid w:val="00C224D1"/>
    <w:rsid w:val="00C2264A"/>
    <w:rsid w:val="00C31C94"/>
    <w:rsid w:val="00C35420"/>
    <w:rsid w:val="00C460AD"/>
    <w:rsid w:val="00C679CD"/>
    <w:rsid w:val="00C77DEC"/>
    <w:rsid w:val="00C8552C"/>
    <w:rsid w:val="00C9335B"/>
    <w:rsid w:val="00C958B6"/>
    <w:rsid w:val="00CC0BE5"/>
    <w:rsid w:val="00CC12CA"/>
    <w:rsid w:val="00CC6AD4"/>
    <w:rsid w:val="00CD5EA9"/>
    <w:rsid w:val="00D17A7A"/>
    <w:rsid w:val="00D253FA"/>
    <w:rsid w:val="00D3099C"/>
    <w:rsid w:val="00D61D92"/>
    <w:rsid w:val="00D81206"/>
    <w:rsid w:val="00D82993"/>
    <w:rsid w:val="00D87AC3"/>
    <w:rsid w:val="00DC3A40"/>
    <w:rsid w:val="00DE00C6"/>
    <w:rsid w:val="00DF5F2D"/>
    <w:rsid w:val="00E05FF2"/>
    <w:rsid w:val="00E2694E"/>
    <w:rsid w:val="00E31860"/>
    <w:rsid w:val="00E326C2"/>
    <w:rsid w:val="00E54525"/>
    <w:rsid w:val="00E63687"/>
    <w:rsid w:val="00E70EE6"/>
    <w:rsid w:val="00E77161"/>
    <w:rsid w:val="00E8241F"/>
    <w:rsid w:val="00E85955"/>
    <w:rsid w:val="00EA639E"/>
    <w:rsid w:val="00EA65D7"/>
    <w:rsid w:val="00EB3843"/>
    <w:rsid w:val="00EB3D54"/>
    <w:rsid w:val="00EE07E8"/>
    <w:rsid w:val="00EE5E54"/>
    <w:rsid w:val="00F01DD8"/>
    <w:rsid w:val="00F056AC"/>
    <w:rsid w:val="00F0787F"/>
    <w:rsid w:val="00F10427"/>
    <w:rsid w:val="00F153B8"/>
    <w:rsid w:val="00F257BC"/>
    <w:rsid w:val="00F826C9"/>
    <w:rsid w:val="00F90CE0"/>
    <w:rsid w:val="00FA465E"/>
    <w:rsid w:val="00FE0789"/>
    <w:rsid w:val="00FE3A30"/>
    <w:rsid w:val="00FE6305"/>
    <w:rsid w:val="00FF52BC"/>
    <w:rsid w:val="00FF6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3576D354"/>
  <w15:docId w15:val="{3E1665FF-3250-4FF5-9E3D-42C57BF17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6">
    <w:name w:val="Table Grid"/>
    <w:basedOn w:val="a1"/>
    <w:rsid w:val="00401E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0">
    <w:name w:val="Заголовок 8 Знак"/>
    <w:link w:val="8"/>
    <w:rsid w:val="00FA465E"/>
    <w:rPr>
      <w:b/>
      <w:sz w:val="24"/>
    </w:rPr>
  </w:style>
  <w:style w:type="character" w:customStyle="1" w:styleId="a4">
    <w:name w:val="Верхний колонтитул Знак"/>
    <w:link w:val="a3"/>
    <w:qFormat/>
    <w:rsid w:val="00FA465E"/>
    <w:rPr>
      <w:sz w:val="28"/>
    </w:rPr>
  </w:style>
  <w:style w:type="paragraph" w:customStyle="1" w:styleId="cs2654ae3a">
    <w:name w:val="cs2654ae3a"/>
    <w:basedOn w:val="a"/>
    <w:rsid w:val="00FA465E"/>
    <w:rPr>
      <w:sz w:val="24"/>
      <w:szCs w:val="24"/>
    </w:rPr>
  </w:style>
  <w:style w:type="paragraph" w:styleId="a7">
    <w:name w:val="List Paragraph"/>
    <w:basedOn w:val="a"/>
    <w:link w:val="a8"/>
    <w:uiPriority w:val="34"/>
    <w:qFormat/>
    <w:rsid w:val="00FA465E"/>
    <w:pPr>
      <w:spacing w:line="360" w:lineRule="auto"/>
      <w:ind w:left="720" w:firstLine="709"/>
      <w:contextualSpacing/>
      <w:jc w:val="both"/>
    </w:pPr>
  </w:style>
  <w:style w:type="character" w:customStyle="1" w:styleId="a8">
    <w:name w:val="Абзац списка Знак"/>
    <w:link w:val="a7"/>
    <w:uiPriority w:val="34"/>
    <w:locked/>
    <w:rsid w:val="00FA465E"/>
    <w:rPr>
      <w:sz w:val="28"/>
    </w:rPr>
  </w:style>
  <w:style w:type="paragraph" w:styleId="a9">
    <w:name w:val="footnote text"/>
    <w:aliases w:val="Знак Знак Знак Знак Знак Знак Знак Знак Знак"/>
    <w:link w:val="aa"/>
    <w:uiPriority w:val="99"/>
    <w:qFormat/>
    <w:rsid w:val="00FA465E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</w:rPr>
  </w:style>
  <w:style w:type="character" w:customStyle="1" w:styleId="aa">
    <w:name w:val="Текст сноски Знак"/>
    <w:aliases w:val="Знак Знак Знак Знак Знак Знак Знак Знак Знак Знак"/>
    <w:link w:val="a9"/>
    <w:uiPriority w:val="99"/>
    <w:qFormat/>
    <w:rsid w:val="00FA465E"/>
    <w:rPr>
      <w:rFonts w:ascii="Calibri" w:eastAsia="Calibri" w:hAnsi="Calibri" w:cs="Calibri"/>
      <w:color w:val="000000"/>
      <w:u w:color="000000"/>
      <w:bdr w:val="nil"/>
    </w:rPr>
  </w:style>
  <w:style w:type="paragraph" w:styleId="ab">
    <w:name w:val="Normal (Web)"/>
    <w:basedOn w:val="a"/>
    <w:uiPriority w:val="99"/>
    <w:unhideWhenUsed/>
    <w:qFormat/>
    <w:rsid w:val="00FA465E"/>
    <w:pPr>
      <w:spacing w:beforeAutospacing="1" w:after="200" w:afterAutospacing="1"/>
    </w:pPr>
    <w:rPr>
      <w:sz w:val="24"/>
      <w:szCs w:val="24"/>
      <w:u w:color="000000"/>
    </w:rPr>
  </w:style>
  <w:style w:type="paragraph" w:customStyle="1" w:styleId="ac">
    <w:name w:val="Акты"/>
    <w:basedOn w:val="a"/>
    <w:link w:val="ad"/>
    <w:qFormat/>
    <w:rsid w:val="00FA465E"/>
    <w:pPr>
      <w:ind w:firstLine="709"/>
      <w:jc w:val="both"/>
    </w:pPr>
    <w:rPr>
      <w:szCs w:val="28"/>
      <w:u w:color="000000"/>
    </w:rPr>
  </w:style>
  <w:style w:type="paragraph" w:customStyle="1" w:styleId="ConsPlusTitle">
    <w:name w:val="ConsPlusTitle"/>
    <w:qFormat/>
    <w:rsid w:val="00FA465E"/>
    <w:rPr>
      <w:rFonts w:ascii="Arial" w:hAnsi="Arial" w:cs="Arial"/>
      <w:b/>
      <w:bCs/>
      <w:sz w:val="18"/>
      <w:szCs w:val="18"/>
    </w:rPr>
  </w:style>
  <w:style w:type="character" w:customStyle="1" w:styleId="ad">
    <w:name w:val="Акты Знак"/>
    <w:link w:val="ac"/>
    <w:locked/>
    <w:rsid w:val="00FA465E"/>
    <w:rPr>
      <w:sz w:val="28"/>
      <w:szCs w:val="28"/>
      <w:u w:color="000000"/>
    </w:rPr>
  </w:style>
  <w:style w:type="paragraph" w:styleId="ae">
    <w:name w:val="Body Text Indent"/>
    <w:basedOn w:val="a"/>
    <w:link w:val="af"/>
    <w:uiPriority w:val="99"/>
    <w:rsid w:val="00FA465E"/>
    <w:pPr>
      <w:ind w:firstLine="510"/>
      <w:jc w:val="both"/>
    </w:pPr>
    <w:rPr>
      <w:rFonts w:eastAsia="Calibri"/>
      <w:sz w:val="22"/>
      <w:szCs w:val="22"/>
    </w:rPr>
  </w:style>
  <w:style w:type="character" w:customStyle="1" w:styleId="af">
    <w:name w:val="Основной текст с отступом Знак"/>
    <w:link w:val="ae"/>
    <w:uiPriority w:val="99"/>
    <w:rsid w:val="00FA465E"/>
    <w:rPr>
      <w:rFonts w:eastAsia="Calibri"/>
      <w:sz w:val="22"/>
      <w:szCs w:val="22"/>
    </w:rPr>
  </w:style>
  <w:style w:type="character" w:customStyle="1" w:styleId="cs23fb06641">
    <w:name w:val="cs23fb06641"/>
    <w:rsid w:val="00FA465E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wm">
    <w:name w:val="wm"/>
    <w:basedOn w:val="a"/>
    <w:rsid w:val="00FA465E"/>
    <w:pPr>
      <w:spacing w:before="100" w:beforeAutospacing="1" w:after="100" w:afterAutospacing="1"/>
    </w:pPr>
    <w:rPr>
      <w:sz w:val="24"/>
      <w:szCs w:val="24"/>
    </w:rPr>
  </w:style>
  <w:style w:type="paragraph" w:customStyle="1" w:styleId="20">
    <w:name w:val="Текст.Основной.текст.2"/>
    <w:basedOn w:val="a"/>
    <w:rsid w:val="00FA465E"/>
    <w:pPr>
      <w:ind w:right="142"/>
    </w:pPr>
  </w:style>
  <w:style w:type="character" w:customStyle="1" w:styleId="FontStyle13">
    <w:name w:val="Font Style13"/>
    <w:uiPriority w:val="99"/>
    <w:rsid w:val="00967BC7"/>
    <w:rPr>
      <w:rFonts w:ascii="Times New Roman" w:hAnsi="Times New Roman" w:cs="Times New Roman"/>
      <w:i/>
      <w:iCs/>
      <w:sz w:val="26"/>
      <w:szCs w:val="26"/>
    </w:rPr>
  </w:style>
  <w:style w:type="paragraph" w:customStyle="1" w:styleId="Style4">
    <w:name w:val="Style4"/>
    <w:basedOn w:val="a"/>
    <w:uiPriority w:val="99"/>
    <w:rsid w:val="00967BC7"/>
    <w:pPr>
      <w:widowControl w:val="0"/>
      <w:autoSpaceDE w:val="0"/>
      <w:autoSpaceDN w:val="0"/>
      <w:adjustRightInd w:val="0"/>
      <w:spacing w:line="288" w:lineRule="exact"/>
      <w:jc w:val="both"/>
    </w:pPr>
    <w:rPr>
      <w:sz w:val="24"/>
      <w:szCs w:val="24"/>
    </w:rPr>
  </w:style>
  <w:style w:type="paragraph" w:styleId="af0">
    <w:name w:val="Balloon Text"/>
    <w:basedOn w:val="a"/>
    <w:link w:val="af1"/>
    <w:semiHidden/>
    <w:unhideWhenUsed/>
    <w:rsid w:val="002C5E59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link w:val="af0"/>
    <w:semiHidden/>
    <w:rsid w:val="002C5E59"/>
    <w:rPr>
      <w:rFonts w:ascii="Segoe UI" w:hAnsi="Segoe UI" w:cs="Segoe UI"/>
      <w:sz w:val="18"/>
      <w:szCs w:val="18"/>
    </w:rPr>
  </w:style>
  <w:style w:type="paragraph" w:styleId="af2">
    <w:name w:val="Body Text"/>
    <w:basedOn w:val="a"/>
    <w:link w:val="af3"/>
    <w:unhideWhenUsed/>
    <w:rsid w:val="00E2694E"/>
    <w:pPr>
      <w:spacing w:after="120"/>
    </w:pPr>
  </w:style>
  <w:style w:type="character" w:customStyle="1" w:styleId="af3">
    <w:name w:val="Основной текст Знак"/>
    <w:link w:val="af2"/>
    <w:rsid w:val="00E2694E"/>
    <w:rPr>
      <w:sz w:val="28"/>
    </w:rPr>
  </w:style>
  <w:style w:type="character" w:styleId="af4">
    <w:name w:val="Emphasis"/>
    <w:uiPriority w:val="20"/>
    <w:qFormat/>
    <w:rsid w:val="00E2694E"/>
    <w:rPr>
      <w:i/>
      <w:iCs/>
    </w:rPr>
  </w:style>
  <w:style w:type="character" w:customStyle="1" w:styleId="FontStyle14">
    <w:name w:val="Font Style14"/>
    <w:uiPriority w:val="99"/>
    <w:rsid w:val="00E2694E"/>
    <w:rPr>
      <w:rFonts w:ascii="Times New Roman" w:hAnsi="Times New Roman" w:cs="Times New Roman" w:hint="default"/>
      <w:sz w:val="22"/>
      <w:szCs w:val="22"/>
    </w:rPr>
  </w:style>
  <w:style w:type="paragraph" w:customStyle="1" w:styleId="Style5">
    <w:name w:val="Style5"/>
    <w:basedOn w:val="a"/>
    <w:uiPriority w:val="99"/>
    <w:rsid w:val="00E2694E"/>
    <w:pPr>
      <w:widowControl w:val="0"/>
      <w:autoSpaceDE w:val="0"/>
      <w:autoSpaceDN w:val="0"/>
      <w:adjustRightInd w:val="0"/>
      <w:spacing w:line="278" w:lineRule="exact"/>
      <w:jc w:val="both"/>
    </w:pPr>
    <w:rPr>
      <w:sz w:val="24"/>
      <w:szCs w:val="24"/>
    </w:rPr>
  </w:style>
  <w:style w:type="character" w:customStyle="1" w:styleId="FontStyle20">
    <w:name w:val="Font Style20"/>
    <w:uiPriority w:val="99"/>
    <w:rsid w:val="00E2694E"/>
    <w:rPr>
      <w:rFonts w:ascii="Times New Roman" w:hAnsi="Times New Roman" w:cs="Times New Roman" w:hint="default"/>
      <w:sz w:val="22"/>
      <w:szCs w:val="22"/>
    </w:rPr>
  </w:style>
  <w:style w:type="character" w:customStyle="1" w:styleId="FontStyle11">
    <w:name w:val="Font Style11"/>
    <w:uiPriority w:val="99"/>
    <w:rsid w:val="00E2694E"/>
    <w:rPr>
      <w:rFonts w:ascii="Times New Roman" w:hAnsi="Times New Roman" w:cs="Times New Roman" w:hint="default"/>
      <w:sz w:val="22"/>
      <w:szCs w:val="22"/>
    </w:rPr>
  </w:style>
  <w:style w:type="character" w:customStyle="1" w:styleId="extended-textshort">
    <w:name w:val="extended-text__short"/>
    <w:rsid w:val="00E2694E"/>
  </w:style>
  <w:style w:type="paragraph" w:customStyle="1" w:styleId="Style11">
    <w:name w:val="Style11"/>
    <w:basedOn w:val="a"/>
    <w:uiPriority w:val="99"/>
    <w:rsid w:val="00C2264A"/>
    <w:pPr>
      <w:widowControl w:val="0"/>
      <w:autoSpaceDE w:val="0"/>
      <w:autoSpaceDN w:val="0"/>
      <w:adjustRightInd w:val="0"/>
      <w:spacing w:line="278" w:lineRule="exact"/>
      <w:ind w:firstLine="557"/>
      <w:jc w:val="both"/>
    </w:pPr>
    <w:rPr>
      <w:sz w:val="24"/>
      <w:szCs w:val="24"/>
    </w:rPr>
  </w:style>
  <w:style w:type="character" w:customStyle="1" w:styleId="FontStyle28">
    <w:name w:val="Font Style28"/>
    <w:uiPriority w:val="99"/>
    <w:rsid w:val="00893476"/>
    <w:rPr>
      <w:rFonts w:ascii="Times New Roman" w:hAnsi="Times New Roman" w:cs="Times New Roman"/>
      <w:sz w:val="26"/>
      <w:szCs w:val="26"/>
    </w:rPr>
  </w:style>
  <w:style w:type="paragraph" w:customStyle="1" w:styleId="Style7">
    <w:name w:val="Style7"/>
    <w:basedOn w:val="a"/>
    <w:uiPriority w:val="99"/>
    <w:rsid w:val="00893476"/>
    <w:pPr>
      <w:widowControl w:val="0"/>
      <w:autoSpaceDE w:val="0"/>
      <w:autoSpaceDN w:val="0"/>
      <w:adjustRightInd w:val="0"/>
      <w:spacing w:line="311" w:lineRule="exact"/>
      <w:jc w:val="right"/>
    </w:pPr>
    <w:rPr>
      <w:sz w:val="24"/>
      <w:szCs w:val="24"/>
    </w:rPr>
  </w:style>
  <w:style w:type="paragraph" w:customStyle="1" w:styleId="Style10">
    <w:name w:val="Style10"/>
    <w:basedOn w:val="a"/>
    <w:uiPriority w:val="99"/>
    <w:rsid w:val="00631077"/>
    <w:pPr>
      <w:widowControl w:val="0"/>
      <w:autoSpaceDE w:val="0"/>
      <w:autoSpaceDN w:val="0"/>
      <w:adjustRightInd w:val="0"/>
      <w:spacing w:line="475" w:lineRule="exact"/>
      <w:ind w:firstLine="811"/>
      <w:jc w:val="both"/>
    </w:pPr>
    <w:rPr>
      <w:sz w:val="24"/>
      <w:szCs w:val="24"/>
    </w:rPr>
  </w:style>
  <w:style w:type="paragraph" w:customStyle="1" w:styleId="Style1">
    <w:name w:val="Style1"/>
    <w:basedOn w:val="a"/>
    <w:uiPriority w:val="99"/>
    <w:rsid w:val="00631077"/>
    <w:pPr>
      <w:widowControl w:val="0"/>
      <w:autoSpaceDE w:val="0"/>
      <w:autoSpaceDN w:val="0"/>
      <w:adjustRightInd w:val="0"/>
      <w:spacing w:line="295" w:lineRule="exact"/>
    </w:pPr>
    <w:rPr>
      <w:sz w:val="24"/>
      <w:szCs w:val="24"/>
    </w:rPr>
  </w:style>
  <w:style w:type="paragraph" w:customStyle="1" w:styleId="Style6">
    <w:name w:val="Style6"/>
    <w:basedOn w:val="a"/>
    <w:uiPriority w:val="99"/>
    <w:rsid w:val="00631077"/>
    <w:pPr>
      <w:widowControl w:val="0"/>
      <w:autoSpaceDE w:val="0"/>
      <w:autoSpaceDN w:val="0"/>
      <w:adjustRightInd w:val="0"/>
      <w:spacing w:line="309" w:lineRule="exact"/>
      <w:ind w:firstLine="677"/>
      <w:jc w:val="both"/>
    </w:pPr>
    <w:rPr>
      <w:sz w:val="24"/>
      <w:szCs w:val="24"/>
    </w:rPr>
  </w:style>
  <w:style w:type="character" w:customStyle="1" w:styleId="FontStyle15">
    <w:name w:val="Font Style15"/>
    <w:uiPriority w:val="99"/>
    <w:rsid w:val="00631077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9">
    <w:name w:val="Font Style19"/>
    <w:basedOn w:val="a0"/>
    <w:uiPriority w:val="99"/>
    <w:rsid w:val="0007218D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4">
    <w:name w:val="Font Style24"/>
    <w:basedOn w:val="a0"/>
    <w:uiPriority w:val="99"/>
    <w:rsid w:val="0007218D"/>
    <w:rPr>
      <w:rFonts w:ascii="Times New Roman" w:hAnsi="Times New Roman" w:cs="Times New Roman"/>
      <w:sz w:val="26"/>
      <w:szCs w:val="26"/>
    </w:rPr>
  </w:style>
  <w:style w:type="character" w:customStyle="1" w:styleId="extended-textfull">
    <w:name w:val="extended-text__full"/>
    <w:basedOn w:val="a0"/>
    <w:rsid w:val="0007218D"/>
  </w:style>
  <w:style w:type="character" w:customStyle="1" w:styleId="FontStyle23">
    <w:name w:val="Font Style23"/>
    <w:basedOn w:val="a0"/>
    <w:uiPriority w:val="99"/>
    <w:rsid w:val="00F257BC"/>
    <w:rPr>
      <w:rFonts w:ascii="Times New Roman" w:hAnsi="Times New Roman" w:cs="Times New Roman"/>
      <w:sz w:val="26"/>
      <w:szCs w:val="26"/>
    </w:rPr>
  </w:style>
  <w:style w:type="paragraph" w:customStyle="1" w:styleId="s1">
    <w:name w:val="s_1"/>
    <w:basedOn w:val="a"/>
    <w:rsid w:val="00FF6714"/>
    <w:pPr>
      <w:spacing w:before="100" w:beforeAutospacing="1" w:after="100" w:afterAutospacing="1"/>
    </w:pPr>
    <w:rPr>
      <w:sz w:val="24"/>
      <w:szCs w:val="24"/>
    </w:rPr>
  </w:style>
  <w:style w:type="paragraph" w:customStyle="1" w:styleId="af5">
    <w:name w:val="Основной текст абзаца"/>
    <w:basedOn w:val="a"/>
    <w:link w:val="af6"/>
    <w:uiPriority w:val="5"/>
    <w:qFormat/>
    <w:rsid w:val="00024181"/>
    <w:pPr>
      <w:spacing w:after="100" w:line="276" w:lineRule="auto"/>
      <w:jc w:val="both"/>
    </w:pPr>
    <w:rPr>
      <w:rFonts w:ascii="Montserrat" w:eastAsiaTheme="minorHAnsi" w:hAnsi="Montserrat" w:cstheme="minorBidi"/>
      <w:sz w:val="16"/>
      <w:szCs w:val="16"/>
      <w:lang w:eastAsia="en-US"/>
    </w:rPr>
  </w:style>
  <w:style w:type="character" w:customStyle="1" w:styleId="af6">
    <w:name w:val="Основной текст абзаца Знак"/>
    <w:basedOn w:val="a0"/>
    <w:link w:val="af5"/>
    <w:uiPriority w:val="5"/>
    <w:rsid w:val="00024181"/>
    <w:rPr>
      <w:rFonts w:ascii="Montserrat" w:eastAsiaTheme="minorHAnsi" w:hAnsi="Montserrat" w:cstheme="minorBidi"/>
      <w:sz w:val="16"/>
      <w:szCs w:val="16"/>
      <w:lang w:eastAsia="en-US"/>
    </w:rPr>
  </w:style>
  <w:style w:type="paragraph" w:customStyle="1" w:styleId="11">
    <w:name w:val="Заголовок 1 уровня"/>
    <w:basedOn w:val="a"/>
    <w:link w:val="12"/>
    <w:uiPriority w:val="2"/>
    <w:qFormat/>
    <w:rsid w:val="00024181"/>
    <w:pPr>
      <w:spacing w:after="400" w:line="192" w:lineRule="auto"/>
    </w:pPr>
    <w:rPr>
      <w:rFonts w:ascii="Montserrat" w:eastAsiaTheme="minorHAnsi" w:hAnsi="Montserrat" w:cstheme="minorBidi"/>
      <w:b/>
      <w:color w:val="006766"/>
      <w:sz w:val="44"/>
      <w:szCs w:val="44"/>
      <w:lang w:eastAsia="en-US"/>
    </w:rPr>
  </w:style>
  <w:style w:type="character" w:customStyle="1" w:styleId="12">
    <w:name w:val="Заголовок 1 уровня Знак"/>
    <w:basedOn w:val="a0"/>
    <w:link w:val="11"/>
    <w:uiPriority w:val="2"/>
    <w:rsid w:val="00024181"/>
    <w:rPr>
      <w:rFonts w:ascii="Montserrat" w:eastAsiaTheme="minorHAnsi" w:hAnsi="Montserrat" w:cstheme="minorBidi"/>
      <w:b/>
      <w:color w:val="006766"/>
      <w:sz w:val="44"/>
      <w:szCs w:val="44"/>
      <w:lang w:eastAsia="en-US"/>
    </w:rPr>
  </w:style>
  <w:style w:type="character" w:customStyle="1" w:styleId="ListLabel29">
    <w:name w:val="ListLabel 29"/>
    <w:qFormat/>
    <w:rsid w:val="003751C7"/>
    <w:rPr>
      <w:rFonts w:cs="OpenSymbo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608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81E09B-7477-437A-94D4-F304D38979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58</TotalTime>
  <Pages>1</Pages>
  <Words>155</Words>
  <Characters>1314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Прудникова Анна Александровна</dc:creator>
  <cp:lastModifiedBy>Михова Марина Сергеевна</cp:lastModifiedBy>
  <cp:revision>21</cp:revision>
  <cp:lastPrinted>2021-11-10T02:22:00Z</cp:lastPrinted>
  <dcterms:created xsi:type="dcterms:W3CDTF">2021-11-08T23:28:00Z</dcterms:created>
  <dcterms:modified xsi:type="dcterms:W3CDTF">2021-11-10T02:23:00Z</dcterms:modified>
</cp:coreProperties>
</file>