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82222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47CA5" w:rsidRDefault="00647CA5" w:rsidP="00647CA5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647CA5" w:rsidRDefault="00647CA5" w:rsidP="00647CA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ФИЗИЧЕСКОЙ КУЛЬТУРЕ И СПОРТЕ </w:t>
      </w:r>
    </w:p>
    <w:p w:rsidR="00647CA5" w:rsidRPr="00153753" w:rsidRDefault="00647CA5" w:rsidP="00647CA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647CA5" w:rsidRPr="00507738" w:rsidRDefault="00647CA5" w:rsidP="00647CA5">
      <w:pPr>
        <w:pStyle w:val="a3"/>
        <w:rPr>
          <w:szCs w:val="28"/>
        </w:rPr>
      </w:pPr>
    </w:p>
    <w:p w:rsidR="00647CA5" w:rsidRPr="00990B5D" w:rsidRDefault="00647CA5" w:rsidP="00647CA5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27 октября 2021 года</w:t>
      </w:r>
    </w:p>
    <w:p w:rsidR="00647CA5" w:rsidRPr="00990B5D" w:rsidRDefault="00647CA5" w:rsidP="00647CA5">
      <w:pPr>
        <w:ind w:firstLine="720"/>
        <w:jc w:val="both"/>
        <w:rPr>
          <w:szCs w:val="28"/>
        </w:rPr>
      </w:pPr>
    </w:p>
    <w:p w:rsidR="00647CA5" w:rsidRPr="00D270D0" w:rsidRDefault="00647CA5" w:rsidP="00647CA5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647CA5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270D0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10 апреля 2009 года </w:t>
      </w:r>
      <w:r>
        <w:rPr>
          <w:szCs w:val="28"/>
        </w:rPr>
        <w:br/>
        <w:t>№ 399-КЗ "О физической культуре и спорте в Приморском крае"</w:t>
      </w:r>
      <w:r w:rsidRPr="00D270D0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7; 2014, № 70, стр. 62, № 73, стр. 36, № 89, стр. 35; 2015, № 112, стр. 10, № 135, стр. 53, № 141, стр. 71; 2016,        № 166, стр. 60, № 4, стр. 42; 2017, № 15, стр. 22; 2018, № 52, стр. 81, № 62, стр. 43, № 64, стр. 31; 2019, № 87, стр. 9, № 101, стр. 58, № 116, стр. 107; 2020, № 144, стр. 16; 2021, № 166, стр. 20,</w:t>
      </w:r>
      <w:r w:rsidRPr="00B408ED">
        <w:rPr>
          <w:szCs w:val="28"/>
        </w:rPr>
        <w:t xml:space="preserve"> </w:t>
      </w:r>
      <w:r>
        <w:rPr>
          <w:szCs w:val="28"/>
        </w:rPr>
        <w:t>№</w:t>
      </w:r>
      <w:r w:rsidRPr="00B408ED">
        <w:rPr>
          <w:szCs w:val="28"/>
        </w:rPr>
        <w:t xml:space="preserve"> 178</w:t>
      </w:r>
      <w:r>
        <w:rPr>
          <w:szCs w:val="28"/>
        </w:rPr>
        <w:t>, стр. 21) следующие изменения:</w:t>
      </w:r>
    </w:p>
    <w:p w:rsidR="00647CA5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7ABB">
        <w:rPr>
          <w:szCs w:val="28"/>
        </w:rPr>
        <w:t>1)</w:t>
      </w:r>
      <w:r>
        <w:rPr>
          <w:szCs w:val="28"/>
        </w:rPr>
        <w:t>в статье 4:</w:t>
      </w:r>
    </w:p>
    <w:p w:rsidR="00647CA5" w:rsidRPr="00727ABB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а)в части 1: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</w:t>
      </w:r>
      <w:r w:rsidRPr="00EC564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слова ", школьного спорта" заменить словами "(включая школьный спорт)"</w:t>
      </w:r>
    </w:p>
    <w:p w:rsidR="00647CA5" w:rsidRPr="00727ABB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7ABB">
        <w:rPr>
          <w:rFonts w:ascii="Times New Roman" w:hAnsi="Times New Roman" w:cs="Times New Roman"/>
          <w:sz w:val="28"/>
          <w:szCs w:val="28"/>
        </w:rPr>
        <w:t>пункт 4</w:t>
      </w:r>
      <w:r w:rsidRPr="00727A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27AB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47CA5" w:rsidRPr="00727ABB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7ABB">
        <w:rPr>
          <w:szCs w:val="28"/>
        </w:rPr>
        <w:t>"4</w:t>
      </w:r>
      <w:r w:rsidRPr="00727ABB">
        <w:rPr>
          <w:szCs w:val="28"/>
          <w:vertAlign w:val="superscript"/>
        </w:rPr>
        <w:t>1</w:t>
      </w:r>
      <w:r w:rsidRPr="00727ABB">
        <w:rPr>
          <w:szCs w:val="28"/>
        </w:rPr>
        <w:t>)развитие детско-юношеского спорта;";</w:t>
      </w:r>
    </w:p>
    <w:p w:rsidR="00647CA5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пункт</w:t>
      </w:r>
      <w:r w:rsidRPr="00727ABB">
        <w:rPr>
          <w:szCs w:val="28"/>
        </w:rPr>
        <w:t xml:space="preserve"> 9</w:t>
      </w:r>
      <w:r w:rsidRPr="00727ABB">
        <w:rPr>
          <w:szCs w:val="28"/>
          <w:vertAlign w:val="superscript"/>
        </w:rPr>
        <w:t>1</w:t>
      </w:r>
      <w:r w:rsidRPr="00727ABB">
        <w:rPr>
          <w:szCs w:val="28"/>
        </w:rPr>
        <w:t xml:space="preserve"> </w:t>
      </w:r>
      <w:r>
        <w:rPr>
          <w:szCs w:val="28"/>
        </w:rPr>
        <w:t>признать утратившим силу;</w:t>
      </w:r>
    </w:p>
    <w:p w:rsidR="00647CA5" w:rsidRPr="00727ABB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пункт </w:t>
      </w:r>
      <w:r w:rsidRPr="00727ABB">
        <w:rPr>
          <w:szCs w:val="28"/>
        </w:rPr>
        <w:t>9</w:t>
      </w:r>
      <w:r w:rsidRPr="00727ABB">
        <w:rPr>
          <w:szCs w:val="28"/>
          <w:vertAlign w:val="superscript"/>
        </w:rPr>
        <w:t>3</w:t>
      </w:r>
      <w:r w:rsidRPr="00727ABB">
        <w:rPr>
          <w:szCs w:val="28"/>
        </w:rPr>
        <w:t xml:space="preserve"> </w:t>
      </w:r>
      <w:r>
        <w:rPr>
          <w:szCs w:val="28"/>
        </w:rPr>
        <w:t>признать утратившим</w:t>
      </w:r>
      <w:r w:rsidRPr="00727ABB">
        <w:rPr>
          <w:szCs w:val="28"/>
        </w:rPr>
        <w:t xml:space="preserve"> силу</w:t>
      </w:r>
      <w:r>
        <w:rPr>
          <w:szCs w:val="28"/>
        </w:rPr>
        <w:t>;</w:t>
      </w:r>
    </w:p>
    <w:p w:rsidR="00647CA5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</w:t>
      </w:r>
      <w:r w:rsidRPr="00727ABB">
        <w:rPr>
          <w:szCs w:val="28"/>
        </w:rPr>
        <w:t xml:space="preserve">)в пункте 2 части 2 слово "тренировочных" заменить словом </w:t>
      </w:r>
      <w:r w:rsidRPr="00727ABB">
        <w:rPr>
          <w:szCs w:val="28"/>
        </w:rPr>
        <w:br/>
        <w:t>"учебно-тренировочных";</w:t>
      </w:r>
    </w:p>
    <w:p w:rsidR="00647CA5" w:rsidRPr="00727ABB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27ABB">
        <w:rPr>
          <w:rFonts w:ascii="Times New Roman" w:hAnsi="Times New Roman" w:cs="Times New Roman"/>
          <w:sz w:val="28"/>
          <w:szCs w:val="28"/>
        </w:rPr>
        <w:t>)по тексту части</w:t>
      </w:r>
      <w:r>
        <w:rPr>
          <w:rFonts w:ascii="Times New Roman" w:hAnsi="Times New Roman" w:cs="Times New Roman"/>
          <w:sz w:val="28"/>
          <w:szCs w:val="28"/>
        </w:rPr>
        <w:t xml:space="preserve"> 3 статьи 8 слово "тренировочные</w:t>
      </w:r>
      <w:r w:rsidRPr="00727ABB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соответствующем падеже </w:t>
      </w:r>
      <w:r w:rsidRPr="00727ABB">
        <w:rPr>
          <w:rFonts w:ascii="Times New Roman" w:hAnsi="Times New Roman" w:cs="Times New Roman"/>
          <w:sz w:val="28"/>
          <w:szCs w:val="28"/>
        </w:rPr>
        <w:t>замен</w:t>
      </w:r>
      <w:r>
        <w:rPr>
          <w:rFonts w:ascii="Times New Roman" w:hAnsi="Times New Roman" w:cs="Times New Roman"/>
          <w:sz w:val="28"/>
          <w:szCs w:val="28"/>
        </w:rPr>
        <w:t>ить словом "учебно-тренировочные</w:t>
      </w:r>
      <w:r w:rsidRPr="00727AB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соответствующем падеже</w:t>
      </w:r>
      <w:r w:rsidRPr="00727ABB">
        <w:rPr>
          <w:rFonts w:ascii="Times New Roman" w:hAnsi="Times New Roman" w:cs="Times New Roman"/>
          <w:sz w:val="28"/>
          <w:szCs w:val="28"/>
        </w:rPr>
        <w:t>;</w:t>
      </w:r>
    </w:p>
    <w:p w:rsidR="00647CA5" w:rsidRPr="00727ABB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3)в</w:t>
      </w:r>
      <w:r w:rsidRPr="00727ABB">
        <w:rPr>
          <w:szCs w:val="28"/>
        </w:rPr>
        <w:t xml:space="preserve"> </w:t>
      </w:r>
      <w:r>
        <w:rPr>
          <w:szCs w:val="28"/>
        </w:rPr>
        <w:t>статье 8</w:t>
      </w:r>
      <w:r w:rsidRPr="00FB134F"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647CA5" w:rsidRPr="00FE64D2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64D2">
        <w:rPr>
          <w:szCs w:val="28"/>
        </w:rPr>
        <w:t>а)наименование статьи изложить в следующей редакции:</w:t>
      </w:r>
    </w:p>
    <w:p w:rsidR="00647CA5" w:rsidRPr="00FE64D2" w:rsidRDefault="00647CA5" w:rsidP="00647CA5">
      <w:pPr>
        <w:autoSpaceDE w:val="0"/>
        <w:autoSpaceDN w:val="0"/>
        <w:adjustRightInd w:val="0"/>
        <w:ind w:firstLine="708"/>
        <w:jc w:val="both"/>
        <w:rPr>
          <w:caps/>
          <w:szCs w:val="28"/>
        </w:rPr>
      </w:pPr>
      <w:r>
        <w:rPr>
          <w:szCs w:val="28"/>
        </w:rPr>
        <w:t>"Статья</w:t>
      </w:r>
      <w:r w:rsidRPr="00FE64D2">
        <w:rPr>
          <w:szCs w:val="28"/>
        </w:rPr>
        <w:t xml:space="preserve"> 8</w:t>
      </w:r>
      <w:r w:rsidRPr="00FE64D2">
        <w:rPr>
          <w:szCs w:val="28"/>
          <w:vertAlign w:val="superscript"/>
        </w:rPr>
        <w:t>1</w:t>
      </w:r>
      <w:r w:rsidRPr="00FE64D2">
        <w:rPr>
          <w:szCs w:val="28"/>
        </w:rPr>
        <w:t>.</w:t>
      </w:r>
      <w:r>
        <w:rPr>
          <w:szCs w:val="28"/>
        </w:rPr>
        <w:t xml:space="preserve"> </w:t>
      </w:r>
      <w:r w:rsidRPr="00FE64D2">
        <w:rPr>
          <w:bCs/>
          <w:szCs w:val="28"/>
        </w:rPr>
        <w:t>Содействие органам местного самоуправления муниципальных образований Приморского края в реализации полномочий по развитию массового спорта, детско-юношеского спорта (включая школьный спорт), участию в обеспечении подготовки спортивного резерва для спортивных сборных команд Приморского края</w:t>
      </w:r>
      <w:r w:rsidRPr="00FE64D2">
        <w:rPr>
          <w:caps/>
          <w:szCs w:val="28"/>
        </w:rPr>
        <w:t>";</w:t>
      </w:r>
    </w:p>
    <w:p w:rsidR="00647CA5" w:rsidRPr="00FE64D2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4D2">
        <w:rPr>
          <w:rFonts w:ascii="Times New Roman" w:hAnsi="Times New Roman" w:cs="Times New Roman"/>
          <w:sz w:val="28"/>
          <w:szCs w:val="28"/>
        </w:rPr>
        <w:t>б)по тексту части 1 слова "школьн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E64D2">
        <w:rPr>
          <w:rFonts w:ascii="Times New Roman" w:hAnsi="Times New Roman" w:cs="Times New Roman"/>
          <w:sz w:val="28"/>
          <w:szCs w:val="28"/>
        </w:rPr>
        <w:t xml:space="preserve"> 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64D2">
        <w:rPr>
          <w:rFonts w:ascii="Times New Roman" w:hAnsi="Times New Roman" w:cs="Times New Roman"/>
          <w:sz w:val="28"/>
          <w:szCs w:val="28"/>
        </w:rPr>
        <w:t>" заменить словами "детско-юношеского спорта (включая школьный спорт)"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4)в статье 9: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а)в пункте 4 части 2 слово "тренировочных" заменить словом </w:t>
      </w:r>
      <w:r w:rsidRPr="00204B34">
        <w:rPr>
          <w:rFonts w:ascii="Times New Roman" w:hAnsi="Times New Roman" w:cs="Times New Roman"/>
          <w:sz w:val="28"/>
          <w:szCs w:val="28"/>
        </w:rPr>
        <w:t>"учебно-тренировочных"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б)в пункте 1 части 5: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"а" слово "тренировочных" заменить словом </w:t>
      </w:r>
      <w:r w:rsidRPr="00204B34">
        <w:rPr>
          <w:rFonts w:ascii="Times New Roman" w:hAnsi="Times New Roman" w:cs="Times New Roman"/>
          <w:sz w:val="28"/>
          <w:szCs w:val="28"/>
        </w:rPr>
        <w:t>"учебно-тренировочных"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"б"</w:t>
      </w:r>
      <w:r w:rsidRPr="00DB0E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слово "тренировочных" заменить словом </w:t>
      </w:r>
      <w:r w:rsidRPr="00204B34">
        <w:rPr>
          <w:rFonts w:ascii="Times New Roman" w:hAnsi="Times New Roman" w:cs="Times New Roman"/>
          <w:sz w:val="28"/>
          <w:szCs w:val="28"/>
        </w:rPr>
        <w:t>"учебно-тренировочных"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7CA5" w:rsidRDefault="00647CA5" w:rsidP="00647CA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5)в пункте 3 части 2 статьи 10 слова "детско-юношеских спортивно-адаптивных школ" заменить словами "спортивных школ, в том числе по адаптивному спорту".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647CA5" w:rsidRDefault="00647CA5" w:rsidP="00647C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</w:t>
      </w:r>
      <w:r w:rsidRPr="008A748F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>января 2023 года.</w:t>
      </w:r>
    </w:p>
    <w:p w:rsidR="00647CA5" w:rsidRDefault="00647CA5" w:rsidP="00647CA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CA5" w:rsidRDefault="00647CA5" w:rsidP="00647CA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CA5" w:rsidRDefault="00647CA5" w:rsidP="00647CA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CA5" w:rsidRDefault="00647CA5" w:rsidP="00647CA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852FFD" w:rsidRDefault="00852FFD" w:rsidP="00647CA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2FFD" w:rsidRDefault="00852FFD" w:rsidP="00852FFD">
      <w:bookmarkStart w:id="0" w:name="_GoBack"/>
      <w:r>
        <w:t>г. Владивосток</w:t>
      </w:r>
    </w:p>
    <w:p w:rsidR="00852FFD" w:rsidRDefault="00852FFD" w:rsidP="00852FFD">
      <w:r>
        <w:t>12 ноября 2021 года</w:t>
      </w:r>
    </w:p>
    <w:p w:rsidR="00852FFD" w:rsidRDefault="00852FFD" w:rsidP="00852FFD">
      <w:r>
        <w:t>№ 1</w:t>
      </w:r>
      <w:r>
        <w:t>5</w:t>
      </w:r>
      <w:r>
        <w:t>-КЗ</w:t>
      </w:r>
    </w:p>
    <w:bookmarkEnd w:id="0"/>
    <w:p w:rsidR="00852FFD" w:rsidRDefault="00852FFD" w:rsidP="00647CA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BE0544" w:rsidP="00347DEE"/>
    <w:sectPr w:rsidR="00BE0544" w:rsidSect="00647CA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6B6" w:rsidRDefault="000316B6">
      <w:r>
        <w:separator/>
      </w:r>
    </w:p>
  </w:endnote>
  <w:endnote w:type="continuationSeparator" w:id="0">
    <w:p w:rsidR="000316B6" w:rsidRDefault="0003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6B6" w:rsidRDefault="000316B6">
      <w:r>
        <w:separator/>
      </w:r>
    </w:p>
  </w:footnote>
  <w:footnote w:type="continuationSeparator" w:id="0">
    <w:p w:rsidR="000316B6" w:rsidRDefault="00031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47CA5" w:rsidP="00647CA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2FF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7CA5"/>
    <w:rsid w:val="000316B6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47CA5"/>
    <w:rsid w:val="006E2ABA"/>
    <w:rsid w:val="006F77C0"/>
    <w:rsid w:val="00832425"/>
    <w:rsid w:val="00852FFD"/>
    <w:rsid w:val="00872F2F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FB154"/>
  <w15:docId w15:val="{2D3B353A-C09E-429A-9969-73E29453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47C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47CA5"/>
    <w:rPr>
      <w:sz w:val="28"/>
    </w:rPr>
  </w:style>
  <w:style w:type="paragraph" w:customStyle="1" w:styleId="Style7">
    <w:name w:val="Style7"/>
    <w:basedOn w:val="a"/>
    <w:uiPriority w:val="99"/>
    <w:rsid w:val="00647CA5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647CA5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647C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47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2021-10-27T05:22:00Z</cp:lastPrinted>
  <dcterms:created xsi:type="dcterms:W3CDTF">2021-11-12T01:38:00Z</dcterms:created>
  <dcterms:modified xsi:type="dcterms:W3CDTF">2021-11-12T01:38:00Z</dcterms:modified>
</cp:coreProperties>
</file>