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CAA" w:rsidRDefault="00E34CAA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9795985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E34CAA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E34CAA" w:rsidRPr="00E77161" w:rsidRDefault="00E34CA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4CAA" w:rsidRPr="00383131" w:rsidRDefault="00E34CAA" w:rsidP="00383131">
            <w:pPr>
              <w:rPr>
                <w:sz w:val="20"/>
              </w:rPr>
            </w:pPr>
          </w:p>
          <w:p w:rsidR="00E34CAA" w:rsidRDefault="00E34CAA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E34CAA" w:rsidRPr="00E77161" w:rsidRDefault="00E34CA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4CAA" w:rsidRPr="009F0165" w:rsidRDefault="00E34CAA" w:rsidP="009F0165">
            <w:pPr>
              <w:rPr>
                <w:sz w:val="20"/>
              </w:rPr>
            </w:pPr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E34CAA" w:rsidRPr="00080DED" w:rsidRDefault="006B502B" w:rsidP="006C0E6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</w:t>
            </w:r>
            <w:r w:rsidR="009719E9">
              <w:rPr>
                <w:sz w:val="24"/>
              </w:rPr>
              <w:t>.11</w:t>
            </w:r>
            <w:r w:rsidR="00E34CAA">
              <w:rPr>
                <w:sz w:val="24"/>
              </w:rPr>
              <w:t>.2021</w:t>
            </w:r>
          </w:p>
        </w:tc>
        <w:tc>
          <w:tcPr>
            <w:tcW w:w="2386" w:type="pct"/>
            <w:gridSpan w:val="2"/>
          </w:tcPr>
          <w:p w:rsidR="00E34CAA" w:rsidRPr="009719E9" w:rsidRDefault="00E34CAA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E34CAA" w:rsidRPr="00D17A7A" w:rsidRDefault="00E34CA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34CAA" w:rsidRPr="00D17A7A" w:rsidRDefault="00E34CA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E34CAA" w:rsidRPr="003D4A28" w:rsidRDefault="00E34CAA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E34CAA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E34CAA" w:rsidRDefault="00E34CAA" w:rsidP="006C0E64">
            <w:pPr>
              <w:jc w:val="both"/>
            </w:pPr>
            <w:r>
              <w:t xml:space="preserve">О проекте закона Приморского края "О внесении изменений в </w:t>
            </w:r>
            <w:r w:rsidR="009719E9">
              <w:t xml:space="preserve">статью 43 </w:t>
            </w:r>
            <w:r>
              <w:t>Закон</w:t>
            </w:r>
            <w:r w:rsidR="009719E9">
              <w:t>а</w:t>
            </w:r>
            <w:r>
              <w:t xml:space="preserve"> Приморского края "О </w:t>
            </w:r>
            <w:proofErr w:type="gramStart"/>
            <w:r>
              <w:t>градо-строительной</w:t>
            </w:r>
            <w:proofErr w:type="gramEnd"/>
            <w:r>
              <w:t xml:space="preserve"> деятельности на территории Приморского края" (второе, третье чтения)</w:t>
            </w:r>
          </w:p>
        </w:tc>
      </w:tr>
    </w:tbl>
    <w:p w:rsidR="00E34CAA" w:rsidRDefault="00E34CAA" w:rsidP="0026074E">
      <w:pPr>
        <w:jc w:val="both"/>
      </w:pPr>
    </w:p>
    <w:p w:rsidR="00E34CAA" w:rsidRDefault="00E34CAA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проект закона Приморского края "О внесении изменений в </w:t>
      </w:r>
      <w:r w:rsidR="009719E9">
        <w:t xml:space="preserve">статью 43 </w:t>
      </w:r>
      <w:r>
        <w:t>Закон</w:t>
      </w:r>
      <w:r w:rsidR="009719E9">
        <w:t>а</w:t>
      </w:r>
      <w:r>
        <w:t xml:space="preserve"> Приморского края "О градостроительной деятельности на территории Приморского края",</w:t>
      </w:r>
      <w:r w:rsidR="006B502B">
        <w:t xml:space="preserve"> принятый Законодательным Собранием </w:t>
      </w:r>
      <w:r w:rsidR="0047504E">
        <w:br/>
      </w:r>
      <w:r w:rsidR="0047504E">
        <w:t>27 октября 2021 года</w:t>
      </w:r>
      <w:r w:rsidR="0047504E">
        <w:t xml:space="preserve"> </w:t>
      </w:r>
      <w:r w:rsidR="006B502B">
        <w:t xml:space="preserve">в первом чтении, </w:t>
      </w:r>
      <w:r>
        <w:t>учитывая, что поправок к законопроекту не поступило,</w:t>
      </w:r>
      <w:r>
        <w:rPr>
          <w:szCs w:val="28"/>
        </w:rPr>
        <w:t xml:space="preserve"> комитет</w:t>
      </w:r>
      <w:proofErr w:type="gramEnd"/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>РЕШИЛ:</w:t>
      </w:r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ab/>
      </w:r>
      <w:proofErr w:type="gramStart"/>
      <w:r>
        <w:t xml:space="preserve">1.Рассмотреть проект закона Приморского края "О внесении изменений в </w:t>
      </w:r>
      <w:r w:rsidR="009719E9">
        <w:t xml:space="preserve">статью 43 </w:t>
      </w:r>
      <w:r>
        <w:t>Закон</w:t>
      </w:r>
      <w:r w:rsidR="009719E9">
        <w:t>а</w:t>
      </w:r>
      <w:r>
        <w:t xml:space="preserve"> Приморского края "О градостроительной деятельности на территории Приморского края" во втором и третьем чтениях на очередном заседании Законодательного Собрания.</w:t>
      </w:r>
      <w:proofErr w:type="gramEnd"/>
    </w:p>
    <w:p w:rsidR="00E34CAA" w:rsidRDefault="00E34CAA" w:rsidP="0026074E">
      <w:pPr>
        <w:ind w:firstLine="709"/>
        <w:jc w:val="both"/>
      </w:pPr>
      <w:r>
        <w:t xml:space="preserve"> 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во втором и третьем чтениях.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>
        <w:rPr>
          <w:szCs w:val="28"/>
        </w:rPr>
        <w:t xml:space="preserve"> </w:t>
      </w:r>
      <w:r w:rsidR="001A6F8A">
        <w:rPr>
          <w:szCs w:val="28"/>
        </w:rPr>
        <w:t xml:space="preserve">Исакову Владимиру Владимировичу, </w:t>
      </w:r>
      <w:r w:rsidRPr="004B10BC">
        <w:rPr>
          <w:szCs w:val="28"/>
        </w:rPr>
        <w:t>председател</w:t>
      </w:r>
      <w:r w:rsidR="001A6F8A">
        <w:rPr>
          <w:szCs w:val="28"/>
        </w:rPr>
        <w:t>ю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</w:t>
      </w:r>
      <w:r w:rsidR="001A6F8A">
        <w:rPr>
          <w:szCs w:val="28"/>
        </w:rPr>
        <w:t>1</w:t>
      </w:r>
      <w:r>
        <w:rPr>
          <w:szCs w:val="28"/>
        </w:rPr>
        <w:t xml:space="preserve"> минут</w:t>
      </w:r>
      <w:r w:rsidR="001A6F8A">
        <w:rPr>
          <w:szCs w:val="28"/>
        </w:rPr>
        <w:t>а</w:t>
      </w:r>
      <w:r>
        <w:rPr>
          <w:szCs w:val="28"/>
        </w:rPr>
        <w:t xml:space="preserve">. 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771283">
        <w:rPr>
          <w:szCs w:val="28"/>
        </w:rPr>
        <w:t>В.В</w:t>
      </w:r>
      <w:proofErr w:type="spellEnd"/>
      <w:r w:rsidR="00771283">
        <w:rPr>
          <w:szCs w:val="28"/>
        </w:rPr>
        <w:t>. Исаков</w:t>
      </w:r>
    </w:p>
    <w:p w:rsidR="00771283" w:rsidRDefault="00771283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E34CAA" w:rsidRDefault="00E34CAA">
      <w:pPr>
        <w:pStyle w:val="a3"/>
        <w:tabs>
          <w:tab w:val="clear" w:pos="4153"/>
          <w:tab w:val="clear" w:pos="8306"/>
        </w:tabs>
      </w:pPr>
    </w:p>
    <w:sectPr w:rsidR="00E34CAA" w:rsidSect="009C25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CAA" w:rsidRDefault="00E34CAA">
      <w:r>
        <w:separator/>
      </w:r>
    </w:p>
  </w:endnote>
  <w:endnote w:type="continuationSeparator" w:id="0">
    <w:p w:rsidR="00E34CAA" w:rsidRDefault="00E3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04E" w:rsidRDefault="0047504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04E" w:rsidRDefault="0047504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04E" w:rsidRDefault="004750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CAA" w:rsidRDefault="00E34CAA">
      <w:r>
        <w:separator/>
      </w:r>
    </w:p>
  </w:footnote>
  <w:footnote w:type="continuationSeparator" w:id="0">
    <w:p w:rsidR="00E34CAA" w:rsidRDefault="00E34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04E" w:rsidRDefault="004750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04E" w:rsidRDefault="0047504E" w:rsidP="0047504E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04E" w:rsidRDefault="004750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160F97"/>
    <w:rsid w:val="001633D3"/>
    <w:rsid w:val="00174832"/>
    <w:rsid w:val="001A6F8A"/>
    <w:rsid w:val="001B3A35"/>
    <w:rsid w:val="001C5162"/>
    <w:rsid w:val="001F52DC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61E2B"/>
    <w:rsid w:val="0047504E"/>
    <w:rsid w:val="00497495"/>
    <w:rsid w:val="004B10BC"/>
    <w:rsid w:val="004D1134"/>
    <w:rsid w:val="004E3483"/>
    <w:rsid w:val="005B1436"/>
    <w:rsid w:val="00624BBF"/>
    <w:rsid w:val="00692D49"/>
    <w:rsid w:val="006B502B"/>
    <w:rsid w:val="006C0E64"/>
    <w:rsid w:val="007128C1"/>
    <w:rsid w:val="007258FB"/>
    <w:rsid w:val="00751091"/>
    <w:rsid w:val="00771283"/>
    <w:rsid w:val="007F0598"/>
    <w:rsid w:val="008045A9"/>
    <w:rsid w:val="008602F8"/>
    <w:rsid w:val="0087792E"/>
    <w:rsid w:val="00896EDE"/>
    <w:rsid w:val="009637B6"/>
    <w:rsid w:val="009719E9"/>
    <w:rsid w:val="00975903"/>
    <w:rsid w:val="0099314B"/>
    <w:rsid w:val="009C254B"/>
    <w:rsid w:val="009E5CD9"/>
    <w:rsid w:val="009F0165"/>
    <w:rsid w:val="009F626B"/>
    <w:rsid w:val="00A54C1F"/>
    <w:rsid w:val="00B03D46"/>
    <w:rsid w:val="00B668A9"/>
    <w:rsid w:val="00B803DE"/>
    <w:rsid w:val="00BE16C2"/>
    <w:rsid w:val="00BF479A"/>
    <w:rsid w:val="00C200F5"/>
    <w:rsid w:val="00C9335B"/>
    <w:rsid w:val="00C958B6"/>
    <w:rsid w:val="00CC7915"/>
    <w:rsid w:val="00CE637C"/>
    <w:rsid w:val="00D17A7A"/>
    <w:rsid w:val="00E326C2"/>
    <w:rsid w:val="00E34CAA"/>
    <w:rsid w:val="00E73BB4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4B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E73BB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3BB4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3BB4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E73BB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3BB4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750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0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34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Шмелева</cp:lastModifiedBy>
  <cp:revision>20</cp:revision>
  <cp:lastPrinted>2020-10-13T02:00:00Z</cp:lastPrinted>
  <dcterms:created xsi:type="dcterms:W3CDTF">2019-01-14T07:13:00Z</dcterms:created>
  <dcterms:modified xsi:type="dcterms:W3CDTF">2021-11-09T00:44:00Z</dcterms:modified>
</cp:coreProperties>
</file>