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510302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260039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 w:rsidR="00A12945" w:rsidRPr="00A12945">
              <w:rPr>
                <w:szCs w:val="28"/>
              </w:rPr>
              <w:t>"</w:t>
            </w:r>
            <w:r w:rsidR="00A51BE1" w:rsidRPr="00A51BE1">
              <w:rPr>
                <w:szCs w:val="28"/>
              </w:rPr>
              <w:t xml:space="preserve">О внесении изменений в Закон Приморского края "О квотировании рабочих мест для граждан, особо нуждающихся в социальной защите, </w:t>
            </w:r>
            <w:r w:rsidR="00F06E7B">
              <w:rPr>
                <w:szCs w:val="28"/>
              </w:rPr>
              <w:br/>
            </w:r>
            <w:r w:rsidR="00A51BE1" w:rsidRPr="00A51BE1">
              <w:rPr>
                <w:szCs w:val="28"/>
              </w:rPr>
              <w:t>в Приморском крае</w:t>
            </w:r>
            <w:r w:rsidR="00A12945" w:rsidRPr="00A12945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A51BE1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проект закона Приморского края </w:t>
      </w:r>
      <w:r w:rsidR="00A12945" w:rsidRPr="00A12945">
        <w:rPr>
          <w:szCs w:val="28"/>
        </w:rPr>
        <w:t>"</w:t>
      </w:r>
      <w:r w:rsidR="00A51BE1" w:rsidRPr="00A51BE1">
        <w:rPr>
          <w:szCs w:val="28"/>
        </w:rPr>
        <w:t>О внесении изменений в Закон Приморского края "О квотировании рабочих мест для граждан, особо нуждающихся в социальной защите, в Приморском крае</w:t>
      </w:r>
      <w:r w:rsidR="00A12945" w:rsidRPr="00A12945">
        <w:rPr>
          <w:szCs w:val="28"/>
        </w:rPr>
        <w:t>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</w:t>
      </w:r>
      <w:r w:rsidR="002E4900" w:rsidRPr="002E4900">
        <w:t xml:space="preserve"> </w:t>
      </w:r>
      <w:r w:rsidR="002E4900" w:rsidRPr="002E4900">
        <w:rPr>
          <w:color w:val="000000"/>
          <w:spacing w:val="1"/>
          <w:szCs w:val="28"/>
        </w:rPr>
        <w:t>в целях приведения законодательства Приморского края в соответствие с федеральным законодательством</w:t>
      </w:r>
      <w:r w:rsidR="00614E56">
        <w:rPr>
          <w:color w:val="000000"/>
          <w:spacing w:val="1"/>
          <w:szCs w:val="28"/>
        </w:rPr>
        <w:t>,</w:t>
      </w:r>
      <w:r w:rsidR="00BB7D19" w:rsidRPr="00BB7D19">
        <w:rPr>
          <w:color w:val="000000"/>
          <w:spacing w:val="1"/>
          <w:szCs w:val="28"/>
        </w:rPr>
        <w:t xml:space="preserve"> </w:t>
      </w:r>
      <w:r w:rsidR="004708F6">
        <w:rPr>
          <w:color w:val="000000"/>
          <w:spacing w:val="1"/>
          <w:szCs w:val="28"/>
        </w:rPr>
        <w:t xml:space="preserve">а также учитывая мнения сторон </w:t>
      </w:r>
      <w:r w:rsidR="004708F6" w:rsidRPr="004708F6">
        <w:rPr>
          <w:color w:val="000000"/>
          <w:spacing w:val="1"/>
          <w:szCs w:val="28"/>
        </w:rPr>
        <w:t xml:space="preserve">Приморской краевой трехсторонней комиссии </w:t>
      </w:r>
      <w:r w:rsidR="004708F6">
        <w:rPr>
          <w:color w:val="000000"/>
          <w:spacing w:val="1"/>
          <w:szCs w:val="28"/>
        </w:rPr>
        <w:br/>
      </w:r>
      <w:r w:rsidR="004708F6" w:rsidRPr="004708F6">
        <w:rPr>
          <w:color w:val="000000"/>
          <w:spacing w:val="1"/>
          <w:szCs w:val="28"/>
        </w:rPr>
        <w:t>по регулированию социально-трудовых отношений</w:t>
      </w:r>
      <w:r w:rsidR="004708F6">
        <w:rPr>
          <w:color w:val="000000"/>
          <w:spacing w:val="1"/>
          <w:szCs w:val="28"/>
        </w:rPr>
        <w:t xml:space="preserve">,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A51BE1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проект закона Приморского края </w:t>
      </w:r>
      <w:r w:rsidR="003A2D04" w:rsidRPr="003A2D04">
        <w:rPr>
          <w:szCs w:val="28"/>
        </w:rPr>
        <w:t>"</w:t>
      </w:r>
      <w:r w:rsidR="00A51BE1" w:rsidRPr="00A51BE1">
        <w:rPr>
          <w:szCs w:val="28"/>
        </w:rPr>
        <w:t xml:space="preserve">О внесении изменений в Закон Приморского края "О квотировании рабочих мест для граждан, </w:t>
      </w:r>
      <w:r w:rsidR="00260039">
        <w:rPr>
          <w:szCs w:val="28"/>
        </w:rPr>
        <w:br/>
      </w:r>
      <w:r w:rsidR="00A51BE1" w:rsidRPr="00A51BE1">
        <w:rPr>
          <w:szCs w:val="28"/>
        </w:rPr>
        <w:t>особо нуждающихся в социальной защите, в Приморском крае</w:t>
      </w:r>
      <w:r w:rsidR="003A2D04" w:rsidRPr="003A2D04">
        <w:rPr>
          <w:szCs w:val="28"/>
        </w:rPr>
        <w:t>"</w:t>
      </w:r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proofErr w:type="spellStart"/>
      <w:r w:rsidR="00EB39F4">
        <w:rPr>
          <w:szCs w:val="28"/>
        </w:rPr>
        <w:t>Чемерису</w:t>
      </w:r>
      <w:proofErr w:type="spellEnd"/>
      <w:r w:rsidR="00EB39F4">
        <w:rPr>
          <w:szCs w:val="28"/>
        </w:rPr>
        <w:t xml:space="preserve"> И.С</w:t>
      </w:r>
      <w:bookmarkStart w:id="0" w:name="_GoBack"/>
      <w:bookmarkEnd w:id="0"/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     </w:t>
      </w:r>
      <w:r w:rsidR="00EB39F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EB39F4">
        <w:rPr>
          <w:szCs w:val="28"/>
        </w:rPr>
        <w:t xml:space="preserve">И.С. </w:t>
      </w:r>
      <w:proofErr w:type="spellStart"/>
      <w:r w:rsidR="00EB39F4">
        <w:rPr>
          <w:szCs w:val="28"/>
        </w:rPr>
        <w:t>Чемерис</w:t>
      </w:r>
      <w:proofErr w:type="spellEnd"/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D08" w:rsidRDefault="00B54D08">
      <w:r>
        <w:separator/>
      </w:r>
    </w:p>
  </w:endnote>
  <w:endnote w:type="continuationSeparator" w:id="0">
    <w:p w:rsidR="00B54D08" w:rsidRDefault="00B5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D08" w:rsidRDefault="00B54D08">
      <w:r>
        <w:separator/>
      </w:r>
    </w:p>
  </w:footnote>
  <w:footnote w:type="continuationSeparator" w:id="0">
    <w:p w:rsidR="00B54D08" w:rsidRDefault="00B54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9F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2B8C"/>
    <w:rsid w:val="00053C61"/>
    <w:rsid w:val="00063A2F"/>
    <w:rsid w:val="00080DED"/>
    <w:rsid w:val="001048E8"/>
    <w:rsid w:val="001412D4"/>
    <w:rsid w:val="00160F97"/>
    <w:rsid w:val="001B3A35"/>
    <w:rsid w:val="001C5162"/>
    <w:rsid w:val="0020003C"/>
    <w:rsid w:val="0021181F"/>
    <w:rsid w:val="00216A1A"/>
    <w:rsid w:val="00232DD4"/>
    <w:rsid w:val="00247D1C"/>
    <w:rsid w:val="00250406"/>
    <w:rsid w:val="00257CD2"/>
    <w:rsid w:val="00260039"/>
    <w:rsid w:val="002636A8"/>
    <w:rsid w:val="002831D5"/>
    <w:rsid w:val="002D0E29"/>
    <w:rsid w:val="002D2587"/>
    <w:rsid w:val="002E4900"/>
    <w:rsid w:val="00357541"/>
    <w:rsid w:val="003576BC"/>
    <w:rsid w:val="0037361B"/>
    <w:rsid w:val="00383131"/>
    <w:rsid w:val="003A2D04"/>
    <w:rsid w:val="003B4C86"/>
    <w:rsid w:val="003B593D"/>
    <w:rsid w:val="003C63EF"/>
    <w:rsid w:val="003D4A28"/>
    <w:rsid w:val="003F2358"/>
    <w:rsid w:val="0040492B"/>
    <w:rsid w:val="00413FD8"/>
    <w:rsid w:val="00442389"/>
    <w:rsid w:val="00442BCD"/>
    <w:rsid w:val="00460A9A"/>
    <w:rsid w:val="00461E2B"/>
    <w:rsid w:val="00466E8B"/>
    <w:rsid w:val="004708F6"/>
    <w:rsid w:val="004F59AE"/>
    <w:rsid w:val="004F6FC2"/>
    <w:rsid w:val="00583873"/>
    <w:rsid w:val="00586DE3"/>
    <w:rsid w:val="00593061"/>
    <w:rsid w:val="005A68C6"/>
    <w:rsid w:val="005B5CB1"/>
    <w:rsid w:val="00607E4A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8729E"/>
    <w:rsid w:val="007A4504"/>
    <w:rsid w:val="007D29C2"/>
    <w:rsid w:val="007F0598"/>
    <w:rsid w:val="007F4756"/>
    <w:rsid w:val="00817926"/>
    <w:rsid w:val="0082777B"/>
    <w:rsid w:val="00844079"/>
    <w:rsid w:val="008602F8"/>
    <w:rsid w:val="0087792E"/>
    <w:rsid w:val="00881B6B"/>
    <w:rsid w:val="00886EDD"/>
    <w:rsid w:val="008B0573"/>
    <w:rsid w:val="008B73F7"/>
    <w:rsid w:val="008E4E88"/>
    <w:rsid w:val="00923139"/>
    <w:rsid w:val="009512EC"/>
    <w:rsid w:val="00982EE8"/>
    <w:rsid w:val="0099314B"/>
    <w:rsid w:val="009E5CD9"/>
    <w:rsid w:val="009E6B11"/>
    <w:rsid w:val="009F0165"/>
    <w:rsid w:val="009F626B"/>
    <w:rsid w:val="00A12945"/>
    <w:rsid w:val="00A51BE1"/>
    <w:rsid w:val="00A86070"/>
    <w:rsid w:val="00A90A74"/>
    <w:rsid w:val="00AC18C6"/>
    <w:rsid w:val="00AE5C10"/>
    <w:rsid w:val="00AF439B"/>
    <w:rsid w:val="00B26B76"/>
    <w:rsid w:val="00B34583"/>
    <w:rsid w:val="00B54D08"/>
    <w:rsid w:val="00B65160"/>
    <w:rsid w:val="00B668A9"/>
    <w:rsid w:val="00B70F88"/>
    <w:rsid w:val="00B803DE"/>
    <w:rsid w:val="00BB13B5"/>
    <w:rsid w:val="00BB7D19"/>
    <w:rsid w:val="00BC6208"/>
    <w:rsid w:val="00BE16C2"/>
    <w:rsid w:val="00C232AF"/>
    <w:rsid w:val="00C34E7A"/>
    <w:rsid w:val="00C379A0"/>
    <w:rsid w:val="00C9335B"/>
    <w:rsid w:val="00C958B6"/>
    <w:rsid w:val="00C97F87"/>
    <w:rsid w:val="00CE6BB7"/>
    <w:rsid w:val="00CF2ADE"/>
    <w:rsid w:val="00D17A7A"/>
    <w:rsid w:val="00D22851"/>
    <w:rsid w:val="00D34457"/>
    <w:rsid w:val="00D47F8A"/>
    <w:rsid w:val="00D50DE6"/>
    <w:rsid w:val="00DA7A81"/>
    <w:rsid w:val="00DF4FB1"/>
    <w:rsid w:val="00E326C2"/>
    <w:rsid w:val="00E53E4F"/>
    <w:rsid w:val="00E618FF"/>
    <w:rsid w:val="00E622A2"/>
    <w:rsid w:val="00E77161"/>
    <w:rsid w:val="00E85955"/>
    <w:rsid w:val="00E95673"/>
    <w:rsid w:val="00EB39F4"/>
    <w:rsid w:val="00EF60AC"/>
    <w:rsid w:val="00F01DD8"/>
    <w:rsid w:val="00F06E7B"/>
    <w:rsid w:val="00F44567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C5A69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79</cp:revision>
  <cp:lastPrinted>2019-12-04T01:50:00Z</cp:lastPrinted>
  <dcterms:created xsi:type="dcterms:W3CDTF">2019-03-12T04:24:00Z</dcterms:created>
  <dcterms:modified xsi:type="dcterms:W3CDTF">2021-10-06T23:11:00Z</dcterms:modified>
</cp:coreProperties>
</file>