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6163288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EA2F7A" w:rsidP="00A0731A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r w:rsidR="00097DE9">
              <w:rPr>
                <w:sz w:val="24"/>
              </w:rPr>
              <w:t>.10.2021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EA2F7A" w:rsidP="000E2D49">
            <w:pPr>
              <w:autoSpaceDE w:val="0"/>
              <w:autoSpaceDN w:val="0"/>
              <w:adjustRightInd w:val="0"/>
              <w:jc w:val="both"/>
            </w:pPr>
            <w:r>
              <w:t xml:space="preserve">О предложениях в план мониторинга правоприменения нормативных правовых актов Приморского края на 2022 год </w:t>
            </w:r>
          </w:p>
        </w:tc>
      </w:tr>
    </w:tbl>
    <w:p w:rsidR="00B138C2" w:rsidRDefault="00B138C2" w:rsidP="00B138C2">
      <w:pPr>
        <w:ind w:firstLine="709"/>
        <w:jc w:val="both"/>
        <w:rPr>
          <w:szCs w:val="28"/>
        </w:rPr>
      </w:pPr>
    </w:p>
    <w:p w:rsidR="00EA2F7A" w:rsidRDefault="00EA2F7A" w:rsidP="00EA2F7A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предложения в план мониторинга правоприменения нормативных правовых актов Приморского края </w:t>
      </w:r>
      <w:r w:rsidR="00400AE4">
        <w:br/>
      </w:r>
      <w:bookmarkStart w:id="0" w:name="_GoBack"/>
      <w:bookmarkEnd w:id="0"/>
      <w:r>
        <w:t>на 2022 год, комитет</w:t>
      </w: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</w:pPr>
    </w:p>
    <w:p w:rsidR="00EA2F7A" w:rsidRDefault="00EA2F7A" w:rsidP="00EA2F7A">
      <w:pPr>
        <w:pStyle w:val="a3"/>
        <w:tabs>
          <w:tab w:val="clear" w:pos="4153"/>
          <w:tab w:val="clear" w:pos="8306"/>
        </w:tabs>
      </w:pPr>
      <w:r>
        <w:t>РЕШИЛ:</w:t>
      </w: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</w:pPr>
    </w:p>
    <w:p w:rsidR="00EA2F7A" w:rsidRPr="00AA7C38" w:rsidRDefault="00EA2F7A" w:rsidP="00D5057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A7C38">
        <w:rPr>
          <w:szCs w:val="28"/>
        </w:rPr>
        <w:t>1.Предложить включить в план мониторинга правоприменения нормативных правовых актов Приморского края на 20</w:t>
      </w:r>
      <w:r>
        <w:rPr>
          <w:szCs w:val="28"/>
        </w:rPr>
        <w:t>22</w:t>
      </w:r>
      <w:r w:rsidRPr="00AA7C38">
        <w:rPr>
          <w:szCs w:val="28"/>
        </w:rPr>
        <w:t xml:space="preserve"> год следующие Законы Приморского края:</w:t>
      </w:r>
    </w:p>
    <w:p w:rsidR="00EA2F7A" w:rsidRPr="0073364F" w:rsidRDefault="00EA2F7A" w:rsidP="00D505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74629">
        <w:rPr>
          <w:szCs w:val="28"/>
        </w:rPr>
        <w:t>Закон Приморского края от 24.12.2018 № 432-КЗ</w:t>
      </w:r>
      <w:r w:rsidRPr="0073364F">
        <w:rPr>
          <w:b/>
          <w:szCs w:val="28"/>
        </w:rPr>
        <w:t xml:space="preserve"> </w:t>
      </w:r>
      <w:r w:rsidRPr="00D50576">
        <w:rPr>
          <w:szCs w:val="28"/>
        </w:rPr>
        <w:t>"</w:t>
      </w:r>
      <w:r w:rsidR="00D50576">
        <w:rPr>
          <w:szCs w:val="28"/>
        </w:rPr>
        <w:t>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>
        <w:rPr>
          <w:szCs w:val="28"/>
        </w:rPr>
        <w:t>;</w:t>
      </w:r>
    </w:p>
    <w:p w:rsidR="00EA2F7A" w:rsidRDefault="00EA2F7A" w:rsidP="00D505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Закон Приморского края </w:t>
      </w:r>
      <w:r w:rsidRPr="00374629">
        <w:rPr>
          <w:szCs w:val="28"/>
        </w:rPr>
        <w:t>от 06.12.2018</w:t>
      </w:r>
      <w:r w:rsidRPr="00D356A2">
        <w:rPr>
          <w:szCs w:val="28"/>
        </w:rPr>
        <w:t xml:space="preserve"> </w:t>
      </w:r>
      <w:r>
        <w:rPr>
          <w:szCs w:val="28"/>
        </w:rPr>
        <w:t xml:space="preserve">№ </w:t>
      </w:r>
      <w:r w:rsidRPr="00374629">
        <w:rPr>
          <w:szCs w:val="28"/>
        </w:rPr>
        <w:t xml:space="preserve">412-КЗ </w:t>
      </w:r>
      <w:r w:rsidRPr="00D356A2">
        <w:rPr>
          <w:szCs w:val="28"/>
        </w:rPr>
        <w:t xml:space="preserve">"О наделении органов местного самоуправления муниципалах районов, городских округов Приморского края отельными государственными полномочиями по обеспечению детей-сирот, детей, оставшихся без попечения </w:t>
      </w:r>
      <w:r>
        <w:rPr>
          <w:szCs w:val="28"/>
        </w:rPr>
        <w:t>родителей, лиц из числа детей-сирот и детей, оставшихся без попечения</w:t>
      </w:r>
      <w:r w:rsidR="00F83C56">
        <w:rPr>
          <w:szCs w:val="28"/>
        </w:rPr>
        <w:t xml:space="preserve"> родителей, жилыми помещениями".</w:t>
      </w:r>
    </w:p>
    <w:p w:rsidR="00EA2F7A" w:rsidRPr="00AA7C38" w:rsidRDefault="00EA2F7A" w:rsidP="00EA2F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A2F7A" w:rsidRPr="00AA7C38" w:rsidRDefault="00EA2F7A" w:rsidP="00EA2F7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C38">
        <w:rPr>
          <w:szCs w:val="28"/>
        </w:rPr>
        <w:tab/>
        <w:t xml:space="preserve">2.Направить данное решение в комитет Законодательного Собрания </w:t>
      </w:r>
      <w:r w:rsidRPr="00AA7C38">
        <w:rPr>
          <w:szCs w:val="28"/>
        </w:rPr>
        <w:br/>
        <w:t>по регламенту, депутатской этике и организации работы Законодательного Собрания.</w:t>
      </w: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 xml:space="preserve">           И.С. Чемерис</w:t>
      </w: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</w:pPr>
    </w:p>
    <w:p w:rsidR="00EA2F7A" w:rsidRDefault="00EA2F7A" w:rsidP="00EA2F7A">
      <w:pPr>
        <w:pStyle w:val="a3"/>
        <w:tabs>
          <w:tab w:val="clear" w:pos="4153"/>
          <w:tab w:val="clear" w:pos="8306"/>
        </w:tabs>
        <w:jc w:val="both"/>
      </w:pPr>
    </w:p>
    <w:sectPr w:rsidR="00EA2F7A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A24" w:rsidRDefault="000F2A24">
      <w:r>
        <w:separator/>
      </w:r>
    </w:p>
  </w:endnote>
  <w:endnote w:type="continuationSeparator" w:id="0">
    <w:p w:rsidR="000F2A24" w:rsidRDefault="000F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A24" w:rsidRDefault="000F2A24">
      <w:r>
        <w:separator/>
      </w:r>
    </w:p>
  </w:footnote>
  <w:footnote w:type="continuationSeparator" w:id="0">
    <w:p w:rsidR="000F2A24" w:rsidRDefault="000F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F7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910D8"/>
    <w:rsid w:val="00097DE9"/>
    <w:rsid w:val="000D4F6F"/>
    <w:rsid w:val="000E2D49"/>
    <w:rsid w:val="000F2A24"/>
    <w:rsid w:val="000F327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1C6893"/>
    <w:rsid w:val="001D01B2"/>
    <w:rsid w:val="0020003C"/>
    <w:rsid w:val="0020377C"/>
    <w:rsid w:val="00204D41"/>
    <w:rsid w:val="0021751F"/>
    <w:rsid w:val="002320C9"/>
    <w:rsid w:val="00246725"/>
    <w:rsid w:val="0027624E"/>
    <w:rsid w:val="00290304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92770"/>
    <w:rsid w:val="003B4C86"/>
    <w:rsid w:val="003C2E84"/>
    <w:rsid w:val="003D4A28"/>
    <w:rsid w:val="003E0EA7"/>
    <w:rsid w:val="003E784F"/>
    <w:rsid w:val="003F2358"/>
    <w:rsid w:val="00400AE4"/>
    <w:rsid w:val="004060BD"/>
    <w:rsid w:val="004569FA"/>
    <w:rsid w:val="00461E2B"/>
    <w:rsid w:val="0046644B"/>
    <w:rsid w:val="00490BD7"/>
    <w:rsid w:val="004B7378"/>
    <w:rsid w:val="004B7B42"/>
    <w:rsid w:val="005109C4"/>
    <w:rsid w:val="00530560"/>
    <w:rsid w:val="00536AFB"/>
    <w:rsid w:val="00547DFE"/>
    <w:rsid w:val="0059759B"/>
    <w:rsid w:val="005D71B6"/>
    <w:rsid w:val="005E271D"/>
    <w:rsid w:val="00622718"/>
    <w:rsid w:val="0063245A"/>
    <w:rsid w:val="006344A4"/>
    <w:rsid w:val="00645B6D"/>
    <w:rsid w:val="00664E57"/>
    <w:rsid w:val="00677257"/>
    <w:rsid w:val="00692D49"/>
    <w:rsid w:val="0069763D"/>
    <w:rsid w:val="006A4A67"/>
    <w:rsid w:val="006C5C20"/>
    <w:rsid w:val="006C692C"/>
    <w:rsid w:val="006F10B1"/>
    <w:rsid w:val="00700FF0"/>
    <w:rsid w:val="007128C1"/>
    <w:rsid w:val="00713A1A"/>
    <w:rsid w:val="00722704"/>
    <w:rsid w:val="007258FB"/>
    <w:rsid w:val="0074651D"/>
    <w:rsid w:val="00751091"/>
    <w:rsid w:val="0077731F"/>
    <w:rsid w:val="007A420E"/>
    <w:rsid w:val="007A72F3"/>
    <w:rsid w:val="007B430C"/>
    <w:rsid w:val="007B706D"/>
    <w:rsid w:val="007D2002"/>
    <w:rsid w:val="007F0598"/>
    <w:rsid w:val="007F1C07"/>
    <w:rsid w:val="00836E55"/>
    <w:rsid w:val="00840D24"/>
    <w:rsid w:val="008602F8"/>
    <w:rsid w:val="0087792E"/>
    <w:rsid w:val="00885232"/>
    <w:rsid w:val="00896618"/>
    <w:rsid w:val="00896FAD"/>
    <w:rsid w:val="008A6281"/>
    <w:rsid w:val="008E2396"/>
    <w:rsid w:val="009234AB"/>
    <w:rsid w:val="00934867"/>
    <w:rsid w:val="00936EC0"/>
    <w:rsid w:val="00967F4B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138C2"/>
    <w:rsid w:val="00B443AD"/>
    <w:rsid w:val="00B46796"/>
    <w:rsid w:val="00B46C0B"/>
    <w:rsid w:val="00B64C28"/>
    <w:rsid w:val="00B668A9"/>
    <w:rsid w:val="00B745EE"/>
    <w:rsid w:val="00B803DE"/>
    <w:rsid w:val="00BC1F8A"/>
    <w:rsid w:val="00BC4E58"/>
    <w:rsid w:val="00BE16C2"/>
    <w:rsid w:val="00C10EAB"/>
    <w:rsid w:val="00C24C26"/>
    <w:rsid w:val="00C319BA"/>
    <w:rsid w:val="00C66959"/>
    <w:rsid w:val="00C71920"/>
    <w:rsid w:val="00C749DB"/>
    <w:rsid w:val="00C9335B"/>
    <w:rsid w:val="00C958B6"/>
    <w:rsid w:val="00CB0FF3"/>
    <w:rsid w:val="00D12C78"/>
    <w:rsid w:val="00D153A1"/>
    <w:rsid w:val="00D17A7A"/>
    <w:rsid w:val="00D3023F"/>
    <w:rsid w:val="00D340B7"/>
    <w:rsid w:val="00D3593B"/>
    <w:rsid w:val="00D50576"/>
    <w:rsid w:val="00D637DB"/>
    <w:rsid w:val="00D7661C"/>
    <w:rsid w:val="00D849B7"/>
    <w:rsid w:val="00DD5193"/>
    <w:rsid w:val="00DD7608"/>
    <w:rsid w:val="00E02A19"/>
    <w:rsid w:val="00E326C2"/>
    <w:rsid w:val="00E70162"/>
    <w:rsid w:val="00E77161"/>
    <w:rsid w:val="00E83A40"/>
    <w:rsid w:val="00E85955"/>
    <w:rsid w:val="00EA01D0"/>
    <w:rsid w:val="00EA2F7A"/>
    <w:rsid w:val="00EB267E"/>
    <w:rsid w:val="00EB6176"/>
    <w:rsid w:val="00EC2481"/>
    <w:rsid w:val="00EC4981"/>
    <w:rsid w:val="00EC67A3"/>
    <w:rsid w:val="00EE155B"/>
    <w:rsid w:val="00F01DD8"/>
    <w:rsid w:val="00F23024"/>
    <w:rsid w:val="00F27BDB"/>
    <w:rsid w:val="00F34152"/>
    <w:rsid w:val="00F65753"/>
    <w:rsid w:val="00F77F19"/>
    <w:rsid w:val="00F83C56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884E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9">
    <w:name w:val="Body Text"/>
    <w:basedOn w:val="a"/>
    <w:link w:val="aa"/>
    <w:semiHidden/>
    <w:unhideWhenUsed/>
    <w:rsid w:val="00EC4981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EC49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27</cp:revision>
  <cp:lastPrinted>2021-10-15T02:18:00Z</cp:lastPrinted>
  <dcterms:created xsi:type="dcterms:W3CDTF">2021-09-14T22:57:00Z</dcterms:created>
  <dcterms:modified xsi:type="dcterms:W3CDTF">2021-10-19T05:37:00Z</dcterms:modified>
</cp:coreProperties>
</file>