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95531858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A80270">
            <w:pPr>
              <w:spacing w:line="228" w:lineRule="auto"/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253C11" w:rsidRPr="002D7B55">
              <w:rPr>
                <w:szCs w:val="28"/>
              </w:rPr>
              <w:t>О внесении изменени</w:t>
            </w:r>
            <w:r w:rsidR="00253C11">
              <w:rPr>
                <w:szCs w:val="28"/>
              </w:rPr>
              <w:t xml:space="preserve">й в Закон Приморского края </w:t>
            </w:r>
            <w:r w:rsidR="00253C11">
              <w:t>"О физической культуре и спорте в Приморском крае</w:t>
            </w:r>
            <w:r w:rsidR="00062687">
              <w:rPr>
                <w:rFonts w:eastAsia="Calibri"/>
                <w:szCs w:val="28"/>
              </w:rPr>
              <w:t xml:space="preserve">" </w:t>
            </w:r>
          </w:p>
        </w:tc>
      </w:tr>
    </w:tbl>
    <w:p w:rsidR="00357541" w:rsidRPr="005B0AE5" w:rsidRDefault="00357541" w:rsidP="005F4396">
      <w:pPr>
        <w:spacing w:line="228" w:lineRule="auto"/>
        <w:jc w:val="both"/>
      </w:pPr>
    </w:p>
    <w:p w:rsidR="000B445A" w:rsidRPr="0093046F" w:rsidRDefault="00DF4E26" w:rsidP="00A80270">
      <w:pPr>
        <w:autoSpaceDE w:val="0"/>
        <w:autoSpaceDN w:val="0"/>
        <w:adjustRightInd w:val="0"/>
        <w:spacing w:line="228" w:lineRule="auto"/>
        <w:ind w:firstLine="708"/>
        <w:jc w:val="both"/>
        <w:rPr>
          <w:szCs w:val="28"/>
        </w:rPr>
      </w:pPr>
      <w:r w:rsidRPr="0093046F">
        <w:rPr>
          <w:szCs w:val="28"/>
        </w:rPr>
        <w:t>Рассмотрев и обсудив проект закона Приморского края "</w:t>
      </w:r>
      <w:r w:rsidR="00253C11" w:rsidRPr="002D7B55">
        <w:rPr>
          <w:szCs w:val="28"/>
        </w:rPr>
        <w:t>О внесении изменени</w:t>
      </w:r>
      <w:r w:rsidR="00253C11">
        <w:rPr>
          <w:szCs w:val="28"/>
        </w:rPr>
        <w:t xml:space="preserve">й в Закон Приморского края </w:t>
      </w:r>
      <w:r w:rsidR="00253C11">
        <w:t>"О физической культуре и спорте в Приморском крае</w:t>
      </w:r>
      <w:r w:rsidRPr="0093046F">
        <w:rPr>
          <w:szCs w:val="28"/>
        </w:rPr>
        <w:t>",</w:t>
      </w:r>
      <w:r w:rsidRPr="0093046F">
        <w:rPr>
          <w:bCs/>
          <w:szCs w:val="28"/>
        </w:rPr>
        <w:t xml:space="preserve"> </w:t>
      </w:r>
      <w:r w:rsidR="00EF6D70" w:rsidRPr="0093046F">
        <w:rPr>
          <w:bCs/>
          <w:szCs w:val="28"/>
        </w:rPr>
        <w:t xml:space="preserve">подготовленный комитетом </w:t>
      </w:r>
      <w:r w:rsidR="00EF6D70" w:rsidRPr="0093046F">
        <w:rPr>
          <w:color w:val="000000"/>
          <w:spacing w:val="1"/>
          <w:szCs w:val="28"/>
        </w:rPr>
        <w:t>Законодательного Собрания по социальной политике и защите прав граждан</w:t>
      </w:r>
      <w:r w:rsidR="00A80270">
        <w:rPr>
          <w:color w:val="000000"/>
          <w:spacing w:val="1"/>
          <w:szCs w:val="28"/>
        </w:rPr>
        <w:t xml:space="preserve">, </w:t>
      </w:r>
      <w:r w:rsidR="000B445A" w:rsidRPr="0093046F">
        <w:rPr>
          <w:szCs w:val="28"/>
        </w:rPr>
        <w:t>комитет</w:t>
      </w:r>
    </w:p>
    <w:p w:rsidR="00DF06A0" w:rsidRPr="002217A6" w:rsidRDefault="00DF06A0" w:rsidP="00AB05A3">
      <w:pPr>
        <w:shd w:val="clear" w:color="auto" w:fill="FFFFFF"/>
        <w:jc w:val="both"/>
        <w:rPr>
          <w:rFonts w:eastAsia="SimSun"/>
          <w:szCs w:val="28"/>
          <w:lang w:eastAsia="zh-CN"/>
        </w:rPr>
      </w:pPr>
    </w:p>
    <w:p w:rsidR="00DF06A0" w:rsidRDefault="00DF06A0" w:rsidP="00DF06A0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DF06A0" w:rsidRDefault="00DF06A0" w:rsidP="00DF06A0">
      <w:pPr>
        <w:pStyle w:val="a3"/>
        <w:tabs>
          <w:tab w:val="left" w:pos="708"/>
        </w:tabs>
        <w:jc w:val="both"/>
      </w:pPr>
    </w:p>
    <w:p w:rsidR="00A80270" w:rsidRDefault="00A80270" w:rsidP="00A80270">
      <w:pPr>
        <w:ind w:left="-68" w:firstLine="709"/>
        <w:jc w:val="both"/>
        <w:rPr>
          <w:szCs w:val="28"/>
        </w:rPr>
      </w:pPr>
      <w:r>
        <w:t xml:space="preserve">Внести проект закона Приморского края </w:t>
      </w:r>
      <w:r>
        <w:rPr>
          <w:szCs w:val="28"/>
        </w:rPr>
        <w:t>"</w:t>
      </w:r>
      <w:r w:rsidR="00253C11" w:rsidRPr="002D7B55">
        <w:rPr>
          <w:szCs w:val="28"/>
        </w:rPr>
        <w:t>О внесении изменени</w:t>
      </w:r>
      <w:r w:rsidR="00253C11">
        <w:rPr>
          <w:szCs w:val="28"/>
        </w:rPr>
        <w:t xml:space="preserve">й в Закон Приморского края </w:t>
      </w:r>
      <w:r w:rsidR="00253C11">
        <w:t>"О физической культуре и спорте в Приморском крае</w:t>
      </w:r>
      <w:r>
        <w:rPr>
          <w:szCs w:val="28"/>
        </w:rPr>
        <w:t xml:space="preserve">" </w:t>
      </w:r>
      <w:r>
        <w:t>в Законодательное Собрание в качестве законодательной инициативы.</w:t>
      </w:r>
    </w:p>
    <w:p w:rsidR="00DF06A0" w:rsidRDefault="00DF06A0" w:rsidP="003F6C53">
      <w:pPr>
        <w:pStyle w:val="a3"/>
        <w:tabs>
          <w:tab w:val="left" w:pos="708"/>
        </w:tabs>
        <w:jc w:val="both"/>
      </w:pPr>
    </w:p>
    <w:p w:rsidR="00DF4E26" w:rsidRDefault="00DF4E26" w:rsidP="005F4396">
      <w:pPr>
        <w:pStyle w:val="a3"/>
        <w:tabs>
          <w:tab w:val="left" w:pos="708"/>
        </w:tabs>
        <w:spacing w:line="228" w:lineRule="auto"/>
        <w:ind w:firstLine="709"/>
        <w:rPr>
          <w:szCs w:val="28"/>
        </w:rPr>
      </w:pPr>
    </w:p>
    <w:p w:rsidR="00833EFF" w:rsidRPr="00544868" w:rsidRDefault="00833EFF" w:rsidP="005F4396">
      <w:pPr>
        <w:pStyle w:val="a3"/>
        <w:tabs>
          <w:tab w:val="left" w:pos="708"/>
        </w:tabs>
        <w:spacing w:line="228" w:lineRule="auto"/>
        <w:ind w:firstLine="709"/>
        <w:rPr>
          <w:szCs w:val="28"/>
        </w:rPr>
      </w:pPr>
    </w:p>
    <w:p w:rsidR="005B4734" w:rsidRPr="00411B12" w:rsidRDefault="00DF4E26" w:rsidP="005F4396">
      <w:pPr>
        <w:tabs>
          <w:tab w:val="left" w:pos="709"/>
        </w:tabs>
        <w:spacing w:line="228" w:lineRule="auto"/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</w:t>
      </w:r>
      <w:r w:rsidR="00EF6D70">
        <w:rPr>
          <w:szCs w:val="28"/>
        </w:rPr>
        <w:t xml:space="preserve">    </w:t>
      </w:r>
      <w:r w:rsidR="003D6FC2">
        <w:rPr>
          <w:szCs w:val="28"/>
        </w:rPr>
        <w:t xml:space="preserve">                      </w:t>
      </w:r>
      <w:bookmarkStart w:id="0" w:name="_GoBack"/>
      <w:bookmarkEnd w:id="0"/>
      <w:r w:rsidR="003D6FC2">
        <w:rPr>
          <w:szCs w:val="28"/>
        </w:rPr>
        <w:t>И.С. Чемерис</w:t>
      </w:r>
    </w:p>
    <w:sectPr w:rsidR="005B4734" w:rsidRPr="00411B12" w:rsidSect="000B445A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45A" w:rsidRDefault="00CC645A">
      <w:r>
        <w:separator/>
      </w:r>
    </w:p>
  </w:endnote>
  <w:endnote w:type="continuationSeparator" w:id="0">
    <w:p w:rsidR="00CC645A" w:rsidRDefault="00CC6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45A" w:rsidRDefault="00CC645A">
      <w:r>
        <w:separator/>
      </w:r>
    </w:p>
  </w:footnote>
  <w:footnote w:type="continuationSeparator" w:id="0">
    <w:p w:rsidR="00CC645A" w:rsidRDefault="00CC6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27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35553"/>
    <w:rsid w:val="000428E7"/>
    <w:rsid w:val="000514C7"/>
    <w:rsid w:val="00053C61"/>
    <w:rsid w:val="000541EA"/>
    <w:rsid w:val="00062687"/>
    <w:rsid w:val="00080DED"/>
    <w:rsid w:val="000840CF"/>
    <w:rsid w:val="000958F7"/>
    <w:rsid w:val="000B445A"/>
    <w:rsid w:val="000B4765"/>
    <w:rsid w:val="000D0F27"/>
    <w:rsid w:val="00100280"/>
    <w:rsid w:val="001003A4"/>
    <w:rsid w:val="00106606"/>
    <w:rsid w:val="001066C0"/>
    <w:rsid w:val="00111AC1"/>
    <w:rsid w:val="001412D4"/>
    <w:rsid w:val="00153952"/>
    <w:rsid w:val="00160F97"/>
    <w:rsid w:val="00171D5F"/>
    <w:rsid w:val="001B3A35"/>
    <w:rsid w:val="001B5908"/>
    <w:rsid w:val="001C5162"/>
    <w:rsid w:val="0020003C"/>
    <w:rsid w:val="002075DA"/>
    <w:rsid w:val="0022681B"/>
    <w:rsid w:val="00253C11"/>
    <w:rsid w:val="002800D6"/>
    <w:rsid w:val="002831D5"/>
    <w:rsid w:val="00283FD0"/>
    <w:rsid w:val="002B53A5"/>
    <w:rsid w:val="002D0E29"/>
    <w:rsid w:val="002E13E1"/>
    <w:rsid w:val="002F410A"/>
    <w:rsid w:val="002F4D1C"/>
    <w:rsid w:val="002F6057"/>
    <w:rsid w:val="00305038"/>
    <w:rsid w:val="00334BBC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63EF"/>
    <w:rsid w:val="003D4A28"/>
    <w:rsid w:val="003D6FC2"/>
    <w:rsid w:val="003E4F03"/>
    <w:rsid w:val="003E5B31"/>
    <w:rsid w:val="003F0306"/>
    <w:rsid w:val="003F2358"/>
    <w:rsid w:val="003F6C53"/>
    <w:rsid w:val="0040318A"/>
    <w:rsid w:val="00411B12"/>
    <w:rsid w:val="00413FD8"/>
    <w:rsid w:val="00416D73"/>
    <w:rsid w:val="00461E2B"/>
    <w:rsid w:val="0047338F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23ED4"/>
    <w:rsid w:val="00537552"/>
    <w:rsid w:val="00547810"/>
    <w:rsid w:val="00570C36"/>
    <w:rsid w:val="00570FB4"/>
    <w:rsid w:val="00576C2D"/>
    <w:rsid w:val="00587463"/>
    <w:rsid w:val="005B0AE5"/>
    <w:rsid w:val="005B263B"/>
    <w:rsid w:val="005B4734"/>
    <w:rsid w:val="005B4FC0"/>
    <w:rsid w:val="005B5CB1"/>
    <w:rsid w:val="005F4396"/>
    <w:rsid w:val="00613671"/>
    <w:rsid w:val="00630C84"/>
    <w:rsid w:val="006407BE"/>
    <w:rsid w:val="006424DD"/>
    <w:rsid w:val="00644178"/>
    <w:rsid w:val="0065214A"/>
    <w:rsid w:val="006618CA"/>
    <w:rsid w:val="00661C9E"/>
    <w:rsid w:val="00664145"/>
    <w:rsid w:val="006779CB"/>
    <w:rsid w:val="00683341"/>
    <w:rsid w:val="00692D49"/>
    <w:rsid w:val="006A2F5D"/>
    <w:rsid w:val="006A3AC6"/>
    <w:rsid w:val="006D055F"/>
    <w:rsid w:val="006E16C2"/>
    <w:rsid w:val="00704246"/>
    <w:rsid w:val="007128C1"/>
    <w:rsid w:val="007258FB"/>
    <w:rsid w:val="00751091"/>
    <w:rsid w:val="0077644A"/>
    <w:rsid w:val="00786927"/>
    <w:rsid w:val="00786CB1"/>
    <w:rsid w:val="00797338"/>
    <w:rsid w:val="007A2CA7"/>
    <w:rsid w:val="007A4504"/>
    <w:rsid w:val="007D0572"/>
    <w:rsid w:val="007D2DA7"/>
    <w:rsid w:val="007E00F9"/>
    <w:rsid w:val="007E2DAE"/>
    <w:rsid w:val="007F0598"/>
    <w:rsid w:val="007F236F"/>
    <w:rsid w:val="007F6D94"/>
    <w:rsid w:val="008040CC"/>
    <w:rsid w:val="008154A6"/>
    <w:rsid w:val="0081679B"/>
    <w:rsid w:val="00823DC3"/>
    <w:rsid w:val="008242A6"/>
    <w:rsid w:val="008242F8"/>
    <w:rsid w:val="00833EFF"/>
    <w:rsid w:val="00841C61"/>
    <w:rsid w:val="00847631"/>
    <w:rsid w:val="008602F8"/>
    <w:rsid w:val="008753E1"/>
    <w:rsid w:val="008757ED"/>
    <w:rsid w:val="0087792E"/>
    <w:rsid w:val="00880C76"/>
    <w:rsid w:val="008818ED"/>
    <w:rsid w:val="00881B6B"/>
    <w:rsid w:val="008B0573"/>
    <w:rsid w:val="008B73BA"/>
    <w:rsid w:val="008E27BA"/>
    <w:rsid w:val="008E2B61"/>
    <w:rsid w:val="008F0BB4"/>
    <w:rsid w:val="008F202C"/>
    <w:rsid w:val="008F6024"/>
    <w:rsid w:val="008F7227"/>
    <w:rsid w:val="009179B6"/>
    <w:rsid w:val="009270E5"/>
    <w:rsid w:val="0093046F"/>
    <w:rsid w:val="00933895"/>
    <w:rsid w:val="00963316"/>
    <w:rsid w:val="00963B78"/>
    <w:rsid w:val="0096761F"/>
    <w:rsid w:val="00983BB6"/>
    <w:rsid w:val="00983D35"/>
    <w:rsid w:val="00993135"/>
    <w:rsid w:val="0099314B"/>
    <w:rsid w:val="009A5F94"/>
    <w:rsid w:val="009C0662"/>
    <w:rsid w:val="009C0E0F"/>
    <w:rsid w:val="009E5CD9"/>
    <w:rsid w:val="009F0165"/>
    <w:rsid w:val="009F4CD7"/>
    <w:rsid w:val="009F626B"/>
    <w:rsid w:val="00A06A51"/>
    <w:rsid w:val="00A5598C"/>
    <w:rsid w:val="00A72E6C"/>
    <w:rsid w:val="00A80270"/>
    <w:rsid w:val="00A82AE1"/>
    <w:rsid w:val="00A90CF8"/>
    <w:rsid w:val="00AA3617"/>
    <w:rsid w:val="00AB05A3"/>
    <w:rsid w:val="00AB1985"/>
    <w:rsid w:val="00AB769F"/>
    <w:rsid w:val="00AC1DF0"/>
    <w:rsid w:val="00B26B76"/>
    <w:rsid w:val="00B6086B"/>
    <w:rsid w:val="00B6200A"/>
    <w:rsid w:val="00B62158"/>
    <w:rsid w:val="00B65160"/>
    <w:rsid w:val="00B668A9"/>
    <w:rsid w:val="00B7325E"/>
    <w:rsid w:val="00B77691"/>
    <w:rsid w:val="00B803DE"/>
    <w:rsid w:val="00BB447A"/>
    <w:rsid w:val="00BE16C2"/>
    <w:rsid w:val="00BE188D"/>
    <w:rsid w:val="00C12FA9"/>
    <w:rsid w:val="00C2053C"/>
    <w:rsid w:val="00C404B7"/>
    <w:rsid w:val="00C54F1C"/>
    <w:rsid w:val="00C81D33"/>
    <w:rsid w:val="00C9335B"/>
    <w:rsid w:val="00C958B6"/>
    <w:rsid w:val="00C97320"/>
    <w:rsid w:val="00CA0351"/>
    <w:rsid w:val="00CC645A"/>
    <w:rsid w:val="00CF0A02"/>
    <w:rsid w:val="00CF594E"/>
    <w:rsid w:val="00CF64C2"/>
    <w:rsid w:val="00D12507"/>
    <w:rsid w:val="00D17A7A"/>
    <w:rsid w:val="00D239BB"/>
    <w:rsid w:val="00D2405F"/>
    <w:rsid w:val="00D47F8A"/>
    <w:rsid w:val="00D5252B"/>
    <w:rsid w:val="00D67A58"/>
    <w:rsid w:val="00D76562"/>
    <w:rsid w:val="00DA5574"/>
    <w:rsid w:val="00DB129F"/>
    <w:rsid w:val="00DB1E06"/>
    <w:rsid w:val="00DD0D16"/>
    <w:rsid w:val="00DE0F30"/>
    <w:rsid w:val="00DF06A0"/>
    <w:rsid w:val="00DF0891"/>
    <w:rsid w:val="00DF4E26"/>
    <w:rsid w:val="00DF7658"/>
    <w:rsid w:val="00E039BF"/>
    <w:rsid w:val="00E11015"/>
    <w:rsid w:val="00E1673A"/>
    <w:rsid w:val="00E30632"/>
    <w:rsid w:val="00E326C2"/>
    <w:rsid w:val="00E344A1"/>
    <w:rsid w:val="00E40D97"/>
    <w:rsid w:val="00E42612"/>
    <w:rsid w:val="00E47C0D"/>
    <w:rsid w:val="00E618FF"/>
    <w:rsid w:val="00E622A2"/>
    <w:rsid w:val="00E77161"/>
    <w:rsid w:val="00E85955"/>
    <w:rsid w:val="00E900D6"/>
    <w:rsid w:val="00E95673"/>
    <w:rsid w:val="00EA3F78"/>
    <w:rsid w:val="00EA477F"/>
    <w:rsid w:val="00EC2398"/>
    <w:rsid w:val="00EC54A2"/>
    <w:rsid w:val="00ED001E"/>
    <w:rsid w:val="00ED3F79"/>
    <w:rsid w:val="00EF5B89"/>
    <w:rsid w:val="00EF6D70"/>
    <w:rsid w:val="00F01691"/>
    <w:rsid w:val="00F01DD8"/>
    <w:rsid w:val="00F144FC"/>
    <w:rsid w:val="00F422AD"/>
    <w:rsid w:val="00F52407"/>
    <w:rsid w:val="00F5292F"/>
    <w:rsid w:val="00F569E3"/>
    <w:rsid w:val="00F57673"/>
    <w:rsid w:val="00F65AF9"/>
    <w:rsid w:val="00F86D4B"/>
    <w:rsid w:val="00F90647"/>
    <w:rsid w:val="00F92A08"/>
    <w:rsid w:val="00F93304"/>
    <w:rsid w:val="00FA16BB"/>
    <w:rsid w:val="00FA6B6C"/>
    <w:rsid w:val="00FA7034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0B9E84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F4396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DF06A0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F06A0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F06A0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DF06A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7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2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2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5</cp:revision>
  <cp:lastPrinted>2019-06-04T00:12:00Z</cp:lastPrinted>
  <dcterms:created xsi:type="dcterms:W3CDTF">2021-07-06T05:05:00Z</dcterms:created>
  <dcterms:modified xsi:type="dcterms:W3CDTF">2021-10-11T22:18:00Z</dcterms:modified>
</cp:coreProperties>
</file>