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90027968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25042" w:rsidRDefault="00425042" w:rsidP="00425042">
      <w:pPr>
        <w:jc w:val="center"/>
        <w:rPr>
          <w:b/>
          <w:szCs w:val="28"/>
        </w:rPr>
      </w:pPr>
      <w:r w:rsidRPr="004D7228">
        <w:rPr>
          <w:b/>
          <w:szCs w:val="28"/>
        </w:rPr>
        <w:t>О ВНЕСЕНИИ ИЗМЕНЕНИ</w:t>
      </w:r>
      <w:r>
        <w:rPr>
          <w:b/>
          <w:szCs w:val="28"/>
        </w:rPr>
        <w:t xml:space="preserve">Й В ЗАКОН ПРИМОРСКОГО КРАЯ </w:t>
      </w:r>
    </w:p>
    <w:p w:rsidR="00425042" w:rsidRDefault="00425042" w:rsidP="00425042">
      <w:pPr>
        <w:jc w:val="center"/>
        <w:rPr>
          <w:b/>
          <w:szCs w:val="28"/>
        </w:rPr>
      </w:pPr>
      <w:r>
        <w:rPr>
          <w:b/>
          <w:szCs w:val="28"/>
        </w:rPr>
        <w:t>"О МЕСТНОМ РЕФЕРЕНДУМЕ В ПРИМОРСКОМ КРАЕ"</w:t>
      </w:r>
    </w:p>
    <w:p w:rsidR="00425042" w:rsidRPr="004D7228" w:rsidRDefault="00425042" w:rsidP="00425042">
      <w:pPr>
        <w:jc w:val="center"/>
        <w:rPr>
          <w:b/>
          <w:szCs w:val="28"/>
        </w:rPr>
      </w:pPr>
    </w:p>
    <w:p w:rsidR="00425042" w:rsidRDefault="00425042" w:rsidP="00425042">
      <w:pPr>
        <w:ind w:firstLine="709"/>
        <w:jc w:val="both"/>
        <w:rPr>
          <w:szCs w:val="28"/>
        </w:rPr>
      </w:pPr>
      <w:r w:rsidRPr="004D7228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28 июля</w:t>
      </w:r>
      <w:r>
        <w:rPr>
          <w:szCs w:val="28"/>
        </w:rPr>
        <w:br/>
        <w:t xml:space="preserve">2021 года </w:t>
      </w:r>
    </w:p>
    <w:p w:rsidR="00425042" w:rsidRDefault="00425042" w:rsidP="00425042">
      <w:pPr>
        <w:widowControl w:val="0"/>
        <w:autoSpaceDE w:val="0"/>
        <w:autoSpaceDN w:val="0"/>
        <w:adjustRightInd w:val="0"/>
        <w:ind w:firstLine="709"/>
        <w:rPr>
          <w:szCs w:val="28"/>
        </w:rPr>
      </w:pPr>
    </w:p>
    <w:p w:rsidR="00425042" w:rsidRPr="003903C8" w:rsidRDefault="00425042" w:rsidP="00425042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 w:rsidRPr="003903C8">
        <w:rPr>
          <w:szCs w:val="28"/>
        </w:rPr>
        <w:t>СТАТЬЯ 1.</w:t>
      </w:r>
    </w:p>
    <w:p w:rsidR="00425042" w:rsidRPr="00425042" w:rsidRDefault="00425042" w:rsidP="00425042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D8118A">
        <w:rPr>
          <w:szCs w:val="28"/>
        </w:rPr>
        <w:t xml:space="preserve">Внести в Закон Приморского края от 5 января 2004 года </w:t>
      </w:r>
      <w:r>
        <w:rPr>
          <w:szCs w:val="28"/>
        </w:rPr>
        <w:t>№ 97-КЗ</w:t>
      </w:r>
      <w:r>
        <w:rPr>
          <w:szCs w:val="28"/>
        </w:rPr>
        <w:br/>
      </w:r>
      <w:r w:rsidRPr="00D8118A">
        <w:rPr>
          <w:szCs w:val="28"/>
        </w:rPr>
        <w:t xml:space="preserve">"О </w:t>
      </w:r>
      <w:r>
        <w:rPr>
          <w:szCs w:val="28"/>
        </w:rPr>
        <w:t xml:space="preserve">местном </w:t>
      </w:r>
      <w:r w:rsidRPr="00D8118A">
        <w:rPr>
          <w:szCs w:val="28"/>
        </w:rPr>
        <w:t xml:space="preserve">референдуме </w:t>
      </w:r>
      <w:r>
        <w:rPr>
          <w:szCs w:val="28"/>
        </w:rPr>
        <w:t xml:space="preserve">в </w:t>
      </w:r>
      <w:r w:rsidRPr="00D8118A">
        <w:rPr>
          <w:szCs w:val="28"/>
        </w:rPr>
        <w:t>Приморско</w:t>
      </w:r>
      <w:r>
        <w:rPr>
          <w:szCs w:val="28"/>
        </w:rPr>
        <w:t>м</w:t>
      </w:r>
      <w:r w:rsidRPr="00D8118A">
        <w:rPr>
          <w:szCs w:val="28"/>
        </w:rPr>
        <w:t xml:space="preserve"> кра</w:t>
      </w:r>
      <w:r>
        <w:rPr>
          <w:szCs w:val="28"/>
        </w:rPr>
        <w:t>е</w:t>
      </w:r>
      <w:r w:rsidRPr="00D8118A">
        <w:rPr>
          <w:szCs w:val="28"/>
        </w:rPr>
        <w:t xml:space="preserve">" </w:t>
      </w:r>
      <w:r w:rsidRPr="00425042">
        <w:rPr>
          <w:rFonts w:ascii="Arial" w:eastAsia="Calibri" w:hAnsi="Arial" w:cs="Arial"/>
          <w:sz w:val="20"/>
          <w:lang w:eastAsia="en-US"/>
        </w:rPr>
        <w:t xml:space="preserve"> </w:t>
      </w:r>
      <w:r w:rsidRPr="00425042">
        <w:rPr>
          <w:rFonts w:eastAsia="Calibri"/>
          <w:szCs w:val="28"/>
          <w:lang w:eastAsia="en-US"/>
        </w:rPr>
        <w:t xml:space="preserve">(в редакции Закона Приморского края от 9 августа 2007 года № 117-КЗ) (Ведомости Законодательного Собрания Приморского края, 2007, № 34, стр. 2, № 42, </w:t>
      </w:r>
      <w:r w:rsidRPr="00425042">
        <w:rPr>
          <w:rFonts w:eastAsia="Calibri"/>
          <w:szCs w:val="28"/>
          <w:lang w:eastAsia="en-US"/>
        </w:rPr>
        <w:br/>
        <w:t xml:space="preserve">стр. 20, № 56, стр. 74; 2008, № 65, стр. 60; 2010, № 148, стр. 8, № 167, стр. 23; 2011, № 185, стр. 59, № 205, стр. 18; 2012, № 35, стр. 43; 2013, № 62, стр. 32; 2014, № 78, стр. 31; 2015, № 106, стр. 5, № 112, стр. 7, № 132, стр. 58; 2016, </w:t>
      </w:r>
      <w:r w:rsidRPr="00425042">
        <w:rPr>
          <w:rFonts w:eastAsia="Calibri"/>
          <w:szCs w:val="28"/>
          <w:lang w:eastAsia="en-US"/>
        </w:rPr>
        <w:br/>
        <w:t>№ 160, стр. 19, № 164, стр. 80; 2017, № 20, стр. 7, № 29, стр. 5, № 38, стр. 30; 2018, № 81, стр. 33; 2019, № 87, стр. 6, № 104, стр. 132, № 110, стр. 33; 2020, № 131, стр. 23, № 139, стр. 46, № 151, стр. 77, № 154, стр. 42; 2021, № 171, стр. 31) следующие изменения:</w:t>
      </w:r>
    </w:p>
    <w:p w:rsidR="00425042" w:rsidRDefault="00425042" w:rsidP="0042504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1)часть 4 статьи 2 изложить в следующей редакции:</w:t>
      </w:r>
    </w:p>
    <w:p w:rsidR="00425042" w:rsidRPr="00425042" w:rsidRDefault="00425042" w:rsidP="0042504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>"4.В соответствии с Федеральным законом и</w:t>
      </w:r>
      <w:r w:rsidRPr="00425042">
        <w:rPr>
          <w:rFonts w:eastAsia="Calibri"/>
          <w:szCs w:val="28"/>
          <w:lang w:eastAsia="en-US"/>
        </w:rPr>
        <w:t>ностранные граждане, за исключением случая, указанного в пункте 10 статьи 4 Федерального закона, лица без гражданства, иностранные организации, международные организации и международные общественные движения, некоммерческие организации, выполняющие функции иностранного агента, незарегистрированные общественные объединения, выполняющие функции иностранного агента, и иностранные средства массовой информации, выполняющие функции иностранного агента, российские юридические лица, информация о которых включена в реестр иностранных средств массовой информации, выполняющих функции иностранного агента, не вправе осуществлять деятельность, способствующую либо препятствующую выдвижению инициативы проведения референдума и проведению референдума, достижению определенного результата на референдуме, а также в иных формах участвовать в кампаниях референдума. Участие в кампаниях референдума указанных лиц и представителей указанных организаций в качестве иностранных (международных) наблюдателей регулируется в соответствии с федеральным законом.";</w:t>
      </w:r>
    </w:p>
    <w:p w:rsidR="00425042" w:rsidRDefault="00425042" w:rsidP="00425042">
      <w:pPr>
        <w:spacing w:after="1" w:line="280" w:lineRule="atLeast"/>
        <w:ind w:firstLine="708"/>
      </w:pPr>
      <w:r>
        <w:t>2)в статье 37:</w:t>
      </w:r>
    </w:p>
    <w:p w:rsidR="00425042" w:rsidRPr="00425042" w:rsidRDefault="00425042" w:rsidP="00425042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 xml:space="preserve">а)часть 1 дополнить словами </w:t>
      </w:r>
      <w:r w:rsidRPr="00425042">
        <w:rPr>
          <w:rFonts w:eastAsia="Calibri"/>
          <w:szCs w:val="28"/>
          <w:lang w:eastAsia="en-US"/>
        </w:rPr>
        <w:t>", а в случае принятия предусмотренного пунктом 1 или 2 статьи 63</w:t>
      </w:r>
      <w:r w:rsidRPr="00425042">
        <w:rPr>
          <w:rFonts w:eastAsia="Calibri"/>
          <w:szCs w:val="28"/>
          <w:vertAlign w:val="superscript"/>
          <w:lang w:eastAsia="en-US"/>
        </w:rPr>
        <w:t>1</w:t>
      </w:r>
      <w:r w:rsidRPr="00425042">
        <w:rPr>
          <w:rFonts w:eastAsia="Calibri"/>
          <w:szCs w:val="28"/>
          <w:lang w:eastAsia="en-US"/>
        </w:rPr>
        <w:t xml:space="preserve"> Федерального закона, </w:t>
      </w:r>
      <w:r>
        <w:t>части 1 статьи 51</w:t>
      </w:r>
      <w:r>
        <w:rPr>
          <w:vertAlign w:val="superscript"/>
        </w:rPr>
        <w:t>1</w:t>
      </w:r>
      <w:r>
        <w:t xml:space="preserve"> настоящего Закона </w:t>
      </w:r>
      <w:r w:rsidRPr="00425042">
        <w:rPr>
          <w:rFonts w:eastAsia="Calibri"/>
          <w:szCs w:val="28"/>
          <w:lang w:eastAsia="en-US"/>
        </w:rPr>
        <w:t xml:space="preserve">решения о голосовании в течение нескольких дней </w:t>
      </w:r>
      <w:r w:rsidRPr="00425042">
        <w:rPr>
          <w:rFonts w:eastAsia="Calibri"/>
          <w:szCs w:val="28"/>
          <w:lang w:eastAsia="en-US"/>
        </w:rPr>
        <w:br/>
        <w:t>подряд - в ноль часов по местному времени первого дня голосования";</w:t>
      </w:r>
    </w:p>
    <w:p w:rsidR="00425042" w:rsidRPr="00425042" w:rsidRDefault="00425042" w:rsidP="00425042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lastRenderedPageBreak/>
        <w:t xml:space="preserve">б)часть 2 дополнить словами </w:t>
      </w:r>
      <w:r w:rsidRPr="00425042">
        <w:rPr>
          <w:rFonts w:eastAsia="Calibri"/>
          <w:szCs w:val="28"/>
          <w:lang w:eastAsia="en-US"/>
        </w:rPr>
        <w:t>", а в случае принятия предусмотренного пунктом 1 или 2 статьи 63</w:t>
      </w:r>
      <w:r w:rsidRPr="00425042">
        <w:rPr>
          <w:rFonts w:eastAsia="Calibri"/>
          <w:szCs w:val="28"/>
          <w:vertAlign w:val="superscript"/>
          <w:lang w:eastAsia="en-US"/>
        </w:rPr>
        <w:t>1</w:t>
      </w:r>
      <w:r w:rsidRPr="00425042">
        <w:rPr>
          <w:rFonts w:eastAsia="Calibri"/>
          <w:szCs w:val="28"/>
          <w:lang w:eastAsia="en-US"/>
        </w:rPr>
        <w:t xml:space="preserve"> Федерального закона, </w:t>
      </w:r>
      <w:r>
        <w:t>части 1 статьи 51</w:t>
      </w:r>
      <w:r>
        <w:rPr>
          <w:vertAlign w:val="superscript"/>
        </w:rPr>
        <w:t>1</w:t>
      </w:r>
      <w:r>
        <w:t xml:space="preserve"> настоящего Закона </w:t>
      </w:r>
      <w:r w:rsidRPr="00425042">
        <w:rPr>
          <w:rFonts w:eastAsia="Calibri"/>
          <w:szCs w:val="28"/>
          <w:lang w:eastAsia="en-US"/>
        </w:rPr>
        <w:t xml:space="preserve">решения о голосовании в течение нескольких дней </w:t>
      </w:r>
      <w:r w:rsidRPr="00425042">
        <w:rPr>
          <w:rFonts w:eastAsia="Calibri"/>
          <w:szCs w:val="28"/>
          <w:lang w:eastAsia="en-US"/>
        </w:rPr>
        <w:br/>
        <w:t>подряд - в ноль часов по местному времени первого дня голосования";</w:t>
      </w:r>
    </w:p>
    <w:p w:rsidR="00425042" w:rsidRDefault="00425042" w:rsidP="00425042">
      <w:pPr>
        <w:spacing w:after="1" w:line="280" w:lineRule="atLeast"/>
        <w:ind w:firstLine="709"/>
        <w:jc w:val="both"/>
        <w:rPr>
          <w:szCs w:val="28"/>
        </w:rPr>
      </w:pPr>
      <w:r>
        <w:rPr>
          <w:szCs w:val="28"/>
        </w:rPr>
        <w:t>в)часть 3 изложить в следующей редакции:</w:t>
      </w:r>
    </w:p>
    <w:p w:rsidR="00425042" w:rsidRDefault="00425042" w:rsidP="00425042">
      <w:pPr>
        <w:spacing w:after="1" w:line="280" w:lineRule="atLeast"/>
        <w:ind w:firstLine="709"/>
        <w:jc w:val="both"/>
      </w:pPr>
      <w:r>
        <w:t>"3.Проведение агитации по вопросам референдума в день голосования запрещается.</w:t>
      </w:r>
    </w:p>
    <w:p w:rsidR="00425042" w:rsidRDefault="00425042" w:rsidP="00425042">
      <w:pPr>
        <w:spacing w:after="1" w:line="280" w:lineRule="atLeast"/>
        <w:ind w:firstLine="709"/>
        <w:jc w:val="both"/>
      </w:pPr>
      <w:r>
        <w:t>Проведение агитации по вопросам референдума в день, предшествующий дню голосования, запрещается, за исключением случая принятия предусмотренного пунктом 1 или 2 статьи 63</w:t>
      </w:r>
      <w:r>
        <w:rPr>
          <w:vertAlign w:val="superscript"/>
        </w:rPr>
        <w:t>1</w:t>
      </w:r>
      <w:r>
        <w:t xml:space="preserve"> Федерального закона, части 1 статьи 51</w:t>
      </w:r>
      <w:r>
        <w:rPr>
          <w:vertAlign w:val="superscript"/>
        </w:rPr>
        <w:t>1</w:t>
      </w:r>
      <w:r>
        <w:t xml:space="preserve"> настоящего Закона решения о голосовании в течение нескольких дней подряд.";</w:t>
      </w:r>
    </w:p>
    <w:p w:rsidR="00425042" w:rsidRDefault="00425042" w:rsidP="0042504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3)в статье 47:</w:t>
      </w:r>
    </w:p>
    <w:p w:rsidR="00425042" w:rsidRDefault="00425042" w:rsidP="0042504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а)пункт 7 части 5 дополнить словами ", российским юридическим лицам, информация о которых включена в реестр иностранных средств массовой информации, выполняющих функции иностранного агента";</w:t>
      </w:r>
    </w:p>
    <w:p w:rsidR="00425042" w:rsidRDefault="00425042" w:rsidP="0042504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б)часть 7 дополнить абзацем следующего содержания:</w:t>
      </w:r>
    </w:p>
    <w:p w:rsidR="00425042" w:rsidRPr="00425042" w:rsidRDefault="00425042" w:rsidP="0042504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25042">
        <w:rPr>
          <w:rFonts w:eastAsia="Calibri"/>
          <w:szCs w:val="28"/>
          <w:lang w:eastAsia="en-US"/>
        </w:rPr>
        <w:t>"При внесении пожертвования гражданином, который включен в список физических лиц, выполняющих функции иностранного агента, и (или) информация о котором включена в реестр иностранных средств массовой информации, выполняющих функции иностранного агента, такой гражданин указывает в платежном документе сведения об этом.";</w:t>
      </w:r>
    </w:p>
    <w:p w:rsidR="00425042" w:rsidRPr="008844B5" w:rsidRDefault="00425042" w:rsidP="0042504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в)часть 12 изложить в следующей редакции:</w:t>
      </w:r>
    </w:p>
    <w:p w:rsidR="00425042" w:rsidRDefault="00425042" w:rsidP="00425042">
      <w:pPr>
        <w:spacing w:after="1" w:line="280" w:lineRule="atLeast"/>
        <w:ind w:firstLine="708"/>
        <w:jc w:val="both"/>
      </w:pPr>
      <w:r>
        <w:rPr>
          <w:szCs w:val="28"/>
        </w:rPr>
        <w:t>"12.</w:t>
      </w:r>
      <w:r>
        <w:t xml:space="preserve">Инициативная группа по проведению референдума, иная группа участников референдума, уполномоченный представитель по финансовым вопросам не несут ответственность за принятие пожертвований, при переводе которых жертвователи указали сведения, предусмотренные </w:t>
      </w:r>
      <w:r>
        <w:br/>
      </w:r>
      <w:hyperlink r:id="rId8" w:history="1">
        <w:r w:rsidRPr="00B41816">
          <w:t>частями 7</w:t>
        </w:r>
      </w:hyperlink>
      <w:r w:rsidRPr="00B41816">
        <w:t xml:space="preserve"> и </w:t>
      </w:r>
      <w:hyperlink r:id="rId9" w:history="1">
        <w:r w:rsidRPr="00B41816">
          <w:t>8</w:t>
        </w:r>
      </w:hyperlink>
      <w:r>
        <w:t xml:space="preserve"> настоящей статьи и оказавшиеся недостоверными или неполными, если инициативная группа по проведению референдума, иная группа участников референдума, уполномоченный представитель по финансовым вопросам своевременно не получили информацию о неправомерности данных пожертвований или неполноте сведений о жертвователе.".</w:t>
      </w:r>
    </w:p>
    <w:p w:rsidR="00425042" w:rsidRDefault="00425042" w:rsidP="00425042">
      <w:pPr>
        <w:spacing w:after="1" w:line="280" w:lineRule="atLeast"/>
      </w:pPr>
      <w:r>
        <w:tab/>
      </w:r>
    </w:p>
    <w:p w:rsidR="00425042" w:rsidRDefault="00425042" w:rsidP="00425042">
      <w:pPr>
        <w:spacing w:after="1" w:line="280" w:lineRule="atLeast"/>
        <w:ind w:firstLine="708"/>
        <w:rPr>
          <w:spacing w:val="-1"/>
          <w:szCs w:val="28"/>
        </w:rPr>
      </w:pPr>
      <w:r>
        <w:t>СТАТЬЯ 2.</w:t>
      </w:r>
      <w:r>
        <w:rPr>
          <w:spacing w:val="-1"/>
          <w:szCs w:val="28"/>
        </w:rPr>
        <w:t xml:space="preserve"> </w:t>
      </w:r>
    </w:p>
    <w:p w:rsidR="00425042" w:rsidRPr="003903C8" w:rsidRDefault="00425042" w:rsidP="0042504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245CE">
        <w:rPr>
          <w:spacing w:val="-1"/>
          <w:szCs w:val="28"/>
        </w:rPr>
        <w:t xml:space="preserve">Настоящий </w:t>
      </w:r>
      <w:r>
        <w:rPr>
          <w:spacing w:val="-1"/>
          <w:szCs w:val="28"/>
        </w:rPr>
        <w:t>З</w:t>
      </w:r>
      <w:r w:rsidRPr="00A245CE">
        <w:rPr>
          <w:spacing w:val="-1"/>
          <w:szCs w:val="28"/>
        </w:rPr>
        <w:t>акон вступает в силу со дня его официального опубликования.</w:t>
      </w:r>
      <w:r>
        <w:rPr>
          <w:spacing w:val="-1"/>
          <w:szCs w:val="28"/>
        </w:rPr>
        <w:t xml:space="preserve"> </w:t>
      </w:r>
    </w:p>
    <w:p w:rsidR="00425042" w:rsidRDefault="00425042" w:rsidP="0042504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425042" w:rsidRDefault="00425042" w:rsidP="0042504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425042" w:rsidRPr="00F81CB3" w:rsidRDefault="00425042" w:rsidP="0042504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425042" w:rsidRDefault="00425042" w:rsidP="0042504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 w:rsidRPr="00F81CB3">
        <w:rPr>
          <w:szCs w:val="28"/>
        </w:rPr>
        <w:t>Губернатор края                                                                              О.Н. Кожемяко</w:t>
      </w:r>
    </w:p>
    <w:p w:rsidR="00A21AAE" w:rsidRDefault="00A21AAE" w:rsidP="0042504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A21AAE" w:rsidRPr="00A21AAE" w:rsidRDefault="00A21AAE" w:rsidP="00A21AA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 w:rsidRPr="00A21AAE">
        <w:rPr>
          <w:szCs w:val="28"/>
        </w:rPr>
        <w:t>г. Владивосток</w:t>
      </w:r>
    </w:p>
    <w:p w:rsidR="00A21AAE" w:rsidRPr="00A21AAE" w:rsidRDefault="00A21AAE" w:rsidP="00A21AA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 w:rsidRPr="00A21AAE">
        <w:rPr>
          <w:szCs w:val="28"/>
        </w:rPr>
        <w:t>9 августа 2021 года</w:t>
      </w:r>
    </w:p>
    <w:p w:rsidR="00A21AAE" w:rsidRPr="00F81CB3" w:rsidRDefault="00A21AAE" w:rsidP="00A21AA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 w:rsidRPr="00A21AAE">
        <w:rPr>
          <w:szCs w:val="28"/>
        </w:rPr>
        <w:t>№ 113</w:t>
      </w:r>
      <w:r>
        <w:rPr>
          <w:szCs w:val="28"/>
        </w:rPr>
        <w:t>8</w:t>
      </w:r>
      <w:r w:rsidRPr="00A21AAE">
        <w:rPr>
          <w:szCs w:val="28"/>
        </w:rPr>
        <w:t>-КЗ</w:t>
      </w:r>
    </w:p>
    <w:p w:rsidR="00425042" w:rsidRDefault="00425042" w:rsidP="00347DEE">
      <w:bookmarkStart w:id="0" w:name="_GoBack"/>
      <w:bookmarkEnd w:id="0"/>
    </w:p>
    <w:sectPr w:rsidR="00425042" w:rsidSect="00425042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54A4" w:rsidRDefault="000454A4">
      <w:r>
        <w:separator/>
      </w:r>
    </w:p>
  </w:endnote>
  <w:endnote w:type="continuationSeparator" w:id="0">
    <w:p w:rsidR="000454A4" w:rsidRDefault="00045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54A4" w:rsidRDefault="000454A4">
      <w:r>
        <w:separator/>
      </w:r>
    </w:p>
  </w:footnote>
  <w:footnote w:type="continuationSeparator" w:id="0">
    <w:p w:rsidR="000454A4" w:rsidRDefault="000454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425042" w:rsidP="0042504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21AAE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25042"/>
    <w:rsid w:val="0003291F"/>
    <w:rsid w:val="000454A4"/>
    <w:rsid w:val="00070CED"/>
    <w:rsid w:val="00347DEE"/>
    <w:rsid w:val="00357555"/>
    <w:rsid w:val="00380EE1"/>
    <w:rsid w:val="003A180C"/>
    <w:rsid w:val="003B26E7"/>
    <w:rsid w:val="00413497"/>
    <w:rsid w:val="004225A6"/>
    <w:rsid w:val="00425042"/>
    <w:rsid w:val="0047435B"/>
    <w:rsid w:val="005A2827"/>
    <w:rsid w:val="006E2ABA"/>
    <w:rsid w:val="006F77C0"/>
    <w:rsid w:val="00832425"/>
    <w:rsid w:val="00A21AAE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085090"/>
  <w15:docId w15:val="{323540F7-8E79-434A-8EF8-B0D62430E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425042"/>
    <w:rPr>
      <w:sz w:val="28"/>
    </w:rPr>
  </w:style>
  <w:style w:type="paragraph" w:styleId="a6">
    <w:name w:val="Balloon Text"/>
    <w:basedOn w:val="a"/>
    <w:link w:val="a7"/>
    <w:semiHidden/>
    <w:unhideWhenUsed/>
    <w:rsid w:val="0042504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4250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E419D25BDE3B4709179FFDD34D7B138B5FFE02D35E69B0B6DEA9AA8BC5CC0AA97E190E4D274CA0C42C24BAE7B5C3232627D78277FA87F4460EE60FCf5r7D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4E419D25BDE3B4709179FFDD34D7B138B5FFE02D35E69B0B6DEA9AA8BC5CC0AA97E190E4D274CA0C42C24BAE745C3232627D78277FA87F4460EE60FCf5r7D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728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2021-07-29T01:54:00Z</cp:lastPrinted>
  <dcterms:created xsi:type="dcterms:W3CDTF">2021-08-09T05:26:00Z</dcterms:created>
  <dcterms:modified xsi:type="dcterms:W3CDTF">2021-08-09T05:26:00Z</dcterms:modified>
</cp:coreProperties>
</file>