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432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5D44" w:rsidRDefault="00D25D44" w:rsidP="00D25D44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СТАТЬЮ 1 ЗАКОНА</w:t>
      </w:r>
    </w:p>
    <w:p w:rsidR="00D25D44" w:rsidRDefault="00D25D44" w:rsidP="00D25D44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"О РЫБОХОЗЯЙСТВЕННОЙ ДЕЯТЕЛЬНОСТИ В ПРИМОРСКОМ КРАЕ"</w:t>
      </w:r>
    </w:p>
    <w:p w:rsidR="00D25D44" w:rsidRDefault="00D25D44" w:rsidP="00D25D44">
      <w:pPr>
        <w:ind w:firstLine="720"/>
        <w:jc w:val="center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июля     2021 года</w:t>
      </w:r>
    </w:p>
    <w:p w:rsidR="00D25D44" w:rsidRDefault="00D25D44" w:rsidP="00D25D44">
      <w:pPr>
        <w:ind w:firstLine="720"/>
        <w:jc w:val="both"/>
        <w:rPr>
          <w:szCs w:val="28"/>
        </w:rPr>
      </w:pPr>
    </w:p>
    <w:p w:rsidR="00D25D44" w:rsidRDefault="00D25D44" w:rsidP="00D25D44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D25D44" w:rsidRDefault="00D25D44" w:rsidP="00D25D44">
      <w:pPr>
        <w:ind w:firstLine="709"/>
        <w:jc w:val="both"/>
        <w:rPr>
          <w:szCs w:val="28"/>
        </w:rPr>
      </w:pPr>
      <w:r>
        <w:rPr>
          <w:szCs w:val="28"/>
        </w:rPr>
        <w:t>Внести в статью 1 Закона Приморского края от 30 апреля 2002 года                            № 220-КЗ "О рыбохозяйственной деятельности в Приморском крае"                   (в редакции Закона Приморского края от 3 августа 2005 года № 282-КЗ)</w:t>
      </w:r>
      <w:r w:rsidRPr="00A7646B">
        <w:rPr>
          <w:szCs w:val="28"/>
        </w:rPr>
        <w:t xml:space="preserve"> </w:t>
      </w:r>
      <w:r>
        <w:rPr>
          <w:szCs w:val="28"/>
        </w:rPr>
        <w:t xml:space="preserve">(Ведомости Законодательного Собрания Приморского края, 2005, № 104, </w:t>
      </w:r>
      <w:r>
        <w:rPr>
          <w:szCs w:val="28"/>
        </w:rPr>
        <w:br/>
        <w:t>стр. 27; 2006, № 129, стр. 50; 2007, № 24, стр. 16, № 47, стр. 12; 2008, № 71, стр. 11; 2009, № 104, стр. 72; 2011, № 185, стр. 33; 2013, № 55, стр. 58, № 59, часть 2, стр. 191; 2014, № 86, стр. 20; 2015, №</w:t>
      </w:r>
      <w:r>
        <w:rPr>
          <w:rFonts w:eastAsia="Calibri"/>
          <w:szCs w:val="28"/>
          <w:lang w:eastAsia="en-US"/>
        </w:rPr>
        <w:t xml:space="preserve"> 141, стр. 57; 2017, № 29, </w:t>
      </w:r>
      <w:r>
        <w:rPr>
          <w:rFonts w:eastAsia="Calibri"/>
          <w:szCs w:val="28"/>
          <w:lang w:eastAsia="en-US"/>
        </w:rPr>
        <w:br/>
        <w:t>стр. 28, № 38, стр. 7; 2019, № 87, стр. 19, № 107, стр. 140, № 116, стр. 94; 2020, № 129, стр. 29</w:t>
      </w:r>
      <w:r>
        <w:rPr>
          <w:szCs w:val="28"/>
        </w:rPr>
        <w:t>) следующие изменения:</w:t>
      </w:r>
    </w:p>
    <w:p w:rsidR="00D25D44" w:rsidRDefault="00D25D44" w:rsidP="00D25D44">
      <w:pPr>
        <w:ind w:firstLine="709"/>
        <w:jc w:val="both"/>
        <w:rPr>
          <w:szCs w:val="28"/>
        </w:rPr>
      </w:pPr>
      <w:r>
        <w:rPr>
          <w:szCs w:val="28"/>
        </w:rPr>
        <w:t>1)в пункте 6</w:t>
      </w:r>
      <w:r w:rsidRPr="008D7295">
        <w:rPr>
          <w:szCs w:val="28"/>
          <w:vertAlign w:val="superscript"/>
        </w:rPr>
        <w:t>1</w:t>
      </w:r>
      <w:r>
        <w:rPr>
          <w:szCs w:val="28"/>
        </w:rPr>
        <w:t xml:space="preserve"> слова "рыбной и иной продукции из водных биоресурсов" заменить словами "рыбной продукции";</w:t>
      </w:r>
    </w:p>
    <w:p w:rsidR="00D25D44" w:rsidRDefault="00D25D44" w:rsidP="00D25D44">
      <w:pPr>
        <w:ind w:firstLine="709"/>
        <w:jc w:val="both"/>
        <w:rPr>
          <w:szCs w:val="28"/>
        </w:rPr>
      </w:pPr>
      <w:r>
        <w:rPr>
          <w:szCs w:val="28"/>
        </w:rPr>
        <w:t>2)в пункте 8</w:t>
      </w:r>
      <w:r w:rsidRPr="00396F97">
        <w:rPr>
          <w:szCs w:val="28"/>
        </w:rPr>
        <w:t xml:space="preserve"> </w:t>
      </w:r>
      <w:r>
        <w:rPr>
          <w:szCs w:val="28"/>
        </w:rPr>
        <w:t>слова "рыбной и иной продукции из водных биоресурсов" заменить словами "рыбной продукции";</w:t>
      </w:r>
    </w:p>
    <w:p w:rsidR="00D25D44" w:rsidRDefault="00D25D44" w:rsidP="00D25D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</w:t>
      </w:r>
      <w:r w:rsidRPr="00A16C85">
        <w:rPr>
          <w:szCs w:val="28"/>
        </w:rPr>
        <w:t xml:space="preserve"> </w:t>
      </w:r>
      <w:r>
        <w:rPr>
          <w:szCs w:val="28"/>
        </w:rPr>
        <w:t>пункте 9</w:t>
      </w:r>
      <w:r w:rsidRPr="00396F97">
        <w:rPr>
          <w:szCs w:val="28"/>
        </w:rPr>
        <w:t xml:space="preserve"> </w:t>
      </w:r>
      <w:r>
        <w:rPr>
          <w:szCs w:val="28"/>
        </w:rPr>
        <w:t>слова "рыбной и иной продукции из этих водных биоресурсов" заменить словами "рыбной продукции";</w:t>
      </w:r>
    </w:p>
    <w:p w:rsidR="00D25D44" w:rsidRPr="00244AF1" w:rsidRDefault="00D25D44" w:rsidP="00D25D44">
      <w:pPr>
        <w:ind w:firstLine="709"/>
        <w:jc w:val="both"/>
        <w:rPr>
          <w:szCs w:val="28"/>
        </w:rPr>
      </w:pPr>
      <w:r w:rsidRPr="00244AF1">
        <w:rPr>
          <w:szCs w:val="28"/>
        </w:rPr>
        <w:t>4)пункт 9</w:t>
      </w:r>
      <w:r w:rsidRPr="00244AF1">
        <w:rPr>
          <w:szCs w:val="28"/>
          <w:vertAlign w:val="superscript"/>
        </w:rPr>
        <w:t xml:space="preserve">1 </w:t>
      </w:r>
      <w:r w:rsidRPr="00244AF1">
        <w:rPr>
          <w:szCs w:val="28"/>
        </w:rPr>
        <w:t>изложить в следующей редакции:</w:t>
      </w:r>
    </w:p>
    <w:p w:rsidR="00D25D44" w:rsidRDefault="00D25D44" w:rsidP="00D25D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4AF1">
        <w:rPr>
          <w:szCs w:val="28"/>
        </w:rPr>
        <w:t>"</w:t>
      </w:r>
      <w:r>
        <w:rPr>
          <w:szCs w:val="28"/>
        </w:rPr>
        <w:t>9</w:t>
      </w:r>
      <w:r w:rsidRPr="00244AF1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244AF1">
        <w:rPr>
          <w:szCs w:val="28"/>
        </w:rPr>
        <w:t xml:space="preserve">прибрежное рыболовство - предпринимательская деятельность по поиску и добыче (вылову) водных биоресурсов, транспортировке, хранению уловов водных биологических ресурсов, а также рыбной продукции и выгрузке уловов водных биоресурсов в живом, свежем или охлажденном виде и живой, свежей или охлажденной рыбной продукции в морские порты Российской Федерации, в иные места выгрузки, установленные в соответствии с Федеральным законом от 20 декабря 2004 года № 166-ФЗ </w:t>
      </w:r>
      <w:r>
        <w:rPr>
          <w:szCs w:val="28"/>
        </w:rPr>
        <w:br/>
      </w:r>
      <w:r w:rsidRPr="00244AF1">
        <w:rPr>
          <w:szCs w:val="28"/>
        </w:rPr>
        <w:t>"О рыболовстве и сохранении водных биологических ресурсов</w:t>
      </w:r>
      <w:r>
        <w:rPr>
          <w:szCs w:val="28"/>
        </w:rPr>
        <w:t>;</w:t>
      </w:r>
      <w:r w:rsidRPr="00244AF1">
        <w:rPr>
          <w:szCs w:val="28"/>
        </w:rPr>
        <w:t>"</w:t>
      </w:r>
      <w:r>
        <w:rPr>
          <w:szCs w:val="28"/>
        </w:rPr>
        <w:t>.</w:t>
      </w: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rPr>
          <w:szCs w:val="28"/>
        </w:rPr>
      </w:pPr>
    </w:p>
    <w:p w:rsidR="00D25D44" w:rsidRDefault="00D25D44" w:rsidP="00D25D44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2.</w:t>
      </w:r>
    </w:p>
    <w:p w:rsidR="00D25D44" w:rsidRDefault="00D25D44" w:rsidP="00D25D44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25D44" w:rsidRDefault="00D25D44" w:rsidP="00D25D44">
      <w:pPr>
        <w:rPr>
          <w:color w:val="000000"/>
          <w:szCs w:val="28"/>
        </w:rPr>
      </w:pPr>
    </w:p>
    <w:p w:rsidR="00D25D44" w:rsidRDefault="00D25D44" w:rsidP="00D25D44">
      <w:pPr>
        <w:rPr>
          <w:color w:val="000000"/>
          <w:szCs w:val="28"/>
        </w:rPr>
      </w:pPr>
    </w:p>
    <w:p w:rsidR="00D25D44" w:rsidRDefault="00D25D44" w:rsidP="00D25D44">
      <w:pPr>
        <w:rPr>
          <w:color w:val="000000"/>
          <w:szCs w:val="28"/>
        </w:rPr>
      </w:pPr>
    </w:p>
    <w:p w:rsidR="00D25D44" w:rsidRDefault="00D25D44" w:rsidP="00D25D44">
      <w:pPr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       О.Н. Кожемяко</w:t>
      </w:r>
    </w:p>
    <w:p w:rsidR="00511D8D" w:rsidRDefault="00511D8D" w:rsidP="00D25D44">
      <w:pPr>
        <w:rPr>
          <w:color w:val="000000"/>
          <w:szCs w:val="28"/>
        </w:rPr>
      </w:pPr>
    </w:p>
    <w:p w:rsidR="00511D8D" w:rsidRPr="00B23A63" w:rsidRDefault="00511D8D" w:rsidP="00511D8D">
      <w:pPr>
        <w:autoSpaceDE w:val="0"/>
        <w:autoSpaceDN w:val="0"/>
        <w:adjustRightInd w:val="0"/>
        <w:rPr>
          <w:szCs w:val="28"/>
        </w:rPr>
      </w:pPr>
      <w:bookmarkStart w:id="0" w:name="_GoBack"/>
      <w:r w:rsidRPr="00B23A63">
        <w:rPr>
          <w:szCs w:val="28"/>
        </w:rPr>
        <w:t>г. Владивосток</w:t>
      </w:r>
    </w:p>
    <w:p w:rsidR="00511D8D" w:rsidRPr="00B23A63" w:rsidRDefault="00511D8D" w:rsidP="00511D8D">
      <w:pPr>
        <w:autoSpaceDE w:val="0"/>
        <w:autoSpaceDN w:val="0"/>
        <w:adjustRightInd w:val="0"/>
        <w:rPr>
          <w:szCs w:val="28"/>
        </w:rPr>
      </w:pPr>
      <w:r w:rsidRPr="00B23A63">
        <w:rPr>
          <w:szCs w:val="28"/>
        </w:rPr>
        <w:t>2 августа 2021 года</w:t>
      </w:r>
    </w:p>
    <w:p w:rsidR="00511D8D" w:rsidRDefault="00511D8D" w:rsidP="00511D8D">
      <w:pPr>
        <w:rPr>
          <w:color w:val="000000"/>
          <w:szCs w:val="28"/>
        </w:rPr>
      </w:pPr>
      <w:r w:rsidRPr="00B23A63">
        <w:rPr>
          <w:szCs w:val="28"/>
        </w:rPr>
        <w:t>№ 11</w:t>
      </w:r>
      <w:r>
        <w:rPr>
          <w:szCs w:val="28"/>
        </w:rPr>
        <w:t>2</w:t>
      </w:r>
      <w:r>
        <w:rPr>
          <w:szCs w:val="28"/>
        </w:rPr>
        <w:t>2</w:t>
      </w:r>
      <w:r w:rsidRPr="00B23A63">
        <w:rPr>
          <w:szCs w:val="28"/>
        </w:rPr>
        <w:t>-КЗ</w:t>
      </w:r>
    </w:p>
    <w:bookmarkEnd w:id="0"/>
    <w:p w:rsidR="00BE0544" w:rsidRDefault="00BE0544" w:rsidP="00347DEE"/>
    <w:sectPr w:rsidR="00BE0544" w:rsidSect="00D25D4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F42" w:rsidRDefault="00DF6F42">
      <w:r>
        <w:separator/>
      </w:r>
    </w:p>
  </w:endnote>
  <w:endnote w:type="continuationSeparator" w:id="0">
    <w:p w:rsidR="00DF6F42" w:rsidRDefault="00DF6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F42" w:rsidRDefault="00DF6F42">
      <w:r>
        <w:separator/>
      </w:r>
    </w:p>
  </w:footnote>
  <w:footnote w:type="continuationSeparator" w:id="0">
    <w:p w:rsidR="00DF6F42" w:rsidRDefault="00DF6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25D44" w:rsidP="00D25D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11D8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5D44"/>
    <w:rsid w:val="0003291F"/>
    <w:rsid w:val="00070CED"/>
    <w:rsid w:val="00347DEE"/>
    <w:rsid w:val="00357555"/>
    <w:rsid w:val="00380EE1"/>
    <w:rsid w:val="003A180C"/>
    <w:rsid w:val="003B26E7"/>
    <w:rsid w:val="00413497"/>
    <w:rsid w:val="00420DA4"/>
    <w:rsid w:val="0047435B"/>
    <w:rsid w:val="00511D8D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25D44"/>
    <w:rsid w:val="00D34604"/>
    <w:rsid w:val="00DB61CE"/>
    <w:rsid w:val="00DF6F42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E7A65"/>
  <w15:docId w15:val="{4FA31A57-545F-42C4-94E7-4BC3825A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D25D4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D25D44"/>
    <w:rPr>
      <w:sz w:val="28"/>
    </w:rPr>
  </w:style>
  <w:style w:type="paragraph" w:styleId="a6">
    <w:name w:val="Balloon Text"/>
    <w:basedOn w:val="a"/>
    <w:link w:val="a7"/>
    <w:semiHidden/>
    <w:unhideWhenUsed/>
    <w:rsid w:val="00D25D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25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2021-07-28T06:19:00Z</cp:lastPrinted>
  <dcterms:created xsi:type="dcterms:W3CDTF">2021-08-02T05:42:00Z</dcterms:created>
  <dcterms:modified xsi:type="dcterms:W3CDTF">2021-08-02T05:42:00Z</dcterms:modified>
</cp:coreProperties>
</file>