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417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05A8" w:rsidRPr="00834BFD" w:rsidRDefault="00B105A8" w:rsidP="00B105A8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B105A8" w:rsidRDefault="00B105A8" w:rsidP="00B105A8">
      <w:pPr>
        <w:ind w:firstLine="720"/>
        <w:jc w:val="both"/>
        <w:rPr>
          <w:szCs w:val="28"/>
        </w:rPr>
      </w:pPr>
    </w:p>
    <w:p w:rsidR="00B105A8" w:rsidRDefault="00B105A8" w:rsidP="00B105A8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28 июля </w:t>
      </w:r>
      <w:r>
        <w:rPr>
          <w:szCs w:val="28"/>
        </w:rPr>
        <w:br/>
        <w:t>2021 года</w:t>
      </w:r>
    </w:p>
    <w:p w:rsidR="00B105A8" w:rsidRDefault="00B105A8" w:rsidP="00B105A8">
      <w:pPr>
        <w:ind w:firstLine="720"/>
        <w:jc w:val="both"/>
        <w:rPr>
          <w:szCs w:val="28"/>
        </w:rPr>
      </w:pPr>
    </w:p>
    <w:p w:rsidR="00B105A8" w:rsidRDefault="00B105A8" w:rsidP="00B105A8">
      <w:pPr>
        <w:ind w:firstLine="720"/>
        <w:jc w:val="both"/>
      </w:pPr>
      <w:r w:rsidRPr="008C0515">
        <w:t xml:space="preserve">СТАТЬЯ </w:t>
      </w:r>
      <w:r>
        <w:t>1</w:t>
      </w:r>
      <w:r w:rsidRPr="008C0515">
        <w:t>.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8 Закона Приморского края от 15 ноября 2001 года    № 163-КЗ "Об обеспечении продовольственной безопасности в Приморском крае" (в редакции Закона Приморского края от 28 апреля 2021 года                          № 1036-КЗ) (Ведомости Законодательного Собрания Приморского края, 2021, № 171, стр. 23) следующее изменение: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"государственный надзор в области племенного животноводства," исключить.</w:t>
      </w:r>
    </w:p>
    <w:p w:rsidR="00B105A8" w:rsidRDefault="00B105A8" w:rsidP="00B105A8">
      <w:pPr>
        <w:ind w:firstLine="720"/>
        <w:jc w:val="both"/>
        <w:rPr>
          <w:szCs w:val="28"/>
        </w:rPr>
      </w:pPr>
    </w:p>
    <w:p w:rsidR="00B105A8" w:rsidRDefault="00B105A8" w:rsidP="00B105A8">
      <w:pPr>
        <w:ind w:firstLine="720"/>
        <w:jc w:val="both"/>
        <w:rPr>
          <w:bCs/>
          <w:szCs w:val="28"/>
        </w:rPr>
      </w:pPr>
      <w:r w:rsidRPr="008C0515">
        <w:t xml:space="preserve">СТАТЬЯ </w:t>
      </w:r>
      <w:r>
        <w:t>2</w:t>
      </w:r>
      <w:r w:rsidRPr="008C0515">
        <w:t>.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6D7D">
        <w:rPr>
          <w:bCs/>
          <w:szCs w:val="28"/>
        </w:rPr>
        <w:t xml:space="preserve">Внести в </w:t>
      </w:r>
      <w:hyperlink r:id="rId8" w:history="1">
        <w:r w:rsidRPr="00986D7D">
          <w:rPr>
            <w:bCs/>
            <w:szCs w:val="28"/>
          </w:rPr>
          <w:t>Закон</w:t>
        </w:r>
      </w:hyperlink>
      <w:r w:rsidRPr="00986D7D">
        <w:rPr>
          <w:bCs/>
          <w:szCs w:val="28"/>
        </w:rPr>
        <w:t xml:space="preserve"> Приморского края от 11 мая 2005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245-КЗ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"Об особо охраняемых природных территориях Приморского края"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(в редакции Закона Приморского края от 5 августа 2014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450-КЗ) (Ведомости Законодательного Собрания Приморского края, 2014,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89,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стр. 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103, стр. 38; 2015,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125, стр. 99; 2016,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156, стр. 65; 2019,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101, стр. 61</w:t>
      </w:r>
      <w:r>
        <w:rPr>
          <w:bCs/>
          <w:szCs w:val="28"/>
        </w:rPr>
        <w:t>, № 116, стр. 119; 2021, № 166, стр. 24</w:t>
      </w:r>
      <w:r w:rsidRPr="00986D7D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>
        <w:rPr>
          <w:szCs w:val="28"/>
        </w:rPr>
        <w:t>следующие изменения:</w:t>
      </w:r>
    </w:p>
    <w:p w:rsidR="00B105A8" w:rsidRDefault="00B105A8" w:rsidP="00B105A8">
      <w:pPr>
        <w:ind w:firstLine="720"/>
        <w:jc w:val="both"/>
      </w:pPr>
      <w:r>
        <w:t>1)пункт 8 части 2 статьи 6 изложить в следующей редакции: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"8)утверждение положения о </w:t>
      </w:r>
      <w:r>
        <w:rPr>
          <w:szCs w:val="28"/>
        </w:rPr>
        <w:t>региональном государственном контроле (надзоре) в области охраны и использования особо охраняемых природных территорий краевого значения;";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2)в части 3 статьи 17 слова "в порядке, установленном муниципальными правовыми актами" заменить словами "в соответствии с положениями, утверждаемыми представительными органами муниципальных образований";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3)статью 18 изложить в следующей редакции:</w:t>
      </w:r>
    </w:p>
    <w:p w:rsidR="00B105A8" w:rsidRDefault="00B105A8" w:rsidP="00B105A8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"</w:t>
      </w:r>
      <w:r w:rsidRPr="00FE6205">
        <w:rPr>
          <w:rFonts w:ascii="Times New Roman" w:hAnsi="Times New Roman"/>
          <w:b w:val="0"/>
          <w:sz w:val="28"/>
        </w:rPr>
        <w:t xml:space="preserve">СТАТЬЯ </w:t>
      </w:r>
      <w:r>
        <w:rPr>
          <w:rFonts w:ascii="Times New Roman" w:hAnsi="Times New Roman"/>
          <w:b w:val="0"/>
          <w:sz w:val="28"/>
        </w:rPr>
        <w:t>18. ОРГАНИЗАЦИЯ ОХРАНЫ ОСОБО ОХРАНЯЕМЫХ</w:t>
      </w:r>
    </w:p>
    <w:p w:rsidR="00B105A8" w:rsidRDefault="00B105A8" w:rsidP="00B105A8">
      <w:pPr>
        <w:pStyle w:val="ConsPlusTitle"/>
        <w:ind w:firstLine="2410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ПРИРОДНЫХ ТЕРРИТОРИЙ КРАЕВОГО ЗНАЧЕНИЯ</w:t>
      </w:r>
    </w:p>
    <w:p w:rsidR="00B105A8" w:rsidRDefault="00B105A8" w:rsidP="00B105A8">
      <w:pPr>
        <w:pStyle w:val="ConsPlusTitle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Государственный контроль (надзор) в области охраны и использования особо охраняемых природных территорий краевого значения осуществляется: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1)уполномоченными органами исполнительной власти </w:t>
      </w:r>
      <w:r w:rsidRPr="008825A2">
        <w:rPr>
          <w:szCs w:val="28"/>
        </w:rPr>
        <w:t>Приморского края</w:t>
      </w:r>
      <w:r>
        <w:rPr>
          <w:szCs w:val="28"/>
        </w:rPr>
        <w:t xml:space="preserve"> на особо охраняемых природных территориях краевого значения и в границах их охранных зон, которые не находятся под управлением государственных бюджетных учреждений;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2)государственными бюджетными учреждениями в отношении управляемых ими особо охраняемых природных территорий краевого значения и их охранных зон.".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105A8" w:rsidRPr="008C0515" w:rsidRDefault="00B105A8" w:rsidP="00B105A8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9" w:history="1">
        <w:r w:rsidRPr="00FD4017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29 июня 2009 года № 447-КЗ </w:t>
      </w:r>
      <w:r>
        <w:rPr>
          <w:szCs w:val="28"/>
        </w:rPr>
        <w:br/>
        <w:t>"Об отходах производства и потребления в Приморском крае" (Ведомости Законодательного Собрания Приморского края, 2009, № 117,</w:t>
      </w:r>
      <w:r>
        <w:rPr>
          <w:szCs w:val="28"/>
        </w:rPr>
        <w:br/>
        <w:t>стр. 94; 2011, № 176, стр. 27; 2012, № 8, стр. 66; 2013, № 55, стр. 58; 2014,</w:t>
      </w:r>
      <w:r>
        <w:rPr>
          <w:szCs w:val="28"/>
        </w:rPr>
        <w:br/>
        <w:t>№ 98, стр. 22; 2015, № 120, стр. 113, № 141, стр. 65; 2016, № 154, стр. 61; 2018, № 52, стр. 68; 2019, № 116, стр. 119; 2020, № 121, стр. 81) следующие изменения:</w:t>
      </w:r>
    </w:p>
    <w:p w:rsidR="00B105A8" w:rsidRDefault="00B105A8" w:rsidP="00B105A8">
      <w:pPr>
        <w:ind w:firstLine="720"/>
        <w:jc w:val="both"/>
      </w:pPr>
      <w:r>
        <w:t>1)в статье 5:</w:t>
      </w:r>
    </w:p>
    <w:p w:rsidR="00B105A8" w:rsidRDefault="00B105A8" w:rsidP="00B105A8">
      <w:pPr>
        <w:ind w:firstLine="720"/>
        <w:jc w:val="both"/>
      </w:pPr>
      <w:r>
        <w:t>а)пункт 4</w:t>
      </w:r>
      <w:r w:rsidRPr="00782C8E">
        <w:rPr>
          <w:vertAlign w:val="superscript"/>
        </w:rPr>
        <w:t>3</w:t>
      </w:r>
      <w:r>
        <w:t xml:space="preserve"> части 2 изложить в следующей редакции: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"4</w:t>
      </w:r>
      <w:r w:rsidRPr="00782C8E">
        <w:rPr>
          <w:vertAlign w:val="superscript"/>
        </w:rPr>
        <w:t>3</w:t>
      </w:r>
      <w:r>
        <w:t xml:space="preserve">)утверждение положения о </w:t>
      </w:r>
      <w:r>
        <w:rPr>
          <w:szCs w:val="28"/>
        </w:rPr>
        <w:t>региональном государственном контроле (надзоре) в области регулирования тарифов в сфере обращения с твердыми коммунальными отходами;";</w:t>
      </w:r>
    </w:p>
    <w:p w:rsidR="00AB487D" w:rsidRDefault="00B105A8" w:rsidP="00B105A8">
      <w:pPr>
        <w:ind w:firstLine="720"/>
        <w:jc w:val="both"/>
        <w:rPr>
          <w:szCs w:val="28"/>
        </w:rPr>
      </w:pPr>
      <w:r>
        <w:rPr>
          <w:szCs w:val="28"/>
        </w:rPr>
        <w:t>б)</w:t>
      </w:r>
      <w:r w:rsidR="00980F14">
        <w:rPr>
          <w:szCs w:val="28"/>
        </w:rPr>
        <w:t>в</w:t>
      </w:r>
      <w:r w:rsidR="00980F14" w:rsidRPr="00980F14">
        <w:rPr>
          <w:szCs w:val="28"/>
        </w:rPr>
        <w:t xml:space="preserve"> </w:t>
      </w:r>
      <w:r w:rsidR="00980F14">
        <w:rPr>
          <w:szCs w:val="28"/>
        </w:rPr>
        <w:t>части 3</w:t>
      </w:r>
      <w:r w:rsidR="00AB487D">
        <w:rPr>
          <w:szCs w:val="28"/>
        </w:rPr>
        <w:t>:</w:t>
      </w:r>
    </w:p>
    <w:p w:rsidR="00B105A8" w:rsidRDefault="00B105A8" w:rsidP="00B105A8">
      <w:pPr>
        <w:ind w:firstLine="720"/>
        <w:jc w:val="both"/>
        <w:rPr>
          <w:szCs w:val="28"/>
        </w:rPr>
      </w:pPr>
      <w:r>
        <w:rPr>
          <w:szCs w:val="28"/>
        </w:rPr>
        <w:t>пункт 2 изложить в следующей редакции: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</w:pPr>
      <w:r w:rsidRPr="00C27E6E">
        <w:rPr>
          <w:szCs w:val="28"/>
        </w:rPr>
        <w:t>"2)осуществление регионального государственного контроля (надзора) в области регулирования тарифов в сфере обращения с твердыми коммунальными отходами;";</w:t>
      </w:r>
    </w:p>
    <w:p w:rsidR="00B105A8" w:rsidRDefault="00B105A8" w:rsidP="00B105A8">
      <w:pPr>
        <w:ind w:firstLine="720"/>
        <w:jc w:val="both"/>
      </w:pPr>
      <w:r>
        <w:t xml:space="preserve">по тексту </w:t>
      </w:r>
      <w:r w:rsidR="00980F14">
        <w:t>части</w:t>
      </w:r>
      <w:r>
        <w:t xml:space="preserve"> слово "надзору" заменить словами "контролю (надзору)";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2)статью 9 изложить в следующей редакции:</w:t>
      </w:r>
    </w:p>
    <w:p w:rsidR="00B105A8" w:rsidRPr="00FE6205" w:rsidRDefault="00B105A8" w:rsidP="00B105A8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 w:rsidRPr="00FE6205">
        <w:rPr>
          <w:rFonts w:ascii="Times New Roman" w:hAnsi="Times New Roman"/>
          <w:b w:val="0"/>
          <w:sz w:val="28"/>
        </w:rPr>
        <w:t xml:space="preserve">"СТАТЬЯ </w:t>
      </w:r>
      <w:r>
        <w:rPr>
          <w:rFonts w:ascii="Times New Roman" w:hAnsi="Times New Roman"/>
          <w:b w:val="0"/>
          <w:sz w:val="28"/>
        </w:rPr>
        <w:t>9</w:t>
      </w:r>
      <w:r w:rsidRPr="00FE6205">
        <w:rPr>
          <w:rFonts w:ascii="Times New Roman" w:hAnsi="Times New Roman"/>
          <w:b w:val="0"/>
          <w:sz w:val="28"/>
        </w:rPr>
        <w:t>. ОЦЕНКА СОБЛЮДЕНИЯ ОБЯЗАТЕЛЬНЫХ</w:t>
      </w:r>
    </w:p>
    <w:p w:rsidR="00B105A8" w:rsidRDefault="00B105A8" w:rsidP="00B105A8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FE6205">
        <w:rPr>
          <w:rFonts w:ascii="Times New Roman" w:hAnsi="Times New Roman"/>
          <w:b w:val="0"/>
          <w:sz w:val="28"/>
        </w:rPr>
        <w:t xml:space="preserve">ТРЕБОВАНИЙ В ОБЛАСТИ </w:t>
      </w:r>
      <w:r>
        <w:rPr>
          <w:rFonts w:ascii="Times New Roman" w:hAnsi="Times New Roman"/>
          <w:b w:val="0"/>
          <w:sz w:val="28"/>
        </w:rPr>
        <w:t>ОБРАЩЕНИЯ</w:t>
      </w:r>
    </w:p>
    <w:p w:rsidR="00B105A8" w:rsidRPr="00FE6205" w:rsidRDefault="00B105A8" w:rsidP="00B105A8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ОТХОДАМИ</w:t>
      </w:r>
      <w:r>
        <w:rPr>
          <w:rFonts w:ascii="Times New Roman" w:hAnsi="Times New Roman"/>
          <w:b w:val="0"/>
          <w:sz w:val="28"/>
        </w:rPr>
        <w:tab/>
      </w:r>
    </w:p>
    <w:p w:rsidR="00B105A8" w:rsidRDefault="00B105A8" w:rsidP="00B105A8">
      <w:pPr>
        <w:pStyle w:val="ConsPlusTitle"/>
        <w:jc w:val="both"/>
        <w:outlineLvl w:val="0"/>
        <w:rPr>
          <w:rFonts w:ascii="Times New Roman" w:hAnsi="Times New Roman"/>
          <w:b w:val="0"/>
          <w:sz w:val="28"/>
        </w:rPr>
      </w:pP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Оценка соблюдения обязательных требований в области обращения с отходами, установленных федеральным законодательством, </w:t>
      </w:r>
      <w:r w:rsidRPr="00CE799D">
        <w:rPr>
          <w:szCs w:val="28"/>
        </w:rPr>
        <w:t>осуществляется</w:t>
      </w:r>
      <w:r>
        <w:rPr>
          <w:szCs w:val="28"/>
        </w:rPr>
        <w:t xml:space="preserve"> в рамках регионального государственного экологического контроля (надзора) </w:t>
      </w:r>
      <w:r w:rsidRPr="00CE799D">
        <w:rPr>
          <w:szCs w:val="28"/>
        </w:rPr>
        <w:t xml:space="preserve">в соответствии с </w:t>
      </w:r>
      <w:r>
        <w:rPr>
          <w:szCs w:val="28"/>
        </w:rPr>
        <w:t>Федеральным законом "Об охране окружающей среды</w:t>
      </w:r>
      <w:r w:rsidRPr="00CE799D">
        <w:rPr>
          <w:szCs w:val="28"/>
        </w:rPr>
        <w:t>"</w:t>
      </w:r>
      <w:r>
        <w:rPr>
          <w:szCs w:val="28"/>
        </w:rPr>
        <w:t>.".</w:t>
      </w:r>
    </w:p>
    <w:p w:rsidR="00B105A8" w:rsidRDefault="00B105A8" w:rsidP="00B105A8">
      <w:pPr>
        <w:ind w:firstLine="720"/>
        <w:jc w:val="both"/>
        <w:rPr>
          <w:szCs w:val="28"/>
        </w:rPr>
      </w:pPr>
    </w:p>
    <w:p w:rsidR="00B105A8" w:rsidRDefault="00B105A8" w:rsidP="00B105A8">
      <w:pPr>
        <w:ind w:firstLine="720"/>
        <w:jc w:val="both"/>
      </w:pPr>
      <w:r w:rsidRPr="008C0515">
        <w:t xml:space="preserve">СТАТЬЯ </w:t>
      </w:r>
      <w:r>
        <w:t>4</w:t>
      </w:r>
      <w:r w:rsidRPr="008C0515">
        <w:t>.</w:t>
      </w:r>
    </w:p>
    <w:p w:rsidR="00B105A8" w:rsidRDefault="00B105A8" w:rsidP="00B105A8">
      <w:pPr>
        <w:ind w:firstLine="720"/>
        <w:jc w:val="both"/>
      </w:pPr>
      <w:r w:rsidRPr="00E83A42">
        <w:t xml:space="preserve">Внести </w:t>
      </w:r>
      <w:r w:rsidRPr="00A01EC5">
        <w:t xml:space="preserve">в статью </w:t>
      </w:r>
      <w:r>
        <w:t>4</w:t>
      </w:r>
      <w:r w:rsidRPr="00A01EC5">
        <w:t xml:space="preserve"> Закона</w:t>
      </w:r>
      <w:r>
        <w:t xml:space="preserve"> Приморского края от 2 декабря 2009 года </w:t>
      </w:r>
      <w:r>
        <w:br/>
        <w:t xml:space="preserve">№ 536-КЗ </w:t>
      </w:r>
      <w:r w:rsidRPr="00890047">
        <w:t>"</w:t>
      </w:r>
      <w:r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>
        <w:t>" (</w:t>
      </w:r>
      <w:r w:rsidRPr="00727DD3">
        <w:t xml:space="preserve">Ведомости Законодательного Собрания Приморского края, 2009, </w:t>
      </w:r>
      <w:r>
        <w:t xml:space="preserve">№ </w:t>
      </w:r>
      <w:r w:rsidRPr="00727DD3">
        <w:t xml:space="preserve">132, стр. 48; 2010, </w:t>
      </w:r>
      <w:r>
        <w:br/>
        <w:t>№</w:t>
      </w:r>
      <w:r w:rsidRPr="00727DD3">
        <w:t xml:space="preserve"> 144, стр. 59; 2012, </w:t>
      </w:r>
      <w:r w:rsidRPr="00166397">
        <w:t xml:space="preserve">№ </w:t>
      </w:r>
      <w:r w:rsidRPr="00727DD3">
        <w:t xml:space="preserve">8, стр. 24; 2013, </w:t>
      </w:r>
      <w:r w:rsidRPr="00166397">
        <w:t xml:space="preserve">№ </w:t>
      </w:r>
      <w:r w:rsidRPr="00727DD3">
        <w:t xml:space="preserve">67, стр. 25; 2014, </w:t>
      </w:r>
      <w:r w:rsidRPr="00166397">
        <w:t xml:space="preserve">№ </w:t>
      </w:r>
      <w:r w:rsidRPr="00727DD3">
        <w:t xml:space="preserve">75, стр. 37, </w:t>
      </w:r>
      <w:r>
        <w:br/>
        <w:t>№</w:t>
      </w:r>
      <w:r w:rsidRPr="00727DD3">
        <w:t xml:space="preserve"> 92, стр. 10; 2015, </w:t>
      </w:r>
      <w:r>
        <w:t>№</w:t>
      </w:r>
      <w:r w:rsidRPr="00727DD3">
        <w:t xml:space="preserve"> 120, стр. 70, </w:t>
      </w:r>
      <w:r w:rsidRPr="00166397">
        <w:t xml:space="preserve">№ </w:t>
      </w:r>
      <w:r w:rsidRPr="00727DD3">
        <w:t xml:space="preserve">145, стр. 48; 2016, </w:t>
      </w:r>
      <w:r w:rsidRPr="00166397">
        <w:t xml:space="preserve">№ </w:t>
      </w:r>
      <w:r w:rsidRPr="00727DD3">
        <w:t xml:space="preserve">151, стр. 11, </w:t>
      </w:r>
      <w:r>
        <w:br/>
        <w:t>№</w:t>
      </w:r>
      <w:r w:rsidRPr="00727DD3">
        <w:t xml:space="preserve"> 164, стр. 38, </w:t>
      </w:r>
      <w:r w:rsidRPr="00166397">
        <w:t xml:space="preserve">№ </w:t>
      </w:r>
      <w:r w:rsidRPr="00727DD3">
        <w:t>12, стр. 206</w:t>
      </w:r>
      <w:r>
        <w:t xml:space="preserve">; 2017, № 18, стр. 23, № 42, стр. 17; 2018, № 54, стр. 16; </w:t>
      </w:r>
      <w:r w:rsidRPr="00A80BD6">
        <w:t xml:space="preserve">2019, </w:t>
      </w:r>
      <w:r>
        <w:t>№</w:t>
      </w:r>
      <w:r w:rsidRPr="00A80BD6">
        <w:t xml:space="preserve"> 104, стр. 171</w:t>
      </w:r>
      <w:r>
        <w:t xml:space="preserve">, № 110, стр. 264; </w:t>
      </w:r>
      <w:r w:rsidRPr="00BB580F">
        <w:t>2020, № 137, стр. 93, № 139, стр. 39</w:t>
      </w:r>
      <w:r>
        <w:t>, № 160</w:t>
      </w:r>
      <w:r w:rsidRPr="00640989">
        <w:t>, стр. 74</w:t>
      </w:r>
      <w:r>
        <w:t>; 2021, № 171, стр. 30) следующее изменение: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2 дополнить пунктом 5</w:t>
      </w:r>
      <w:r w:rsidRPr="000C647C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"5</w:t>
      </w:r>
      <w:r w:rsidRPr="000C647C">
        <w:rPr>
          <w:szCs w:val="28"/>
          <w:vertAlign w:val="superscript"/>
        </w:rPr>
        <w:t>3</w:t>
      </w:r>
      <w:r>
        <w:rPr>
          <w:szCs w:val="28"/>
        </w:rPr>
        <w:t>)</w:t>
      </w:r>
      <w:r w:rsidRPr="00E67C8D">
        <w:rPr>
          <w:szCs w:val="28"/>
        </w:rPr>
        <w:t>утверждение положения о региональном государственном контроле (надзоре) в области розничной продажи алкогольн</w:t>
      </w:r>
      <w:r>
        <w:rPr>
          <w:szCs w:val="28"/>
        </w:rPr>
        <w:t>ой и спиртосодержащей продукции;".</w:t>
      </w:r>
    </w:p>
    <w:p w:rsidR="00B105A8" w:rsidRDefault="00B105A8" w:rsidP="00B105A8">
      <w:pPr>
        <w:ind w:firstLine="720"/>
        <w:jc w:val="both"/>
        <w:rPr>
          <w:szCs w:val="28"/>
        </w:rPr>
      </w:pPr>
    </w:p>
    <w:p w:rsidR="00B105A8" w:rsidRDefault="00B105A8" w:rsidP="00B105A8">
      <w:pPr>
        <w:ind w:firstLine="720"/>
      </w:pPr>
      <w:r w:rsidRPr="00DA325C">
        <w:t xml:space="preserve">СТАТЬЯ </w:t>
      </w:r>
      <w:r>
        <w:t>5</w:t>
      </w:r>
      <w:r w:rsidRPr="00DA325C">
        <w:t>.</w:t>
      </w:r>
    </w:p>
    <w:p w:rsidR="00B105A8" w:rsidRPr="004F5F2B" w:rsidRDefault="00B105A8" w:rsidP="00B105A8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>
        <w:t>4</w:t>
      </w:r>
      <w:r w:rsidRPr="004F5F2B">
        <w:t xml:space="preserve"> </w:t>
      </w:r>
      <w:r>
        <w:t>августа</w:t>
      </w:r>
      <w:r w:rsidRPr="004F5F2B">
        <w:t xml:space="preserve"> 2011 года </w:t>
      </w:r>
      <w:r>
        <w:br/>
        <w:t>№</w:t>
      </w:r>
      <w:r w:rsidRPr="004F5F2B">
        <w:t xml:space="preserve"> 7</w:t>
      </w:r>
      <w:r>
        <w:t>89</w:t>
      </w:r>
      <w:r w:rsidRPr="004F5F2B">
        <w:t>-КЗ "О</w:t>
      </w:r>
      <w:r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>
        <w:t>№</w:t>
      </w:r>
      <w:r w:rsidRPr="004F5F2B">
        <w:t xml:space="preserve"> </w:t>
      </w:r>
      <w:r>
        <w:t>194</w:t>
      </w:r>
      <w:r w:rsidRPr="004F5F2B">
        <w:t xml:space="preserve">, стр. </w:t>
      </w:r>
      <w:r>
        <w:t>20</w:t>
      </w:r>
      <w:r w:rsidRPr="004F5F2B">
        <w:t xml:space="preserve">; 2012, </w:t>
      </w:r>
      <w:r>
        <w:br/>
        <w:t>№</w:t>
      </w:r>
      <w:r w:rsidRPr="004F5F2B">
        <w:t xml:space="preserve"> 8, стр. </w:t>
      </w:r>
      <w:r>
        <w:t>66</w:t>
      </w:r>
      <w:r w:rsidRPr="004F5F2B">
        <w:t xml:space="preserve">, </w:t>
      </w:r>
      <w:r>
        <w:t>№</w:t>
      </w:r>
      <w:r w:rsidRPr="004F5F2B">
        <w:t xml:space="preserve"> </w:t>
      </w:r>
      <w:r>
        <w:t>12</w:t>
      </w:r>
      <w:r w:rsidRPr="004F5F2B">
        <w:t xml:space="preserve">, стр. </w:t>
      </w:r>
      <w:r>
        <w:t>30,</w:t>
      </w:r>
      <w:r w:rsidRPr="004F5F2B">
        <w:t xml:space="preserve"> </w:t>
      </w:r>
      <w:r>
        <w:t>№</w:t>
      </w:r>
      <w:r w:rsidRPr="004F5F2B">
        <w:t xml:space="preserve"> </w:t>
      </w:r>
      <w:r>
        <w:t>35</w:t>
      </w:r>
      <w:r w:rsidRPr="004F5F2B">
        <w:t xml:space="preserve">, стр. </w:t>
      </w:r>
      <w:r>
        <w:t>26;</w:t>
      </w:r>
      <w:r w:rsidRPr="004F5F2B">
        <w:t xml:space="preserve"> 201</w:t>
      </w:r>
      <w:r>
        <w:t>3</w:t>
      </w:r>
      <w:r w:rsidRPr="004F5F2B">
        <w:t xml:space="preserve">, </w:t>
      </w:r>
      <w:r>
        <w:t>№</w:t>
      </w:r>
      <w:r w:rsidRPr="004F5F2B">
        <w:t xml:space="preserve"> </w:t>
      </w:r>
      <w:r>
        <w:t>55</w:t>
      </w:r>
      <w:r w:rsidRPr="004F5F2B">
        <w:t xml:space="preserve">, стр. </w:t>
      </w:r>
      <w:r>
        <w:t>58;</w:t>
      </w:r>
      <w:r>
        <w:rPr>
          <w:szCs w:val="28"/>
        </w:rPr>
        <w:t xml:space="preserve"> 2014, № 98</w:t>
      </w:r>
      <w:r w:rsidRPr="007B099E">
        <w:rPr>
          <w:szCs w:val="28"/>
        </w:rPr>
        <w:t>,</w:t>
      </w:r>
      <w:r>
        <w:rPr>
          <w:szCs w:val="28"/>
        </w:rPr>
        <w:br/>
      </w:r>
      <w:r w:rsidRPr="007B099E">
        <w:rPr>
          <w:szCs w:val="28"/>
        </w:rPr>
        <w:t>с</w:t>
      </w:r>
      <w:r>
        <w:rPr>
          <w:szCs w:val="28"/>
        </w:rPr>
        <w:t>тр</w:t>
      </w:r>
      <w:r w:rsidRPr="007B099E">
        <w:rPr>
          <w:szCs w:val="28"/>
        </w:rPr>
        <w:t xml:space="preserve">. </w:t>
      </w:r>
      <w:r>
        <w:rPr>
          <w:szCs w:val="28"/>
        </w:rPr>
        <w:t xml:space="preserve">48; 2019, № 94, стр. 6, № 116, стр. 119; 2020, № 151, стр. 41; 2021, № 168, стр. 46)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</w:p>
    <w:p w:rsidR="00B105A8" w:rsidRDefault="00B105A8" w:rsidP="00B105A8">
      <w:pPr>
        <w:ind w:firstLine="720"/>
        <w:jc w:val="both"/>
      </w:pPr>
      <w:r>
        <w:t>1)по тексту Закона слова "</w:t>
      </w:r>
      <w:r w:rsidRPr="003A5CAA">
        <w:t xml:space="preserve">государственный экологический </w:t>
      </w:r>
      <w:r>
        <w:t>надзор" в соответствующем падеже заменить словами "государственный экологический контроль (надзор)" в соответствующем падеже;</w:t>
      </w:r>
    </w:p>
    <w:p w:rsidR="00B105A8" w:rsidRDefault="00B105A8" w:rsidP="00B105A8">
      <w:pPr>
        <w:ind w:firstLine="720"/>
        <w:jc w:val="both"/>
      </w:pPr>
      <w:r>
        <w:t>2)в статье 3:</w:t>
      </w:r>
    </w:p>
    <w:p w:rsidR="00B105A8" w:rsidRDefault="00B105A8" w:rsidP="00B105A8">
      <w:pPr>
        <w:ind w:firstLine="720"/>
        <w:jc w:val="both"/>
      </w:pPr>
      <w:r>
        <w:t>а)часть 2 дополнить пунктом 4</w:t>
      </w:r>
      <w:r w:rsidRPr="0030701F">
        <w:rPr>
          <w:vertAlign w:val="superscript"/>
        </w:rPr>
        <w:t>1</w:t>
      </w:r>
      <w:r>
        <w:t xml:space="preserve"> следующего содержания: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"4</w:t>
      </w:r>
      <w:r w:rsidRPr="0030701F">
        <w:rPr>
          <w:vertAlign w:val="superscript"/>
        </w:rPr>
        <w:t>1</w:t>
      </w:r>
      <w:r>
        <w:t xml:space="preserve">)утверждение положения о </w:t>
      </w:r>
      <w:r>
        <w:rPr>
          <w:szCs w:val="28"/>
        </w:rPr>
        <w:t>региональном государственном экологическом контроле (надзоре);";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</w:pPr>
      <w:r>
        <w:t>б)в</w:t>
      </w:r>
      <w:r w:rsidRPr="00AC0ED3">
        <w:t xml:space="preserve"> </w:t>
      </w:r>
      <w:r>
        <w:t>части 3: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в пункте 6 слова "</w:t>
      </w:r>
      <w:r>
        <w:rPr>
          <w:szCs w:val="28"/>
        </w:rPr>
        <w:t>, выявленного при организации и проведении государственного надзора в области охраны атмосферного воздуха, осуществляемого органами исполнительной власти Приморского края" исключить;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17 после слов "окружающей среды" дополнить словами "(экологической информацией)";</w:t>
      </w:r>
    </w:p>
    <w:p w:rsidR="00B105A8" w:rsidRPr="00462653" w:rsidRDefault="00B105A8" w:rsidP="00B105A8">
      <w:pPr>
        <w:ind w:firstLine="720"/>
        <w:jc w:val="both"/>
      </w:pPr>
      <w:r>
        <w:t>в)пункт 3 части 4 признать утратившим силу;</w:t>
      </w:r>
    </w:p>
    <w:p w:rsidR="00B105A8" w:rsidRDefault="00B105A8" w:rsidP="00B105A8">
      <w:pPr>
        <w:ind w:firstLine="720"/>
        <w:jc w:val="both"/>
      </w:pPr>
      <w:r>
        <w:t>3)в статье 7:</w:t>
      </w:r>
    </w:p>
    <w:p w:rsidR="00B105A8" w:rsidRDefault="00B105A8" w:rsidP="00B105A8">
      <w:pPr>
        <w:ind w:firstLine="720"/>
        <w:jc w:val="both"/>
        <w:rPr>
          <w:szCs w:val="28"/>
        </w:rPr>
      </w:pPr>
      <w:r>
        <w:t xml:space="preserve">а)в части 1 </w:t>
      </w:r>
      <w:r>
        <w:rPr>
          <w:szCs w:val="28"/>
        </w:rPr>
        <w:t>после слов "окружающей среды" дополнить словами "(экологической информацией)";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б)в части 3 слова "аналитическую информацию, характеризующую состояние окружающей среды" заменить словами "информацию о состоянии окружающей среды (экологическую информацию)";</w:t>
      </w:r>
    </w:p>
    <w:p w:rsidR="00B105A8" w:rsidRDefault="00B105A8" w:rsidP="00B105A8">
      <w:pPr>
        <w:ind w:firstLine="720"/>
        <w:jc w:val="both"/>
      </w:pPr>
      <w:r>
        <w:t xml:space="preserve">4)в наименовании и </w:t>
      </w:r>
      <w:r>
        <w:rPr>
          <w:szCs w:val="28"/>
        </w:rPr>
        <w:t>по тексту статьи 8 после слов "информацией о состоянии окружающей среды" дополнить словами "(экологической информацией)".</w:t>
      </w:r>
    </w:p>
    <w:p w:rsidR="00B105A8" w:rsidRDefault="00B105A8" w:rsidP="00B105A8">
      <w:pPr>
        <w:ind w:firstLine="720"/>
      </w:pPr>
    </w:p>
    <w:p w:rsidR="00B105A8" w:rsidRDefault="00B105A8" w:rsidP="00B105A8">
      <w:pPr>
        <w:ind w:firstLine="720"/>
      </w:pPr>
      <w:r>
        <w:t>СТАТЬЯ 6</w:t>
      </w:r>
      <w:r w:rsidRPr="00DA325C">
        <w:t>.</w:t>
      </w:r>
    </w:p>
    <w:p w:rsidR="00B105A8" w:rsidRPr="004F5F2B" w:rsidRDefault="00B105A8" w:rsidP="00B105A8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>
        <w:t>9</w:t>
      </w:r>
      <w:r w:rsidRPr="004F5F2B">
        <w:t xml:space="preserve"> </w:t>
      </w:r>
      <w:r>
        <w:t>августа</w:t>
      </w:r>
      <w:r w:rsidRPr="004F5F2B">
        <w:t xml:space="preserve"> 201</w:t>
      </w:r>
      <w:r>
        <w:t xml:space="preserve">7 </w:t>
      </w:r>
      <w:r w:rsidRPr="004F5F2B">
        <w:t xml:space="preserve">года </w:t>
      </w:r>
      <w:r>
        <w:t>№</w:t>
      </w:r>
      <w:r w:rsidRPr="004F5F2B">
        <w:t xml:space="preserve"> </w:t>
      </w:r>
      <w:r>
        <w:t>157</w:t>
      </w:r>
      <w:r w:rsidRPr="004F5F2B">
        <w:t>-КЗ</w:t>
      </w:r>
      <w:r>
        <w:br/>
      </w:r>
      <w:r w:rsidRPr="004F5F2B">
        <w:t>"О</w:t>
      </w:r>
      <w:r>
        <w:t xml:space="preserve">б охране атмосферного воздуха на территории </w:t>
      </w:r>
      <w:r w:rsidRPr="004F5F2B">
        <w:t>Приморско</w:t>
      </w:r>
      <w:r>
        <w:t>го</w:t>
      </w:r>
      <w:r w:rsidRPr="004F5F2B">
        <w:t xml:space="preserve"> кра</w:t>
      </w:r>
      <w:r>
        <w:t>я</w:t>
      </w:r>
      <w:r w:rsidRPr="004F5F2B">
        <w:t>" (Ведомости Законодательного Собрания Приморского края, 201</w:t>
      </w:r>
      <w:r>
        <w:t>7</w:t>
      </w:r>
      <w:r w:rsidRPr="004F5F2B">
        <w:t xml:space="preserve">, </w:t>
      </w:r>
      <w:r>
        <w:t>№</w:t>
      </w:r>
      <w:r w:rsidRPr="004F5F2B">
        <w:t xml:space="preserve"> </w:t>
      </w:r>
      <w:r>
        <w:t>32</w:t>
      </w:r>
      <w:r w:rsidRPr="004F5F2B">
        <w:t>,</w:t>
      </w:r>
      <w:r>
        <w:br/>
      </w:r>
      <w:r w:rsidRPr="004F5F2B">
        <w:t xml:space="preserve">стр. </w:t>
      </w:r>
      <w:r>
        <w:t>18; 2019, № 94, стр. 7, № 116, стр. 119</w:t>
      </w:r>
      <w:r>
        <w:rPr>
          <w:szCs w:val="28"/>
        </w:rPr>
        <w:t xml:space="preserve">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</w:p>
    <w:p w:rsidR="00B105A8" w:rsidRDefault="00B105A8" w:rsidP="00B105A8">
      <w:pPr>
        <w:ind w:firstLine="720"/>
        <w:jc w:val="both"/>
      </w:pPr>
      <w:r>
        <w:t>1)в статье 3:</w:t>
      </w:r>
    </w:p>
    <w:p w:rsidR="00B105A8" w:rsidRDefault="00B105A8" w:rsidP="00B105A8">
      <w:pPr>
        <w:ind w:firstLine="720"/>
        <w:jc w:val="both"/>
      </w:pPr>
      <w:r>
        <w:t>а)пункт 4 части 2 признать утратившим силу;</w:t>
      </w:r>
    </w:p>
    <w:p w:rsidR="00B105A8" w:rsidRDefault="00B105A8" w:rsidP="00B105A8">
      <w:pPr>
        <w:ind w:firstLine="720"/>
        <w:jc w:val="both"/>
      </w:pPr>
      <w:r>
        <w:t>б)в части 3: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</w:pPr>
      <w:r>
        <w:t>пункт 2 изложить в следующей редакции: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"2)осуществление регионального государственного экологического контроля (надзора) в части соблюдения обязательных требований в области охраны атмосферного воздуха;";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8 слово "надзору</w:t>
      </w:r>
      <w:r w:rsidRPr="00F56E04">
        <w:rPr>
          <w:szCs w:val="28"/>
        </w:rPr>
        <w:t>"</w:t>
      </w:r>
      <w:r>
        <w:rPr>
          <w:szCs w:val="28"/>
        </w:rPr>
        <w:t xml:space="preserve"> заменить словами </w:t>
      </w:r>
      <w:r w:rsidRPr="00F56E04">
        <w:rPr>
          <w:szCs w:val="28"/>
        </w:rPr>
        <w:t>"</w:t>
      </w:r>
      <w:r>
        <w:rPr>
          <w:szCs w:val="28"/>
        </w:rPr>
        <w:t>контролю (надзору)</w:t>
      </w:r>
      <w:r w:rsidRPr="00F56E04">
        <w:rPr>
          <w:szCs w:val="28"/>
        </w:rPr>
        <w:t>"</w:t>
      </w:r>
      <w:r>
        <w:rPr>
          <w:szCs w:val="28"/>
        </w:rPr>
        <w:t>;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в пункте 10 слова "</w:t>
      </w:r>
      <w:r>
        <w:rPr>
          <w:szCs w:val="28"/>
        </w:rPr>
        <w:t>, выявленного в результате организации и проведения регионального государственного экологического надзора" исключить;</w:t>
      </w:r>
    </w:p>
    <w:p w:rsidR="00B105A8" w:rsidRPr="00CE799D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CE799D">
        <w:rPr>
          <w:szCs w:val="28"/>
        </w:rPr>
        <w:t>)стать</w:t>
      </w:r>
      <w:r>
        <w:rPr>
          <w:szCs w:val="28"/>
        </w:rPr>
        <w:t>ю</w:t>
      </w:r>
      <w:r w:rsidRPr="00CE799D">
        <w:rPr>
          <w:szCs w:val="28"/>
        </w:rPr>
        <w:t xml:space="preserve"> 7 изложить в следующей редакции:</w:t>
      </w:r>
    </w:p>
    <w:p w:rsidR="00B105A8" w:rsidRPr="00CE799D" w:rsidRDefault="00B105A8" w:rsidP="00B105A8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"СТАТЬЯ 7. ОЦЕНКА СОБЛЮДЕНИЯ ОБЯЗАТЕЛЬНЫХ</w:t>
      </w:r>
    </w:p>
    <w:p w:rsidR="00B105A8" w:rsidRPr="00CE799D" w:rsidRDefault="00B105A8" w:rsidP="00B105A8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ТРЕБОВАНИЙ В ОБЛАСТИ ОХРАНЫ</w:t>
      </w:r>
    </w:p>
    <w:p w:rsidR="00B105A8" w:rsidRPr="00CE799D" w:rsidRDefault="00B105A8" w:rsidP="00B105A8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АТМОСФЕРНОГО ВОЗДУХА</w:t>
      </w:r>
    </w:p>
    <w:p w:rsidR="00B105A8" w:rsidRPr="00CE799D" w:rsidRDefault="00B105A8" w:rsidP="00B105A8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799D">
        <w:rPr>
          <w:szCs w:val="28"/>
        </w:rPr>
        <w:t>Оценка соблюдения обязательных требований в области охраны атмосферного воздуха</w:t>
      </w:r>
      <w:r>
        <w:rPr>
          <w:szCs w:val="28"/>
        </w:rPr>
        <w:t>, установленных федеральным законодательством и законодательством Приморского края,</w:t>
      </w:r>
      <w:r w:rsidRPr="00CE799D">
        <w:rPr>
          <w:szCs w:val="28"/>
        </w:rPr>
        <w:t xml:space="preserve"> осуществляется</w:t>
      </w:r>
      <w:r>
        <w:rPr>
          <w:szCs w:val="28"/>
        </w:rPr>
        <w:t xml:space="preserve"> в рамках регионального государственного экологического контроля (надзора) </w:t>
      </w:r>
      <w:r w:rsidRPr="00CE799D">
        <w:rPr>
          <w:szCs w:val="28"/>
        </w:rPr>
        <w:t xml:space="preserve">в соответствии с </w:t>
      </w:r>
      <w:r>
        <w:rPr>
          <w:szCs w:val="28"/>
        </w:rPr>
        <w:t>Федеральным законом "Об охране окружающей среды</w:t>
      </w:r>
      <w:r w:rsidRPr="00CE799D">
        <w:rPr>
          <w:szCs w:val="28"/>
        </w:rPr>
        <w:t>"</w:t>
      </w:r>
      <w:r>
        <w:rPr>
          <w:szCs w:val="28"/>
        </w:rPr>
        <w:t>.".</w:t>
      </w:r>
    </w:p>
    <w:p w:rsidR="00B105A8" w:rsidRDefault="00B105A8" w:rsidP="00B105A8">
      <w:pPr>
        <w:autoSpaceDE w:val="0"/>
        <w:autoSpaceDN w:val="0"/>
        <w:adjustRightInd w:val="0"/>
        <w:jc w:val="both"/>
        <w:rPr>
          <w:szCs w:val="28"/>
        </w:rPr>
      </w:pPr>
    </w:p>
    <w:p w:rsidR="00B105A8" w:rsidRDefault="00B105A8" w:rsidP="00B105A8">
      <w:pPr>
        <w:ind w:firstLine="720"/>
        <w:jc w:val="both"/>
      </w:pPr>
      <w:r w:rsidRPr="008C0515">
        <w:t xml:space="preserve">СТАТЬЯ </w:t>
      </w:r>
      <w:r>
        <w:t>7</w:t>
      </w:r>
      <w:r w:rsidRPr="008C0515">
        <w:t>.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2 Закона Приморского края от 26 декабря 2020 года  № 692-КЗ "Об отдельных вопросах в области обращения с животными в Приморском крае" (Ведомости Законодательного Собрания Приморского края, 2019, № 116, стр. 131; 2020, № 137, стр. 95) следующие изменения: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3 части 2 изложить в следующей редакции:</w:t>
      </w:r>
    </w:p>
    <w:p w:rsidR="00B105A8" w:rsidRDefault="00B105A8" w:rsidP="00B105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"3)утверждение положения о региональном государственном контроле (надзоре) в области обращения с животными;";</w:t>
      </w:r>
    </w:p>
    <w:p w:rsidR="00B105A8" w:rsidRPr="00C27E6E" w:rsidRDefault="00B105A8" w:rsidP="00B105A8">
      <w:pPr>
        <w:ind w:firstLine="720"/>
        <w:jc w:val="both"/>
      </w:pPr>
      <w:r w:rsidRPr="00C27E6E">
        <w:t>2)часть 4 изложить в следующей редакции:</w:t>
      </w:r>
    </w:p>
    <w:p w:rsidR="00B105A8" w:rsidRPr="00C27E6E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"4.К полномочиям уполномоченного органа относятся:</w:t>
      </w:r>
    </w:p>
    <w:p w:rsidR="00B105A8" w:rsidRPr="00C27E6E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1)осуществление контроля за исполнением органами местного самоуправления муниципальных районов, муниципальных округов и городских округов Приморского края (далее - орган местного самоуправления) отдельных государственных полномочий по организации мероприятий при осуществлении деятельности по обращению с животными без владельцев, а также за использованием предоставленных на эти цели материальных ресурсов и финансовых средств;</w:t>
      </w:r>
    </w:p>
    <w:p w:rsidR="00B105A8" w:rsidRPr="00C27E6E" w:rsidRDefault="00B105A8" w:rsidP="00B105A8">
      <w:pPr>
        <w:ind w:firstLine="720"/>
        <w:jc w:val="both"/>
      </w:pPr>
      <w:r w:rsidRPr="00C27E6E">
        <w:rPr>
          <w:szCs w:val="28"/>
        </w:rPr>
        <w:t>2)осуществление регионального государственного контроля (надзора) в области обращения с животными;</w:t>
      </w:r>
    </w:p>
    <w:p w:rsidR="00B105A8" w:rsidRPr="00C27E6E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3)иные полномочия в области обращения с животными в соответствии с федеральным законодательством и законодательством Приморского края.";</w:t>
      </w:r>
    </w:p>
    <w:p w:rsidR="00B105A8" w:rsidRPr="00C27E6E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3)дополнить частью 5 следующего содержания:</w:t>
      </w:r>
    </w:p>
    <w:p w:rsidR="00B105A8" w:rsidRDefault="00B105A8" w:rsidP="00B105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"5.Реализация полномочий, указанных в пункте 3 части 4 настоящей статьи, может осуществляться краевыми государственными ветеринарными бюджетными учреждениями, подведомственными уполномоченному органу.".</w:t>
      </w:r>
    </w:p>
    <w:p w:rsidR="00B105A8" w:rsidRDefault="00B105A8" w:rsidP="00B105A8">
      <w:pPr>
        <w:ind w:firstLine="720"/>
        <w:jc w:val="both"/>
      </w:pPr>
    </w:p>
    <w:p w:rsidR="00B105A8" w:rsidRDefault="00B105A8" w:rsidP="00B105A8">
      <w:pPr>
        <w:ind w:firstLine="720"/>
        <w:jc w:val="both"/>
      </w:pPr>
    </w:p>
    <w:p w:rsidR="00B105A8" w:rsidRPr="008C0515" w:rsidRDefault="00B105A8" w:rsidP="00B105A8">
      <w:pPr>
        <w:ind w:firstLine="720"/>
        <w:jc w:val="both"/>
      </w:pPr>
      <w:r w:rsidRPr="008C0515">
        <w:lastRenderedPageBreak/>
        <w:t xml:space="preserve">СТАТЬЯ </w:t>
      </w:r>
      <w:r>
        <w:t>8</w:t>
      </w:r>
      <w:r w:rsidRPr="008C0515">
        <w:t>.</w:t>
      </w:r>
    </w:p>
    <w:p w:rsidR="00B105A8" w:rsidRPr="00DA325C" w:rsidRDefault="00B105A8" w:rsidP="00B105A8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B105A8" w:rsidRPr="00DA325C" w:rsidRDefault="00B105A8" w:rsidP="00B105A8">
      <w:pPr>
        <w:shd w:val="clear" w:color="auto" w:fill="FFFFFF"/>
        <w:ind w:firstLine="720"/>
        <w:jc w:val="both"/>
        <w:rPr>
          <w:szCs w:val="28"/>
        </w:rPr>
      </w:pPr>
    </w:p>
    <w:p w:rsidR="00B105A8" w:rsidRPr="00DA325C" w:rsidRDefault="00B105A8" w:rsidP="00B105A8">
      <w:pPr>
        <w:shd w:val="clear" w:color="auto" w:fill="FFFFFF"/>
        <w:ind w:firstLine="720"/>
        <w:jc w:val="both"/>
        <w:rPr>
          <w:szCs w:val="28"/>
        </w:rPr>
      </w:pPr>
    </w:p>
    <w:p w:rsidR="00B105A8" w:rsidRPr="00DA325C" w:rsidRDefault="00B105A8" w:rsidP="00B105A8">
      <w:pPr>
        <w:shd w:val="clear" w:color="auto" w:fill="FFFFFF"/>
        <w:ind w:firstLine="720"/>
        <w:jc w:val="both"/>
        <w:rPr>
          <w:szCs w:val="28"/>
        </w:rPr>
      </w:pPr>
    </w:p>
    <w:p w:rsidR="00B105A8" w:rsidRDefault="00B105A8" w:rsidP="00B105A8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140007" w:rsidRDefault="00140007" w:rsidP="00B105A8">
      <w:pPr>
        <w:autoSpaceDE w:val="0"/>
        <w:autoSpaceDN w:val="0"/>
        <w:adjustRightInd w:val="0"/>
        <w:rPr>
          <w:color w:val="000000"/>
          <w:szCs w:val="28"/>
        </w:rPr>
      </w:pPr>
    </w:p>
    <w:p w:rsidR="00140007" w:rsidRPr="00B23A63" w:rsidRDefault="00140007" w:rsidP="00140007">
      <w:pPr>
        <w:autoSpaceDE w:val="0"/>
        <w:autoSpaceDN w:val="0"/>
        <w:adjustRightInd w:val="0"/>
        <w:rPr>
          <w:szCs w:val="28"/>
        </w:rPr>
      </w:pPr>
      <w:bookmarkStart w:id="0" w:name="_GoBack"/>
      <w:r w:rsidRPr="00B23A63">
        <w:rPr>
          <w:szCs w:val="28"/>
        </w:rPr>
        <w:t>г. Владивосток</w:t>
      </w:r>
    </w:p>
    <w:p w:rsidR="00140007" w:rsidRPr="00B23A63" w:rsidRDefault="00140007" w:rsidP="00140007">
      <w:pPr>
        <w:autoSpaceDE w:val="0"/>
        <w:autoSpaceDN w:val="0"/>
        <w:adjustRightInd w:val="0"/>
        <w:rPr>
          <w:szCs w:val="28"/>
        </w:rPr>
      </w:pPr>
      <w:r w:rsidRPr="00B23A63">
        <w:rPr>
          <w:szCs w:val="28"/>
        </w:rPr>
        <w:t>2 августа 2021 года</w:t>
      </w:r>
    </w:p>
    <w:p w:rsidR="00140007" w:rsidRPr="00DA325C" w:rsidRDefault="00140007" w:rsidP="00140007">
      <w:pPr>
        <w:autoSpaceDE w:val="0"/>
        <w:autoSpaceDN w:val="0"/>
        <w:adjustRightInd w:val="0"/>
        <w:rPr>
          <w:szCs w:val="28"/>
        </w:rPr>
      </w:pPr>
      <w:r w:rsidRPr="00B23A63">
        <w:rPr>
          <w:szCs w:val="28"/>
        </w:rPr>
        <w:t>№ 11</w:t>
      </w:r>
      <w:r>
        <w:rPr>
          <w:szCs w:val="28"/>
        </w:rPr>
        <w:t>2</w:t>
      </w:r>
      <w:r>
        <w:rPr>
          <w:szCs w:val="28"/>
        </w:rPr>
        <w:t>1</w:t>
      </w:r>
      <w:r w:rsidRPr="00B23A63">
        <w:rPr>
          <w:szCs w:val="28"/>
        </w:rPr>
        <w:t>-КЗ</w:t>
      </w:r>
      <w:bookmarkEnd w:id="0"/>
    </w:p>
    <w:p w:rsidR="00140007" w:rsidRPr="00DA325C" w:rsidRDefault="00140007" w:rsidP="00B105A8">
      <w:pPr>
        <w:autoSpaceDE w:val="0"/>
        <w:autoSpaceDN w:val="0"/>
        <w:adjustRightInd w:val="0"/>
        <w:rPr>
          <w:color w:val="000000"/>
          <w:szCs w:val="28"/>
        </w:rPr>
      </w:pPr>
    </w:p>
    <w:p w:rsidR="00BE0544" w:rsidRDefault="00BE0544" w:rsidP="00347DEE"/>
    <w:sectPr w:rsidR="00BE0544" w:rsidSect="00B105A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F59" w:rsidRDefault="00525F59">
      <w:r>
        <w:separator/>
      </w:r>
    </w:p>
  </w:endnote>
  <w:endnote w:type="continuationSeparator" w:id="0">
    <w:p w:rsidR="00525F59" w:rsidRDefault="00525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F59" w:rsidRDefault="00525F59">
      <w:r>
        <w:separator/>
      </w:r>
    </w:p>
  </w:footnote>
  <w:footnote w:type="continuationSeparator" w:id="0">
    <w:p w:rsidR="00525F59" w:rsidRDefault="00525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5A8" w:rsidRDefault="00B105A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40007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05A8"/>
    <w:rsid w:val="0003291F"/>
    <w:rsid w:val="00070CED"/>
    <w:rsid w:val="00140007"/>
    <w:rsid w:val="00347DEE"/>
    <w:rsid w:val="00357555"/>
    <w:rsid w:val="00380EE1"/>
    <w:rsid w:val="003A180C"/>
    <w:rsid w:val="003B26E7"/>
    <w:rsid w:val="00413497"/>
    <w:rsid w:val="00454CFA"/>
    <w:rsid w:val="0047435B"/>
    <w:rsid w:val="00525F59"/>
    <w:rsid w:val="005A2827"/>
    <w:rsid w:val="006B2E9F"/>
    <w:rsid w:val="006E2ABA"/>
    <w:rsid w:val="006F77C0"/>
    <w:rsid w:val="00832425"/>
    <w:rsid w:val="00980F14"/>
    <w:rsid w:val="00AB487D"/>
    <w:rsid w:val="00AB70F9"/>
    <w:rsid w:val="00AC31EC"/>
    <w:rsid w:val="00AF3517"/>
    <w:rsid w:val="00B105A8"/>
    <w:rsid w:val="00B14397"/>
    <w:rsid w:val="00BC0675"/>
    <w:rsid w:val="00BE0544"/>
    <w:rsid w:val="00D102A9"/>
    <w:rsid w:val="00D274E3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857F4"/>
  <w15:docId w15:val="{9E31E0B2-A385-4669-8539-99976DA0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105A8"/>
    <w:rPr>
      <w:sz w:val="28"/>
    </w:rPr>
  </w:style>
  <w:style w:type="paragraph" w:customStyle="1" w:styleId="ConsPlusTitle">
    <w:name w:val="ConsPlusTitle"/>
    <w:rsid w:val="00B105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6">
    <w:name w:val="Balloon Text"/>
    <w:basedOn w:val="a"/>
    <w:link w:val="a7"/>
    <w:semiHidden/>
    <w:unhideWhenUsed/>
    <w:rsid w:val="00B105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10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53B5776A84FD1AC493DA4FD6ADFEAFD26D367331FE3496BC43E9D0799E1F6FF3DF071C43A163B88B14CD903498F242818PB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70D714E14C76CDF4CDDD3D89653CC67C6B93102772873BE5FF31A01CBFDEAB2A56FA43D1003D166DCE99770B0E690FBAFV0I0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2021-07-29T23:39:00Z</cp:lastPrinted>
  <dcterms:created xsi:type="dcterms:W3CDTF">2021-08-02T05:39:00Z</dcterms:created>
  <dcterms:modified xsi:type="dcterms:W3CDTF">2021-08-02T05:39:00Z</dcterms:modified>
</cp:coreProperties>
</file>