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942400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74749" w:rsidRPr="006F73D7" w:rsidRDefault="00974749" w:rsidP="00974749">
      <w:pPr>
        <w:jc w:val="center"/>
        <w:rPr>
          <w:b/>
        </w:rPr>
      </w:pPr>
      <w:r w:rsidRPr="006F73D7">
        <w:rPr>
          <w:b/>
        </w:rPr>
        <w:t>О ВНЕСЕНИИ ИЗМЕНЕНИ</w:t>
      </w:r>
      <w:r>
        <w:rPr>
          <w:b/>
        </w:rPr>
        <w:t>Й</w:t>
      </w:r>
      <w:r w:rsidRPr="006F73D7">
        <w:rPr>
          <w:b/>
        </w:rPr>
        <w:t xml:space="preserve"> </w:t>
      </w:r>
      <w:r>
        <w:rPr>
          <w:b/>
        </w:rPr>
        <w:t>В СТАТЬЮ 8 ЗАКОНА ПРИМОРСКОГО КРАЯ "О ПЧЕЛОВОДСТВЕ В ПРИМОРСКОМ КРАЕ"</w:t>
      </w:r>
    </w:p>
    <w:p w:rsidR="00974749" w:rsidRDefault="00974749" w:rsidP="00974749">
      <w:pPr>
        <w:ind w:firstLine="720"/>
        <w:jc w:val="center"/>
        <w:rPr>
          <w:szCs w:val="28"/>
        </w:rPr>
      </w:pPr>
    </w:p>
    <w:p w:rsidR="00974749" w:rsidRDefault="00974749" w:rsidP="00974749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28 июля    2021 года</w:t>
      </w:r>
    </w:p>
    <w:p w:rsidR="00974749" w:rsidRDefault="00974749" w:rsidP="00974749">
      <w:pPr>
        <w:ind w:firstLine="720"/>
        <w:jc w:val="both"/>
        <w:rPr>
          <w:szCs w:val="28"/>
        </w:rPr>
      </w:pPr>
    </w:p>
    <w:p w:rsidR="00974749" w:rsidRPr="00DA325C" w:rsidRDefault="00974749" w:rsidP="00974749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974749" w:rsidRDefault="00974749" w:rsidP="009747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8 Закона Приморского края от 3 декабря 2013 года    № 317-КЗ "О пчеловодстве в Приморском крае" (в редакции Закона Приморского края от 4 августа 2020 года № 867-КЗ) (Ведомости Законодательного Собрания Приморского края, 2020, № 144, стр. 59; 2021,</w:t>
      </w:r>
      <w:r w:rsidR="00A628BF">
        <w:rPr>
          <w:szCs w:val="28"/>
        </w:rPr>
        <w:br/>
      </w:r>
      <w:r>
        <w:rPr>
          <w:szCs w:val="28"/>
        </w:rPr>
        <w:t>№ 174, стр. 172) изменения, изложив ее в следующей редакции:</w:t>
      </w:r>
    </w:p>
    <w:p w:rsidR="00974749" w:rsidRDefault="00974749" w:rsidP="009747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8. СОЗДАНИЕ И РАЗМЕЩЕНИЕ ОБЪЕКТОВ</w:t>
      </w:r>
    </w:p>
    <w:p w:rsidR="00974749" w:rsidRDefault="00974749" w:rsidP="009747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ПЧЕЛОВОДЧЕСКОЙ ИНФРАСТРУКТУРЫ</w:t>
      </w:r>
    </w:p>
    <w:p w:rsidR="00974749" w:rsidRDefault="00974749" w:rsidP="0097474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4749" w:rsidRDefault="00974749" w:rsidP="009747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Создание и размещение пасек, в том числе нестационарных (кочевых) пасек, и иных объектов пчеловодческой инфраструктуры осуществляются в соответствии с экологическими, санитарно-эпидемиологическими, ветеринарными и иными требованиями законодательства Российской Федерации.".</w:t>
      </w:r>
    </w:p>
    <w:p w:rsidR="00974749" w:rsidRDefault="00974749" w:rsidP="0097474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4749" w:rsidRDefault="00974749" w:rsidP="009747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974749" w:rsidRDefault="00974749" w:rsidP="009747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74749" w:rsidRDefault="00974749" w:rsidP="00974749">
      <w:pPr>
        <w:shd w:val="clear" w:color="auto" w:fill="FFFFFF"/>
        <w:ind w:firstLine="720"/>
        <w:jc w:val="both"/>
        <w:rPr>
          <w:szCs w:val="28"/>
        </w:rPr>
      </w:pPr>
    </w:p>
    <w:p w:rsidR="00974749" w:rsidRDefault="00974749" w:rsidP="00974749">
      <w:pPr>
        <w:shd w:val="clear" w:color="auto" w:fill="FFFFFF"/>
        <w:ind w:firstLine="720"/>
        <w:jc w:val="both"/>
        <w:rPr>
          <w:szCs w:val="28"/>
        </w:rPr>
      </w:pPr>
    </w:p>
    <w:p w:rsidR="00974749" w:rsidRDefault="00974749" w:rsidP="00974749">
      <w:pPr>
        <w:shd w:val="clear" w:color="auto" w:fill="FFFFFF"/>
        <w:ind w:firstLine="720"/>
        <w:jc w:val="both"/>
        <w:rPr>
          <w:szCs w:val="28"/>
        </w:rPr>
      </w:pPr>
    </w:p>
    <w:p w:rsidR="00974749" w:rsidRDefault="00974749" w:rsidP="00974749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B23A63" w:rsidRDefault="00B23A63" w:rsidP="00974749">
      <w:pPr>
        <w:autoSpaceDE w:val="0"/>
        <w:autoSpaceDN w:val="0"/>
        <w:adjustRightInd w:val="0"/>
        <w:rPr>
          <w:color w:val="000000"/>
          <w:szCs w:val="28"/>
        </w:rPr>
      </w:pPr>
    </w:p>
    <w:p w:rsidR="00B23A63" w:rsidRPr="00B23A63" w:rsidRDefault="00B23A63" w:rsidP="00B23A63">
      <w:pPr>
        <w:autoSpaceDE w:val="0"/>
        <w:autoSpaceDN w:val="0"/>
        <w:adjustRightInd w:val="0"/>
        <w:rPr>
          <w:szCs w:val="28"/>
        </w:rPr>
      </w:pPr>
      <w:bookmarkStart w:id="0" w:name="_GoBack"/>
      <w:r w:rsidRPr="00B23A63">
        <w:rPr>
          <w:szCs w:val="28"/>
        </w:rPr>
        <w:t>г. Владивосток</w:t>
      </w:r>
    </w:p>
    <w:p w:rsidR="00B23A63" w:rsidRPr="00B23A63" w:rsidRDefault="00B23A63" w:rsidP="00B23A63">
      <w:pPr>
        <w:autoSpaceDE w:val="0"/>
        <w:autoSpaceDN w:val="0"/>
        <w:adjustRightInd w:val="0"/>
        <w:rPr>
          <w:szCs w:val="28"/>
        </w:rPr>
      </w:pPr>
      <w:r w:rsidRPr="00B23A63">
        <w:rPr>
          <w:szCs w:val="28"/>
        </w:rPr>
        <w:t>2 августа 2021 года</w:t>
      </w:r>
    </w:p>
    <w:p w:rsidR="00B23A63" w:rsidRPr="00DA325C" w:rsidRDefault="00B23A63" w:rsidP="00B23A63">
      <w:pPr>
        <w:autoSpaceDE w:val="0"/>
        <w:autoSpaceDN w:val="0"/>
        <w:adjustRightInd w:val="0"/>
        <w:rPr>
          <w:szCs w:val="28"/>
        </w:rPr>
      </w:pPr>
      <w:r w:rsidRPr="00B23A63">
        <w:rPr>
          <w:szCs w:val="28"/>
        </w:rPr>
        <w:t>№ 11</w:t>
      </w:r>
      <w:r>
        <w:rPr>
          <w:szCs w:val="28"/>
        </w:rPr>
        <w:t>20</w:t>
      </w:r>
      <w:r w:rsidRPr="00B23A63">
        <w:rPr>
          <w:szCs w:val="28"/>
        </w:rPr>
        <w:t>-КЗ</w:t>
      </w:r>
    </w:p>
    <w:bookmarkEnd w:id="0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B4B" w:rsidRDefault="00067B4B">
      <w:r>
        <w:separator/>
      </w:r>
    </w:p>
  </w:endnote>
  <w:endnote w:type="continuationSeparator" w:id="0">
    <w:p w:rsidR="00067B4B" w:rsidRDefault="00067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B4B" w:rsidRDefault="00067B4B">
      <w:r>
        <w:separator/>
      </w:r>
    </w:p>
  </w:footnote>
  <w:footnote w:type="continuationSeparator" w:id="0">
    <w:p w:rsidR="00067B4B" w:rsidRDefault="00067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4749"/>
    <w:rsid w:val="0003291F"/>
    <w:rsid w:val="00067B4B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5194"/>
    <w:rsid w:val="006F77C0"/>
    <w:rsid w:val="00832425"/>
    <w:rsid w:val="00974749"/>
    <w:rsid w:val="00A628BF"/>
    <w:rsid w:val="00AB70F9"/>
    <w:rsid w:val="00AC31EC"/>
    <w:rsid w:val="00AF3517"/>
    <w:rsid w:val="00B14397"/>
    <w:rsid w:val="00B23A63"/>
    <w:rsid w:val="00B9218C"/>
    <w:rsid w:val="00BC0675"/>
    <w:rsid w:val="00BE0544"/>
    <w:rsid w:val="00C0113D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015B4"/>
  <w15:docId w15:val="{2DB7C8AD-772B-4BD5-B189-39C9E9DCC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97474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974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2021-07-29T04:29:00Z</cp:lastPrinted>
  <dcterms:created xsi:type="dcterms:W3CDTF">2021-08-02T05:37:00Z</dcterms:created>
  <dcterms:modified xsi:type="dcterms:W3CDTF">2021-08-02T05:37:00Z</dcterms:modified>
</cp:coreProperties>
</file>