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188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3163" w:rsidRDefault="00383163" w:rsidP="00383163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СТАТЬЮ 5 ЗАКОНА</w:t>
      </w:r>
    </w:p>
    <w:p w:rsidR="00383163" w:rsidRDefault="00383163" w:rsidP="00383163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"О РЫБОХОЗЯЙСТВЕННОЙ ДЕЯТЕЛЬНОСТИ В ПРИМОРСКОМ КРАЕ"</w:t>
      </w:r>
    </w:p>
    <w:p w:rsidR="00383163" w:rsidRDefault="00383163" w:rsidP="00383163">
      <w:pPr>
        <w:ind w:firstLine="720"/>
        <w:jc w:val="center"/>
        <w:rPr>
          <w:szCs w:val="28"/>
        </w:rPr>
      </w:pPr>
    </w:p>
    <w:p w:rsidR="00383163" w:rsidRDefault="00383163" w:rsidP="00383163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июля     2021 года</w:t>
      </w:r>
    </w:p>
    <w:p w:rsidR="00383163" w:rsidRDefault="00383163" w:rsidP="00383163">
      <w:pPr>
        <w:ind w:firstLine="709"/>
        <w:jc w:val="both"/>
        <w:rPr>
          <w:szCs w:val="28"/>
        </w:rPr>
      </w:pPr>
    </w:p>
    <w:p w:rsidR="00383163" w:rsidRDefault="00383163" w:rsidP="00383163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D79A5" w:rsidRDefault="00383163" w:rsidP="00383163">
      <w:pPr>
        <w:ind w:firstLine="709"/>
        <w:jc w:val="both"/>
      </w:pPr>
      <w:r>
        <w:rPr>
          <w:szCs w:val="28"/>
        </w:rPr>
        <w:t>Внести в статью 5 Закона Приморского края от 30 апреля 2002 года                            № 220-КЗ "О рыбохозяйственной деятельности в Приморском крае"                   (в редакции Закона Приморского края от 3 августа 2005 года № 282-КЗ)</w:t>
      </w:r>
      <w:r w:rsidRPr="00A7646B">
        <w:rPr>
          <w:szCs w:val="28"/>
        </w:rPr>
        <w:t xml:space="preserve"> </w:t>
      </w:r>
      <w:r>
        <w:rPr>
          <w:szCs w:val="28"/>
        </w:rPr>
        <w:t xml:space="preserve">(Ведомости Законодательного Собрания Приморского края, 2005, № 104, </w:t>
      </w:r>
      <w:r>
        <w:rPr>
          <w:szCs w:val="28"/>
        </w:rPr>
        <w:br/>
        <w:t>стр. 27; 2006, № 129, стр. 50; 2007, № 24, стр. 16, № 47, стр. 12; 2008, № 71, стр. 11; 2009, № 104, стр. 72; 2011, № 185, стр. 33; 2013, № 55, стр. 58, № 59, часть 2, стр. 191; 2014, № 86, стр. 20; 2015, №</w:t>
      </w:r>
      <w:r>
        <w:rPr>
          <w:rFonts w:eastAsia="Calibri"/>
          <w:szCs w:val="28"/>
          <w:lang w:eastAsia="en-US"/>
        </w:rPr>
        <w:t xml:space="preserve"> 141, стр. 57; 2017, № 29, </w:t>
      </w:r>
      <w:r>
        <w:rPr>
          <w:rFonts w:eastAsia="Calibri"/>
          <w:szCs w:val="28"/>
          <w:lang w:eastAsia="en-US"/>
        </w:rPr>
        <w:br/>
        <w:t>стр. 28, № 38, стр. 7; 2019, № 87, стр. 19, № 107, стр. 140, № 116, стр. 94; 2020, № 129, стр. 29</w:t>
      </w:r>
      <w:r>
        <w:rPr>
          <w:szCs w:val="28"/>
        </w:rPr>
        <w:t>) изменения, изложив ее в следующей редакции:</w:t>
      </w:r>
    </w:p>
    <w:p w:rsidR="00383163" w:rsidRDefault="00383163" w:rsidP="00383163">
      <w:pPr>
        <w:spacing w:line="228" w:lineRule="auto"/>
        <w:ind w:left="2268" w:hanging="1559"/>
        <w:rPr>
          <w:szCs w:val="28"/>
        </w:rPr>
      </w:pPr>
      <w:r>
        <w:rPr>
          <w:szCs w:val="28"/>
        </w:rPr>
        <w:t xml:space="preserve">"СТАТЬЯ 5. ГОСУДАРСТВЕННАЯ ПОДДЕРЖКА РЫБОХОЗЯЙСТВЕННОЙ ДЕЯТЕЛЬНОСТИ </w:t>
      </w:r>
    </w:p>
    <w:p w:rsidR="00383163" w:rsidRDefault="00383163" w:rsidP="00383163">
      <w:pPr>
        <w:spacing w:line="228" w:lineRule="auto"/>
        <w:ind w:left="2268"/>
        <w:rPr>
          <w:szCs w:val="28"/>
        </w:rPr>
      </w:pPr>
      <w:r>
        <w:rPr>
          <w:szCs w:val="28"/>
        </w:rPr>
        <w:t xml:space="preserve">В ПРИМОРСКОМ КРАЕ </w:t>
      </w:r>
    </w:p>
    <w:p w:rsidR="00383163" w:rsidRDefault="00383163" w:rsidP="00383163">
      <w:pPr>
        <w:spacing w:line="228" w:lineRule="auto"/>
        <w:ind w:left="2268"/>
        <w:rPr>
          <w:szCs w:val="28"/>
        </w:rPr>
      </w:pPr>
    </w:p>
    <w:p w:rsidR="00383163" w:rsidRDefault="00383163" w:rsidP="00383163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1.Государственная поддержка рыбохозяйственной деятельности в Приморском крае осуществляется по следующим основным направлениям:</w:t>
      </w:r>
    </w:p>
    <w:p w:rsidR="00383163" w:rsidRDefault="00383163" w:rsidP="00383163">
      <w:pPr>
        <w:spacing w:line="228" w:lineRule="auto"/>
        <w:ind w:firstLine="709"/>
        <w:jc w:val="both"/>
      </w:pPr>
      <w:r>
        <w:rPr>
          <w:szCs w:val="28"/>
        </w:rPr>
        <w:t>1)развитие аквакультуры (рыбоводства);</w:t>
      </w:r>
    </w:p>
    <w:p w:rsidR="00383163" w:rsidRDefault="00383163" w:rsidP="00383163">
      <w:pPr>
        <w:spacing w:line="228" w:lineRule="auto"/>
        <w:ind w:firstLine="709"/>
        <w:jc w:val="both"/>
      </w:pPr>
      <w:r>
        <w:rPr>
          <w:szCs w:val="28"/>
        </w:rPr>
        <w:t>2)развитие рыбоперерабатывающих и холодильных мощностей;</w:t>
      </w:r>
    </w:p>
    <w:p w:rsidR="00383163" w:rsidRDefault="00383163" w:rsidP="00383163">
      <w:pPr>
        <w:spacing w:line="228" w:lineRule="auto"/>
        <w:ind w:firstLine="709"/>
        <w:jc w:val="both"/>
      </w:pPr>
      <w:r>
        <w:rPr>
          <w:szCs w:val="28"/>
        </w:rPr>
        <w:t>3)иные направления государственной поддержки в соответствии с действующим законодательством.</w:t>
      </w:r>
    </w:p>
    <w:p w:rsidR="00383163" w:rsidRDefault="00383163" w:rsidP="00383163">
      <w:pPr>
        <w:spacing w:line="228" w:lineRule="auto"/>
        <w:ind w:firstLine="709"/>
        <w:jc w:val="both"/>
      </w:pPr>
      <w:r>
        <w:rPr>
          <w:szCs w:val="28"/>
        </w:rPr>
        <w:t>2.Государственная поддержка развития аквакультуры (рыбоводства) осуществляется посредством:</w:t>
      </w:r>
    </w:p>
    <w:p w:rsidR="00383163" w:rsidRDefault="00383163" w:rsidP="00383163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1)субсидирования части затрат на приобретение новой техники и оборудования для целей аквакультуры (рыбоводства);</w:t>
      </w:r>
    </w:p>
    <w:p w:rsidR="00383163" w:rsidRDefault="00383163" w:rsidP="00383163">
      <w:pPr>
        <w:ind w:firstLine="709"/>
        <w:jc w:val="both"/>
      </w:pPr>
      <w:r>
        <w:rPr>
          <w:szCs w:val="28"/>
        </w:rPr>
        <w:t>2)субсидирования части затрат на уплату процентов по кредитам, полученным в российских кредитных организациях на развитие аквакультуры (рыбоводства) и товарного осетроводства;</w:t>
      </w:r>
    </w:p>
    <w:p w:rsidR="00383163" w:rsidRDefault="00383163" w:rsidP="00383163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3)субсидирования части затрат на уплату лизинговых платежей, предусмотренных договором финансовой аренды (лизинга), заключенным с российскими лизинговыми компаниями для реализации лизинговых проектов, направленных на приобретение новой техники и оборудования для целей аквакультуры (рыбоводства);</w:t>
      </w:r>
    </w:p>
    <w:p w:rsidR="00383163" w:rsidRDefault="00383163" w:rsidP="00383163">
      <w:pPr>
        <w:ind w:firstLine="709"/>
        <w:jc w:val="both"/>
        <w:rPr>
          <w:szCs w:val="28"/>
        </w:rPr>
      </w:pPr>
      <w:r>
        <w:rPr>
          <w:szCs w:val="28"/>
        </w:rPr>
        <w:t>4)предоставления иных мер государственной поддержки в соответствии с действующим законодательством.</w:t>
      </w:r>
    </w:p>
    <w:p w:rsidR="00383163" w:rsidRDefault="00383163" w:rsidP="00383163">
      <w:pPr>
        <w:spacing w:line="228" w:lineRule="auto"/>
        <w:ind w:firstLine="709"/>
        <w:jc w:val="both"/>
      </w:pPr>
      <w:r>
        <w:rPr>
          <w:szCs w:val="28"/>
        </w:rPr>
        <w:lastRenderedPageBreak/>
        <w:t>3.Государственная поддержка развития рыбоперерабатывающих и холодильных мощностей осуществляется посредством:</w:t>
      </w:r>
    </w:p>
    <w:p w:rsidR="00383163" w:rsidRDefault="00383163" w:rsidP="00383163">
      <w:pPr>
        <w:spacing w:line="228" w:lineRule="auto"/>
        <w:ind w:firstLine="709"/>
        <w:jc w:val="both"/>
      </w:pPr>
      <w:r>
        <w:rPr>
          <w:szCs w:val="28"/>
        </w:rPr>
        <w:t>1)субсидирования части затрат на приобретение нового технологического рыбоперерабатывающего оборудования и модернизацию береговых рыбоперерабатывающих производств и холодильных мощностей;</w:t>
      </w:r>
    </w:p>
    <w:p w:rsidR="00383163" w:rsidRDefault="00383163" w:rsidP="00383163">
      <w:pPr>
        <w:ind w:firstLine="709"/>
        <w:jc w:val="both"/>
      </w:pPr>
      <w:r>
        <w:rPr>
          <w:szCs w:val="28"/>
        </w:rPr>
        <w:t>2)субсидирования части затрат на уплату процентов по кредитам, полученным в российских кредитных организациях на приобретение нового технологического рыбоперерабатывающего оборудования, модернизацию береговых рыбоперерабатывающих производств и холодильных мощностей;</w:t>
      </w:r>
    </w:p>
    <w:p w:rsidR="00383163" w:rsidRDefault="00383163" w:rsidP="00383163">
      <w:pPr>
        <w:ind w:firstLine="709"/>
        <w:jc w:val="both"/>
        <w:rPr>
          <w:szCs w:val="28"/>
        </w:rPr>
      </w:pPr>
      <w:r>
        <w:rPr>
          <w:szCs w:val="28"/>
        </w:rPr>
        <w:t>3)субсидирования части затрат на уплату лизинговых платежей, предусмотренных договором финансовой аренды (лизинга), заключенным с российскими лизинговыми компаниями для реализации лизинговых проектов, направленных на приобретение нового технологического рыбоперерабатывающего оборудования;</w:t>
      </w:r>
    </w:p>
    <w:p w:rsidR="00383163" w:rsidRDefault="00383163" w:rsidP="00383163">
      <w:pPr>
        <w:ind w:firstLine="709"/>
        <w:jc w:val="both"/>
        <w:rPr>
          <w:szCs w:val="28"/>
        </w:rPr>
      </w:pPr>
      <w:r>
        <w:rPr>
          <w:szCs w:val="28"/>
        </w:rPr>
        <w:t>4)предоставления иных мер государственной поддержки в соответствии с действующим законодательством.</w:t>
      </w:r>
    </w:p>
    <w:p w:rsidR="00383163" w:rsidRDefault="00383163" w:rsidP="00383163">
      <w:pPr>
        <w:ind w:firstLine="709"/>
        <w:jc w:val="both"/>
      </w:pPr>
      <w:r>
        <w:rPr>
          <w:szCs w:val="28"/>
        </w:rPr>
        <w:t>4.Финансовое обеспечение государственной поддержки по направлениям, указанным в части 1 настоящей статьи, осуществляется за счет средств краевого бюджета в порядке и на условиях, определяемых Правительством Приморского края в соответствии с государственными программами о развитии рыбохоз</w:t>
      </w:r>
      <w:r>
        <w:rPr>
          <w:color w:val="000000"/>
          <w:szCs w:val="28"/>
        </w:rPr>
        <w:t>яйственного комплекса в Приморском крае в пределах бюджетных ассигнований, установленных законом Приморского края о краевом бюджете на соответствующий финансовый год и плановый период.".</w:t>
      </w:r>
    </w:p>
    <w:p w:rsidR="00383163" w:rsidRDefault="00383163" w:rsidP="00383163">
      <w:pPr>
        <w:ind w:firstLine="709"/>
        <w:jc w:val="both"/>
        <w:rPr>
          <w:szCs w:val="28"/>
          <w:highlight w:val="yellow"/>
        </w:rPr>
      </w:pPr>
    </w:p>
    <w:p w:rsidR="00383163" w:rsidRDefault="00383163" w:rsidP="00383163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383163" w:rsidRDefault="00383163" w:rsidP="00383163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383163" w:rsidRDefault="00383163" w:rsidP="00383163">
      <w:pPr>
        <w:ind w:firstLine="720"/>
        <w:rPr>
          <w:szCs w:val="28"/>
        </w:rPr>
      </w:pPr>
    </w:p>
    <w:p w:rsidR="00383163" w:rsidRDefault="00383163" w:rsidP="00383163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3163" w:rsidRDefault="00383163" w:rsidP="00383163">
      <w:pPr>
        <w:rPr>
          <w:color w:val="000000"/>
          <w:szCs w:val="28"/>
        </w:rPr>
      </w:pPr>
    </w:p>
    <w:p w:rsidR="00383163" w:rsidRDefault="00383163" w:rsidP="00383163">
      <w:pPr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       О.Н. Кожемяко</w:t>
      </w:r>
    </w:p>
    <w:p w:rsidR="00463146" w:rsidRDefault="00463146" w:rsidP="00383163">
      <w:pPr>
        <w:rPr>
          <w:color w:val="000000"/>
          <w:szCs w:val="28"/>
        </w:rPr>
      </w:pPr>
    </w:p>
    <w:p w:rsidR="00463146" w:rsidRPr="00463146" w:rsidRDefault="00463146" w:rsidP="00463146">
      <w:pPr>
        <w:rPr>
          <w:color w:val="000000"/>
          <w:szCs w:val="28"/>
        </w:rPr>
      </w:pPr>
      <w:bookmarkStart w:id="0" w:name="_GoBack"/>
      <w:r w:rsidRPr="00463146">
        <w:rPr>
          <w:color w:val="000000"/>
          <w:szCs w:val="28"/>
        </w:rPr>
        <w:t>г. Владивосток</w:t>
      </w:r>
    </w:p>
    <w:p w:rsidR="00463146" w:rsidRPr="00463146" w:rsidRDefault="00463146" w:rsidP="00463146">
      <w:pPr>
        <w:rPr>
          <w:color w:val="000000"/>
          <w:szCs w:val="28"/>
        </w:rPr>
      </w:pPr>
      <w:r w:rsidRPr="00463146">
        <w:rPr>
          <w:color w:val="000000"/>
          <w:szCs w:val="28"/>
        </w:rPr>
        <w:t>2 августа 2021 года</w:t>
      </w:r>
    </w:p>
    <w:p w:rsidR="00463146" w:rsidRDefault="00463146" w:rsidP="00463146">
      <w:pPr>
        <w:rPr>
          <w:color w:val="000000"/>
          <w:szCs w:val="28"/>
        </w:rPr>
      </w:pPr>
      <w:r w:rsidRPr="00463146">
        <w:rPr>
          <w:color w:val="000000"/>
          <w:szCs w:val="28"/>
        </w:rPr>
        <w:t>№ 11</w:t>
      </w:r>
      <w:r>
        <w:rPr>
          <w:color w:val="000000"/>
          <w:szCs w:val="28"/>
        </w:rPr>
        <w:t>10</w:t>
      </w:r>
      <w:r w:rsidRPr="00463146">
        <w:rPr>
          <w:color w:val="000000"/>
          <w:szCs w:val="28"/>
        </w:rPr>
        <w:t>-КЗ</w:t>
      </w:r>
    </w:p>
    <w:bookmarkEnd w:id="0"/>
    <w:p w:rsidR="00BE0544" w:rsidRDefault="00BE0544" w:rsidP="00347DEE"/>
    <w:sectPr w:rsidR="00BE0544" w:rsidSect="0038316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6E2" w:rsidRDefault="000776E2">
      <w:r>
        <w:separator/>
      </w:r>
    </w:p>
  </w:endnote>
  <w:endnote w:type="continuationSeparator" w:id="0">
    <w:p w:rsidR="000776E2" w:rsidRDefault="0007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6E2" w:rsidRDefault="000776E2">
      <w:r>
        <w:separator/>
      </w:r>
    </w:p>
  </w:footnote>
  <w:footnote w:type="continuationSeparator" w:id="0">
    <w:p w:rsidR="000776E2" w:rsidRDefault="0007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83163" w:rsidP="003831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6314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3163"/>
    <w:rsid w:val="0003291F"/>
    <w:rsid w:val="00070CED"/>
    <w:rsid w:val="000776E2"/>
    <w:rsid w:val="00305FCC"/>
    <w:rsid w:val="00347DEE"/>
    <w:rsid w:val="00357555"/>
    <w:rsid w:val="00380EE1"/>
    <w:rsid w:val="00383163"/>
    <w:rsid w:val="003A180C"/>
    <w:rsid w:val="003B26E7"/>
    <w:rsid w:val="00413497"/>
    <w:rsid w:val="00463146"/>
    <w:rsid w:val="0047435B"/>
    <w:rsid w:val="005A2827"/>
    <w:rsid w:val="006E2ABA"/>
    <w:rsid w:val="006F77C0"/>
    <w:rsid w:val="007D79A5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01CC7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BFA725"/>
  <w15:docId w15:val="{AE5A9E4D-C052-4E7F-8437-D75F2CD4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3831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383163"/>
    <w:rPr>
      <w:sz w:val="28"/>
    </w:rPr>
  </w:style>
  <w:style w:type="paragraph" w:styleId="a6">
    <w:name w:val="Balloon Text"/>
    <w:basedOn w:val="a"/>
    <w:link w:val="a7"/>
    <w:semiHidden/>
    <w:unhideWhenUsed/>
    <w:rsid w:val="003831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831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2021-07-29T04:03:00Z</cp:lastPrinted>
  <dcterms:created xsi:type="dcterms:W3CDTF">2021-08-02T05:03:00Z</dcterms:created>
  <dcterms:modified xsi:type="dcterms:W3CDTF">2021-08-02T05:03:00Z</dcterms:modified>
</cp:coreProperties>
</file>