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655643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D1199D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4F18EE" w:rsidRPr="004F18EE">
              <w:rPr>
                <w:szCs w:val="28"/>
              </w:rPr>
              <w:t xml:space="preserve">О внесении изменений в </w:t>
            </w:r>
            <w:r w:rsidR="00D1199D">
              <w:rPr>
                <w:szCs w:val="28"/>
              </w:rPr>
              <w:t>отдельные законодательные акты</w:t>
            </w:r>
            <w:r w:rsidR="004F18EE" w:rsidRPr="004F18EE">
              <w:rPr>
                <w:szCs w:val="28"/>
              </w:rPr>
              <w:t xml:space="preserve"> Приморско</w:t>
            </w:r>
            <w:r w:rsidR="00D1199D">
              <w:rPr>
                <w:szCs w:val="28"/>
              </w:rPr>
              <w:t>го</w:t>
            </w:r>
            <w:r w:rsidR="004F18EE" w:rsidRPr="004F18EE">
              <w:rPr>
                <w:szCs w:val="28"/>
              </w:rPr>
              <w:t xml:space="preserve"> кра</w:t>
            </w:r>
            <w:r w:rsidR="00D1199D">
              <w:rPr>
                <w:szCs w:val="28"/>
              </w:rPr>
              <w:t>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4F18E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4F18EE" w:rsidRPr="004F18EE">
        <w:rPr>
          <w:szCs w:val="28"/>
        </w:rPr>
        <w:t xml:space="preserve">О внесении изменений в </w:t>
      </w:r>
      <w:r w:rsidR="00D1199D">
        <w:rPr>
          <w:szCs w:val="28"/>
        </w:rPr>
        <w:t>отдельные законодательные акты</w:t>
      </w:r>
      <w:r w:rsidR="004F18EE" w:rsidRPr="004F18EE">
        <w:rPr>
          <w:szCs w:val="28"/>
        </w:rPr>
        <w:t xml:space="preserve"> Приморского края</w:t>
      </w:r>
      <w:r w:rsidR="00D1199D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Pr="0018442D">
        <w:rPr>
          <w:szCs w:val="28"/>
        </w:rPr>
        <w:t>а также учитывая положение части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 могут быть приняты в целом после обсуждения в первом чтении законы Приморского края</w:t>
      </w:r>
      <w:r w:rsidR="00FF4FCD">
        <w:rPr>
          <w:szCs w:val="28"/>
        </w:rPr>
        <w:t>,</w:t>
      </w:r>
      <w:r w:rsidRPr="0018442D">
        <w:rPr>
          <w:szCs w:val="28"/>
        </w:rPr>
        <w:t xml:space="preserve"> </w:t>
      </w:r>
      <w:r w:rsidR="004F18EE" w:rsidRPr="004F18EE">
        <w:rPr>
          <w:szCs w:val="28"/>
        </w:rPr>
        <w:t>которы</w:t>
      </w:r>
      <w:r w:rsidR="004F18EE">
        <w:rPr>
          <w:szCs w:val="28"/>
        </w:rPr>
        <w:t>е</w:t>
      </w:r>
      <w:r w:rsidR="004F18EE" w:rsidRPr="004F18EE">
        <w:rPr>
          <w:szCs w:val="28"/>
        </w:rPr>
        <w:t xml:space="preserve"> приводятся </w:t>
      </w:r>
      <w:r w:rsidR="00FF4FCD">
        <w:rPr>
          <w:szCs w:val="28"/>
        </w:rPr>
        <w:br/>
      </w:r>
      <w:r w:rsidR="004F18EE" w:rsidRPr="004F18EE">
        <w:rPr>
          <w:szCs w:val="28"/>
        </w:rPr>
        <w:t>в соответствие с федеральным законодательством</w:t>
      </w:r>
      <w:r w:rsidRPr="0018442D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232E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7F6642" w:rsidRPr="007F6642">
        <w:rPr>
          <w:szCs w:val="28"/>
        </w:rPr>
        <w:t xml:space="preserve">О внесении изменений в </w:t>
      </w:r>
      <w:r w:rsidR="00943938">
        <w:rPr>
          <w:szCs w:val="28"/>
        </w:rPr>
        <w:t>отдельные законодательные акты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  <w:bookmarkStart w:id="0" w:name="_GoBack"/>
      <w:bookmarkEnd w:id="0"/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47246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928" w:rsidRDefault="00805928">
      <w:r>
        <w:separator/>
      </w:r>
    </w:p>
  </w:endnote>
  <w:endnote w:type="continuationSeparator" w:id="0">
    <w:p w:rsidR="00805928" w:rsidRDefault="00805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928" w:rsidRDefault="00805928">
      <w:r>
        <w:separator/>
      </w:r>
    </w:p>
  </w:footnote>
  <w:footnote w:type="continuationSeparator" w:id="0">
    <w:p w:rsidR="00805928" w:rsidRDefault="00805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8E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18EE"/>
    <w:rsid w:val="004F6FC2"/>
    <w:rsid w:val="00514B1B"/>
    <w:rsid w:val="00566AA1"/>
    <w:rsid w:val="005708DE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51091"/>
    <w:rsid w:val="007905C3"/>
    <w:rsid w:val="007A4504"/>
    <w:rsid w:val="007F0598"/>
    <w:rsid w:val="007F4756"/>
    <w:rsid w:val="007F6642"/>
    <w:rsid w:val="00805928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232EE"/>
    <w:rsid w:val="00943938"/>
    <w:rsid w:val="00947246"/>
    <w:rsid w:val="009820C1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1199D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F60AC"/>
    <w:rsid w:val="00F01DD8"/>
    <w:rsid w:val="00F44567"/>
    <w:rsid w:val="00F57673"/>
    <w:rsid w:val="00F762BC"/>
    <w:rsid w:val="00FA16BB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3727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74</cp:revision>
  <cp:lastPrinted>2019-09-02T23:56:00Z</cp:lastPrinted>
  <dcterms:created xsi:type="dcterms:W3CDTF">2019-03-12T04:24:00Z</dcterms:created>
  <dcterms:modified xsi:type="dcterms:W3CDTF">2021-06-30T01:07:00Z</dcterms:modified>
</cp:coreProperties>
</file>