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8828464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D84947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D84947">
        <w:trPr>
          <w:cantSplit/>
        </w:trPr>
        <w:tc>
          <w:tcPr>
            <w:tcW w:w="1694" w:type="pct"/>
          </w:tcPr>
          <w:p w:rsidR="00357541" w:rsidRPr="00080DED" w:rsidRDefault="004C5D4D" w:rsidP="00F84AE5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bookmarkStart w:id="0" w:name="_GoBack"/>
            <w:bookmarkEnd w:id="0"/>
            <w:r w:rsidR="00417020">
              <w:rPr>
                <w:sz w:val="24"/>
              </w:rPr>
              <w:t>.</w:t>
            </w:r>
            <w:r w:rsidR="00F84AE5">
              <w:rPr>
                <w:sz w:val="24"/>
              </w:rPr>
              <w:t>07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</w:t>
            </w:r>
            <w:r w:rsidR="00F84AE5">
              <w:rPr>
                <w:sz w:val="24"/>
              </w:rPr>
              <w:t>21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9D0CC1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805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D84947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D84947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26074E" w:rsidP="009D0CC1">
            <w:pPr>
              <w:jc w:val="both"/>
            </w:pPr>
            <w:r>
              <w:t xml:space="preserve">О проекте закона Приморского края </w:t>
            </w:r>
            <w:r w:rsidR="00F84AE5">
              <w:t>"О внесении изменений</w:t>
            </w:r>
            <w:r w:rsidR="00DE4B3F" w:rsidRPr="00DE4B3F">
              <w:t xml:space="preserve"> в</w:t>
            </w:r>
            <w:r w:rsidR="00F84AE5">
              <w:t xml:space="preserve"> </w:t>
            </w:r>
            <w:r w:rsidR="00DE4B3F" w:rsidRPr="00DE4B3F">
              <w:t xml:space="preserve">Закон Приморского края </w:t>
            </w:r>
            <w:r w:rsidR="00CA1B91" w:rsidRPr="00CA1B91">
      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t xml:space="preserve"> (</w:t>
            </w:r>
            <w:r w:rsidR="00A77D8A" w:rsidRPr="00A77D8A">
              <w:t>внесение законопроекта в качестве законодательной инициативы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>Рассмотрев проект закона Примор</w:t>
      </w:r>
      <w:r w:rsidR="00F84AE5">
        <w:t>ского края "О внесении изменений</w:t>
      </w:r>
      <w:r>
        <w:t xml:space="preserve"> в </w:t>
      </w:r>
      <w:r w:rsidR="00DE4B3F">
        <w:t>Закон</w:t>
      </w:r>
      <w:r>
        <w:t xml:space="preserve">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CA1B91">
        <w:t xml:space="preserve">, </w:t>
      </w:r>
      <w:r w:rsidR="00F03CDB">
        <w:t xml:space="preserve">подготовленный комитетом </w:t>
      </w:r>
      <w:r w:rsidR="00417020">
        <w:t xml:space="preserve">в целях приведения </w:t>
      </w:r>
      <w:r w:rsidR="00A45FEC">
        <w:t>действующего закона</w:t>
      </w:r>
      <w:r w:rsidR="00B216F2">
        <w:t xml:space="preserve"> в соответствие с</w:t>
      </w:r>
      <w:r w:rsidR="001A72FF">
        <w:t xml:space="preserve"> федеральным законодательством</w:t>
      </w:r>
      <w:r w:rsidR="00A45FEC">
        <w:t xml:space="preserve">, </w:t>
      </w:r>
      <w:r w:rsidR="00F03CDB">
        <w:t>руководствуясь частью 2 статьи 7 Закона Приморского края "О законодательной деятельности в Приморском крае", комитет</w:t>
      </w:r>
      <w:r>
        <w:rPr>
          <w:szCs w:val="28"/>
        </w:rPr>
        <w:t xml:space="preserve">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>Внести проект закона Примор</w:t>
      </w:r>
      <w:r w:rsidR="001A72FF">
        <w:t>ского края "О внесении изменений</w:t>
      </w:r>
      <w:r w:rsidR="00974122" w:rsidRPr="00974122">
        <w:t xml:space="preserve"> в </w:t>
      </w:r>
      <w:r w:rsidR="00974122">
        <w:t>Закон</w:t>
      </w:r>
      <w:r w:rsidR="00974122" w:rsidRPr="00974122">
        <w:t xml:space="preserve">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D2F"/>
    <w:rsid w:val="001A6ED2"/>
    <w:rsid w:val="001A72FF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17020"/>
    <w:rsid w:val="00461E2B"/>
    <w:rsid w:val="004C5D4D"/>
    <w:rsid w:val="00507CAA"/>
    <w:rsid w:val="00624BBF"/>
    <w:rsid w:val="00664171"/>
    <w:rsid w:val="00692D49"/>
    <w:rsid w:val="006E145E"/>
    <w:rsid w:val="007128C1"/>
    <w:rsid w:val="007258FB"/>
    <w:rsid w:val="00751091"/>
    <w:rsid w:val="007E46D2"/>
    <w:rsid w:val="007F0598"/>
    <w:rsid w:val="008045A9"/>
    <w:rsid w:val="00840DA1"/>
    <w:rsid w:val="008602F8"/>
    <w:rsid w:val="0087792E"/>
    <w:rsid w:val="008E1E67"/>
    <w:rsid w:val="009637B6"/>
    <w:rsid w:val="00974122"/>
    <w:rsid w:val="0099314B"/>
    <w:rsid w:val="009C5931"/>
    <w:rsid w:val="009D0CC1"/>
    <w:rsid w:val="009E5CD9"/>
    <w:rsid w:val="009F0165"/>
    <w:rsid w:val="009F626B"/>
    <w:rsid w:val="00A45FEC"/>
    <w:rsid w:val="00A77D8A"/>
    <w:rsid w:val="00B216F2"/>
    <w:rsid w:val="00B668A9"/>
    <w:rsid w:val="00B677BD"/>
    <w:rsid w:val="00B803DE"/>
    <w:rsid w:val="00B85952"/>
    <w:rsid w:val="00BC3F4C"/>
    <w:rsid w:val="00BE16C2"/>
    <w:rsid w:val="00C200F5"/>
    <w:rsid w:val="00C21DBD"/>
    <w:rsid w:val="00C9335B"/>
    <w:rsid w:val="00C958B6"/>
    <w:rsid w:val="00CA1B91"/>
    <w:rsid w:val="00D17A7A"/>
    <w:rsid w:val="00D84947"/>
    <w:rsid w:val="00D85FFD"/>
    <w:rsid w:val="00DE4B3F"/>
    <w:rsid w:val="00DF33A2"/>
    <w:rsid w:val="00E326C2"/>
    <w:rsid w:val="00E77161"/>
    <w:rsid w:val="00E85955"/>
    <w:rsid w:val="00F01DD8"/>
    <w:rsid w:val="00F03CDB"/>
    <w:rsid w:val="00F8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5ACBE-2D90-445E-801D-19A6C6F16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13</cp:revision>
  <cp:lastPrinted>2021-07-13T07:19:00Z</cp:lastPrinted>
  <dcterms:created xsi:type="dcterms:W3CDTF">2019-01-31T06:05:00Z</dcterms:created>
  <dcterms:modified xsi:type="dcterms:W3CDTF">2021-07-20T01:10:00Z</dcterms:modified>
</cp:coreProperties>
</file>