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8706040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450F1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08.07.2021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4450F1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793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A75968">
            <w:pPr>
              <w:jc w:val="both"/>
            </w:pPr>
            <w:r>
              <w:t>О проекте закона Приморского края</w:t>
            </w:r>
            <w:r w:rsidR="00165ECC">
              <w:t xml:space="preserve"> </w:t>
            </w:r>
            <w:r w:rsidR="00A75968">
              <w:rPr>
                <w:szCs w:val="28"/>
              </w:rPr>
              <w:t xml:space="preserve">"О признании утратившим силу </w:t>
            </w:r>
            <w:r w:rsidR="00A75968">
      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      </w:r>
            <w:r w:rsidR="00A75968">
              <w:rPr>
                <w:szCs w:val="28"/>
              </w:rPr>
              <w:t>"</w:t>
            </w:r>
            <w:r>
              <w:t xml:space="preserve"> (</w:t>
            </w:r>
            <w:r w:rsidR="00E170A5">
              <w:t>второе, третье чтения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A629E2" w:rsidRDefault="00A629E2" w:rsidP="00A629E2">
      <w:pPr>
        <w:ind w:firstLine="709"/>
        <w:jc w:val="both"/>
        <w:rPr>
          <w:szCs w:val="28"/>
        </w:rPr>
      </w:pPr>
      <w:r>
        <w:t>Рассмотрев проект закона Приморского края</w:t>
      </w:r>
      <w:r w:rsidR="00A75968">
        <w:t xml:space="preserve"> </w:t>
      </w:r>
      <w:r w:rsidR="00A75968">
        <w:rPr>
          <w:szCs w:val="28"/>
        </w:rPr>
        <w:t xml:space="preserve">"О признании утратившим силу </w:t>
      </w:r>
      <w:r w:rsidR="00A75968">
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</w:r>
      <w:r w:rsidR="00A75968">
        <w:rPr>
          <w:szCs w:val="28"/>
        </w:rPr>
        <w:t>"</w:t>
      </w:r>
      <w:r w:rsidR="00165ECC">
        <w:t xml:space="preserve">, руководствуясь статьей 14 </w:t>
      </w:r>
      <w:r>
        <w:t>Закона Приморского края "О Законодательной деятельности в Приморском крае"</w:t>
      </w:r>
      <w:r>
        <w:rPr>
          <w:szCs w:val="28"/>
        </w:rPr>
        <w:t>, комитет</w:t>
      </w:r>
    </w:p>
    <w:p w:rsidR="00A629E2" w:rsidRDefault="00A629E2" w:rsidP="00A629E2">
      <w:pPr>
        <w:jc w:val="both"/>
        <w:rPr>
          <w:szCs w:val="28"/>
        </w:rPr>
      </w:pPr>
    </w:p>
    <w:p w:rsidR="00A629E2" w:rsidRDefault="00A629E2" w:rsidP="00A629E2">
      <w:pPr>
        <w:jc w:val="both"/>
      </w:pPr>
      <w:r>
        <w:rPr>
          <w:szCs w:val="28"/>
        </w:rPr>
        <w:t>РЕШИЛ: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закона Приморского края </w:t>
      </w:r>
      <w:r w:rsidR="00A75968">
        <w:rPr>
          <w:szCs w:val="28"/>
        </w:rPr>
        <w:t xml:space="preserve">"О признании утратившим силу </w:t>
      </w:r>
      <w:r w:rsidR="00A75968">
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</w:r>
      <w:r w:rsidR="00A75968">
        <w:rPr>
          <w:szCs w:val="28"/>
        </w:rPr>
        <w:t>"</w:t>
      </w:r>
      <w:r>
        <w:t xml:space="preserve"> на рассмотрение Законодательного </w:t>
      </w:r>
      <w:r w:rsidR="00E65CFA">
        <w:t xml:space="preserve">Собрания в </w:t>
      </w:r>
      <w:r w:rsidR="00A75968">
        <w:t xml:space="preserve">июле </w:t>
      </w:r>
      <w:r w:rsidR="00A75968">
        <w:br/>
      </w:r>
      <w:r w:rsidR="000A2094">
        <w:t>2021</w:t>
      </w:r>
      <w:r w:rsidR="00E65CFA">
        <w:t xml:space="preserve"> года в</w:t>
      </w:r>
      <w:r w:rsidR="00E170A5">
        <w:t>о втором и третьем чтениях</w:t>
      </w:r>
      <w:r w:rsidR="00E65CFA"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</w:t>
      </w:r>
      <w:r w:rsidR="00B80E81">
        <w:rPr>
          <w:szCs w:val="28"/>
        </w:rPr>
        <w:t xml:space="preserve"> проект закона Приморского края</w:t>
      </w:r>
      <w:r>
        <w:t xml:space="preserve"> </w:t>
      </w:r>
      <w:r w:rsidR="00A75968">
        <w:rPr>
          <w:szCs w:val="28"/>
        </w:rPr>
        <w:t xml:space="preserve">"О признании утратившим силу </w:t>
      </w:r>
      <w:r w:rsidR="00A75968">
        <w:t>Закона Приморского края "О регулировании отношений в сфере деятельности по перевозке пассажиров и багажа легковым такси в Приморском крае</w:t>
      </w:r>
      <w:r w:rsidR="00A75968">
        <w:rPr>
          <w:szCs w:val="28"/>
        </w:rPr>
        <w:t>"</w:t>
      </w:r>
      <w:r w:rsidR="00CE6091">
        <w:rPr>
          <w:szCs w:val="28"/>
        </w:rPr>
        <w:t xml:space="preserve"> </w:t>
      </w:r>
      <w:r w:rsidR="00AA6D46">
        <w:rPr>
          <w:szCs w:val="28"/>
        </w:rPr>
        <w:t>в</w:t>
      </w:r>
      <w:r w:rsidR="00165ECC">
        <w:rPr>
          <w:szCs w:val="28"/>
        </w:rPr>
        <w:t>о втором и</w:t>
      </w:r>
      <w:r w:rsidR="00AA6D46">
        <w:rPr>
          <w:szCs w:val="28"/>
        </w:rPr>
        <w:t xml:space="preserve"> </w:t>
      </w:r>
      <w:r w:rsidR="00165ECC">
        <w:rPr>
          <w:szCs w:val="28"/>
        </w:rPr>
        <w:t>третьем чтениях</w:t>
      </w:r>
      <w:r>
        <w:rPr>
          <w:szCs w:val="28"/>
        </w:rPr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 w:rsidR="00FC1C03">
        <w:rPr>
          <w:szCs w:val="28"/>
        </w:rPr>
        <w:t xml:space="preserve"> Ищенко Сергею Анатольевичу</w:t>
      </w:r>
      <w:r w:rsidR="00A75968">
        <w:rPr>
          <w:szCs w:val="28"/>
        </w:rPr>
        <w:t xml:space="preserve">, </w:t>
      </w:r>
      <w:r w:rsidR="00FC1C03">
        <w:rPr>
          <w:szCs w:val="28"/>
        </w:rPr>
        <w:t xml:space="preserve">председателю комитета </w:t>
      </w:r>
      <w:r w:rsidR="00A75968" w:rsidRPr="00287F9B">
        <w:rPr>
          <w:szCs w:val="28"/>
        </w:rPr>
        <w:t xml:space="preserve">Законодательного Собрания </w:t>
      </w:r>
      <w:r w:rsidR="00A75968">
        <w:rPr>
          <w:szCs w:val="28"/>
        </w:rPr>
        <w:t xml:space="preserve">Приморского края </w:t>
      </w:r>
      <w:r w:rsidR="00FC1C03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C1C03" w:rsidRDefault="00FC1C03" w:rsidP="00A629E2">
      <w:pPr>
        <w:ind w:firstLine="709"/>
        <w:jc w:val="both"/>
      </w:pPr>
    </w:p>
    <w:p w:rsidR="00FC1C03" w:rsidRDefault="00FC1C03" w:rsidP="00A629E2">
      <w:pPr>
        <w:ind w:firstLine="709"/>
        <w:jc w:val="both"/>
      </w:pPr>
    </w:p>
    <w:p w:rsidR="00FC1C03" w:rsidRDefault="00FC1C03" w:rsidP="00A629E2">
      <w:pPr>
        <w:ind w:firstLine="709"/>
        <w:jc w:val="both"/>
      </w:pPr>
    </w:p>
    <w:p w:rsidR="00A629E2" w:rsidRDefault="00A629E2" w:rsidP="00A629E2">
      <w:pPr>
        <w:ind w:firstLine="709"/>
        <w:jc w:val="both"/>
      </w:pPr>
      <w:proofErr w:type="spellStart"/>
      <w:r>
        <w:lastRenderedPageBreak/>
        <w:t>4.Определить</w:t>
      </w:r>
      <w:proofErr w:type="spellEnd"/>
      <w:r>
        <w:t xml:space="preserve"> время для рассмотрения указанного вопроса на заседании Законодательного Собрания – 5 минут, в том числе для доклада – 2 минуты.</w:t>
      </w:r>
    </w:p>
    <w:p w:rsidR="00A629E2" w:rsidRDefault="00A629E2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FC1C03" w:rsidRDefault="00FC1C0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sectPr w:rsidR="0041510C" w:rsidRPr="002B7B9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3EF" w:rsidRDefault="005333EF">
      <w:r>
        <w:separator/>
      </w:r>
    </w:p>
  </w:endnote>
  <w:endnote w:type="continuationSeparator" w:id="0">
    <w:p w:rsidR="005333EF" w:rsidRDefault="0053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3EF" w:rsidRDefault="005333EF">
      <w:r>
        <w:separator/>
      </w:r>
    </w:p>
  </w:footnote>
  <w:footnote w:type="continuationSeparator" w:id="0">
    <w:p w:rsidR="005333EF" w:rsidRDefault="005333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2942"/>
    <w:rsid w:val="00053C61"/>
    <w:rsid w:val="00080DED"/>
    <w:rsid w:val="000A2094"/>
    <w:rsid w:val="00160F97"/>
    <w:rsid w:val="00165ECC"/>
    <w:rsid w:val="001B3A35"/>
    <w:rsid w:val="001C5162"/>
    <w:rsid w:val="001F315D"/>
    <w:rsid w:val="0020003C"/>
    <w:rsid w:val="00245DE4"/>
    <w:rsid w:val="002646CE"/>
    <w:rsid w:val="00287F9B"/>
    <w:rsid w:val="003113B1"/>
    <w:rsid w:val="00337F42"/>
    <w:rsid w:val="00357541"/>
    <w:rsid w:val="003632CE"/>
    <w:rsid w:val="00383131"/>
    <w:rsid w:val="00387E43"/>
    <w:rsid w:val="003B4C86"/>
    <w:rsid w:val="003D4A28"/>
    <w:rsid w:val="003F2358"/>
    <w:rsid w:val="0041510C"/>
    <w:rsid w:val="004450F1"/>
    <w:rsid w:val="00461E2B"/>
    <w:rsid w:val="005333EF"/>
    <w:rsid w:val="00586538"/>
    <w:rsid w:val="005A620E"/>
    <w:rsid w:val="005E7861"/>
    <w:rsid w:val="00692D49"/>
    <w:rsid w:val="007128C1"/>
    <w:rsid w:val="007258FB"/>
    <w:rsid w:val="00751091"/>
    <w:rsid w:val="007C2810"/>
    <w:rsid w:val="007F0598"/>
    <w:rsid w:val="008459C2"/>
    <w:rsid w:val="008602F8"/>
    <w:rsid w:val="0087792E"/>
    <w:rsid w:val="008B133D"/>
    <w:rsid w:val="0099314B"/>
    <w:rsid w:val="009D0CA9"/>
    <w:rsid w:val="009D3091"/>
    <w:rsid w:val="009E5CD9"/>
    <w:rsid w:val="009F0165"/>
    <w:rsid w:val="009F626B"/>
    <w:rsid w:val="00A02A11"/>
    <w:rsid w:val="00A629E2"/>
    <w:rsid w:val="00A75968"/>
    <w:rsid w:val="00AA6D46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CE6091"/>
    <w:rsid w:val="00CF138A"/>
    <w:rsid w:val="00D17A7A"/>
    <w:rsid w:val="00E170A5"/>
    <w:rsid w:val="00E247C1"/>
    <w:rsid w:val="00E65CFA"/>
    <w:rsid w:val="00E77161"/>
    <w:rsid w:val="00ED1374"/>
    <w:rsid w:val="00F01DD8"/>
    <w:rsid w:val="00F21DFC"/>
    <w:rsid w:val="00F75FD6"/>
    <w:rsid w:val="00FC1C03"/>
    <w:rsid w:val="00FF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rsid w:val="00A629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67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38</cp:revision>
  <cp:lastPrinted>2019-04-16T03:19:00Z</cp:lastPrinted>
  <dcterms:created xsi:type="dcterms:W3CDTF">2014-08-03T23:22:00Z</dcterms:created>
  <dcterms:modified xsi:type="dcterms:W3CDTF">2021-07-05T21:07:00Z</dcterms:modified>
</cp:coreProperties>
</file>