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8706037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16007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08.07.2021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16007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B667A9" w:rsidP="00DA44E9">
            <w:pPr>
              <w:jc w:val="both"/>
            </w:pPr>
            <w:r w:rsidRPr="00E24E31">
              <w:rPr>
                <w:szCs w:val="28"/>
              </w:rPr>
              <w:t>О проекте закона Приморского края</w:t>
            </w:r>
            <w:r>
              <w:rPr>
                <w:szCs w:val="28"/>
              </w:rPr>
              <w:t xml:space="preserve"> "О признании утратившим силу </w:t>
            </w:r>
            <w:r>
              <w:t>Закона Приморского края "О регулировании отношений в сфере деятельности по перевозке пассажиров и багажа легковым такси в Приморском крае</w:t>
            </w:r>
            <w:r w:rsidRPr="00E24E31">
              <w:rPr>
                <w:szCs w:val="28"/>
              </w:rPr>
              <w:t>"</w:t>
            </w:r>
            <w:r w:rsidR="0041510C"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CB3C38" w:rsidP="00B667A9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</w:t>
      </w:r>
      <w:r w:rsidR="00B652EE" w:rsidRPr="00C475CE">
        <w:rPr>
          <w:szCs w:val="28"/>
        </w:rPr>
        <w:t>проект закона Приморского края</w:t>
      </w:r>
      <w:r w:rsidR="00B652EE">
        <w:rPr>
          <w:szCs w:val="28"/>
        </w:rPr>
        <w:t xml:space="preserve"> </w:t>
      </w:r>
      <w:r w:rsidR="00B667A9">
        <w:rPr>
          <w:szCs w:val="28"/>
        </w:rPr>
        <w:t xml:space="preserve">"О признании утратившим силу </w:t>
      </w:r>
      <w:r w:rsidR="00B667A9">
        <w:t>Закона Приморского края "О регулировании отношений в сфере деятельности по перевозке пассажиров и багажа легковым такси в Приморском крае</w:t>
      </w:r>
      <w:r w:rsidR="00B667A9" w:rsidRPr="00E24E31">
        <w:rPr>
          <w:szCs w:val="28"/>
        </w:rPr>
        <w:t>"</w:t>
      </w:r>
      <w:r w:rsidR="00B652EE">
        <w:rPr>
          <w:szCs w:val="28"/>
        </w:rPr>
        <w:t xml:space="preserve"> подготовленный комитетом </w:t>
      </w:r>
      <w:r w:rsidR="00B667A9">
        <w:rPr>
          <w:szCs w:val="28"/>
        </w:rPr>
        <w:t>с целью реализации требований Федерального</w:t>
      </w:r>
      <w:r w:rsidR="00B667A9" w:rsidRPr="00934804">
        <w:rPr>
          <w:szCs w:val="28"/>
        </w:rPr>
        <w:t xml:space="preserve"> закон</w:t>
      </w:r>
      <w:r w:rsidR="00B667A9">
        <w:rPr>
          <w:szCs w:val="28"/>
        </w:rPr>
        <w:t>а от 11.06.2021 года №</w:t>
      </w:r>
      <w:r w:rsidR="00B667A9" w:rsidRPr="00934804">
        <w:rPr>
          <w:szCs w:val="28"/>
        </w:rPr>
        <w:t xml:space="preserve"> 170-ФЗ 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</w:t>
      </w:r>
      <w:proofErr w:type="gramEnd"/>
      <w:r w:rsidR="00B667A9" w:rsidRPr="00934804">
        <w:rPr>
          <w:szCs w:val="28"/>
        </w:rPr>
        <w:t xml:space="preserve"> муниципальном </w:t>
      </w:r>
      <w:proofErr w:type="gramStart"/>
      <w:r w:rsidR="00B667A9" w:rsidRPr="00934804">
        <w:rPr>
          <w:szCs w:val="28"/>
        </w:rPr>
        <w:t>контроле</w:t>
      </w:r>
      <w:proofErr w:type="gramEnd"/>
      <w:r w:rsidR="00B667A9" w:rsidRPr="00934804">
        <w:rPr>
          <w:szCs w:val="28"/>
        </w:rPr>
        <w:t xml:space="preserve"> в Российской Федерации"</w:t>
      </w:r>
      <w:r>
        <w:rPr>
          <w:szCs w:val="28"/>
        </w:rPr>
        <w:t xml:space="preserve">, </w:t>
      </w:r>
      <w:r w:rsidR="0041510C" w:rsidRPr="0041510C">
        <w:rPr>
          <w:szCs w:val="28"/>
        </w:rPr>
        <w:t>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  <w:rPr>
          <w:szCs w:val="28"/>
        </w:rPr>
      </w:pPr>
      <w:r>
        <w:rPr>
          <w:szCs w:val="28"/>
        </w:rPr>
        <w:t>РЕШИЛ:</w:t>
      </w:r>
    </w:p>
    <w:p w:rsidR="001C4A0D" w:rsidRDefault="001C4A0D" w:rsidP="003078A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652EE" w:rsidRDefault="003078A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</w:t>
      </w:r>
      <w:r w:rsidR="0041510C">
        <w:rPr>
          <w:szCs w:val="28"/>
        </w:rPr>
        <w:t>.Рекомендовать</w:t>
      </w:r>
      <w:proofErr w:type="spellEnd"/>
      <w:r w:rsidR="0041510C">
        <w:rPr>
          <w:szCs w:val="28"/>
        </w:rPr>
        <w:t xml:space="preserve"> Законодательному Собранию принять </w:t>
      </w:r>
      <w:r w:rsidR="00B652EE" w:rsidRPr="00C475CE">
        <w:rPr>
          <w:szCs w:val="28"/>
        </w:rPr>
        <w:t>проект закона Приморского края</w:t>
      </w:r>
      <w:r w:rsidR="00B652EE">
        <w:rPr>
          <w:szCs w:val="28"/>
        </w:rPr>
        <w:t xml:space="preserve"> </w:t>
      </w:r>
      <w:r w:rsidR="00B667A9">
        <w:rPr>
          <w:szCs w:val="28"/>
        </w:rPr>
        <w:t xml:space="preserve">"О признании утратившим силу </w:t>
      </w:r>
      <w:r w:rsidR="00B667A9">
        <w:t>Закона Приморского края "О регулировании отношений в сфере деятельности по перевозке пассажиров и багажа легковым такси в Приморском крае</w:t>
      </w:r>
      <w:r w:rsidR="00B667A9" w:rsidRPr="00E24E31">
        <w:rPr>
          <w:szCs w:val="28"/>
        </w:rPr>
        <w:t>"</w:t>
      </w:r>
      <w:r w:rsidR="00B652EE">
        <w:rPr>
          <w:szCs w:val="28"/>
        </w:rPr>
        <w:t xml:space="preserve"> </w:t>
      </w:r>
      <w:r w:rsidR="00B652EE" w:rsidRPr="008D67C1">
        <w:rPr>
          <w:szCs w:val="28"/>
        </w:rPr>
        <w:t>на очередном засед</w:t>
      </w:r>
      <w:r w:rsidR="00B652EE">
        <w:rPr>
          <w:szCs w:val="28"/>
        </w:rPr>
        <w:t>ании Законодательного Собрания</w:t>
      </w:r>
      <w:r w:rsidR="00B652EE" w:rsidRPr="008D67C1">
        <w:rPr>
          <w:szCs w:val="28"/>
        </w:rPr>
        <w:t xml:space="preserve"> </w:t>
      </w:r>
      <w:r w:rsidR="00B652EE">
        <w:rPr>
          <w:szCs w:val="28"/>
        </w:rPr>
        <w:t xml:space="preserve">в </w:t>
      </w:r>
      <w:r w:rsidR="00B667A9">
        <w:rPr>
          <w:szCs w:val="28"/>
        </w:rPr>
        <w:t xml:space="preserve">июле </w:t>
      </w:r>
      <w:r w:rsidR="00B652EE">
        <w:rPr>
          <w:szCs w:val="28"/>
        </w:rPr>
        <w:t>2021</w:t>
      </w:r>
      <w:r w:rsidR="00B652EE" w:rsidRPr="008D67C1">
        <w:rPr>
          <w:szCs w:val="28"/>
        </w:rPr>
        <w:t xml:space="preserve"> года</w:t>
      </w:r>
      <w:r w:rsidR="00B652EE" w:rsidRPr="00B652EE">
        <w:rPr>
          <w:szCs w:val="28"/>
        </w:rPr>
        <w:t xml:space="preserve"> </w:t>
      </w:r>
      <w:r w:rsidR="00B652EE">
        <w:rPr>
          <w:szCs w:val="28"/>
        </w:rPr>
        <w:t>в первом чтении.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3078A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</w:t>
      </w:r>
      <w:r w:rsidR="0041510C">
        <w:rPr>
          <w:szCs w:val="28"/>
        </w:rPr>
        <w:t>.Поручить</w:t>
      </w:r>
      <w:proofErr w:type="spellEnd"/>
      <w:r w:rsidR="00DD77AF">
        <w:rPr>
          <w:szCs w:val="28"/>
        </w:rPr>
        <w:t xml:space="preserve"> Ищенко Сергею Анатольевичу</w:t>
      </w:r>
      <w:r w:rsidR="00287F9B">
        <w:rPr>
          <w:szCs w:val="28"/>
        </w:rPr>
        <w:t xml:space="preserve">, </w:t>
      </w:r>
      <w:r w:rsidR="00DD77AF">
        <w:rPr>
          <w:szCs w:val="28"/>
        </w:rPr>
        <w:t xml:space="preserve">председателю комитета </w:t>
      </w:r>
      <w:r w:rsidR="00287F9B" w:rsidRPr="00287F9B">
        <w:rPr>
          <w:szCs w:val="28"/>
        </w:rPr>
        <w:t xml:space="preserve">Законодательного Собрания </w:t>
      </w:r>
      <w:r w:rsidR="00E71394">
        <w:rPr>
          <w:szCs w:val="28"/>
        </w:rPr>
        <w:t>Приморского края</w:t>
      </w:r>
      <w:r w:rsidR="00DD77AF">
        <w:rPr>
          <w:szCs w:val="28"/>
        </w:rPr>
        <w:t xml:space="preserve"> по экономической политике и собственности</w:t>
      </w:r>
      <w:r w:rsidR="00E71394">
        <w:rPr>
          <w:szCs w:val="28"/>
        </w:rPr>
        <w:t xml:space="preserve"> </w:t>
      </w:r>
      <w:r w:rsidR="0041510C">
        <w:rPr>
          <w:szCs w:val="28"/>
        </w:rPr>
        <w:t>выступить на заседании Законодательного Собрания с докладом по данному вопросу.</w:t>
      </w:r>
    </w:p>
    <w:p w:rsidR="00B652EE" w:rsidRDefault="00B652EE" w:rsidP="003078A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3078AA" w:rsidP="0041510C">
      <w:pPr>
        <w:ind w:firstLine="709"/>
        <w:jc w:val="both"/>
      </w:pPr>
      <w:proofErr w:type="spellStart"/>
      <w:r>
        <w:rPr>
          <w:szCs w:val="28"/>
        </w:rPr>
        <w:t>3</w:t>
      </w:r>
      <w:r w:rsidR="0041510C">
        <w:rPr>
          <w:szCs w:val="28"/>
        </w:rPr>
        <w:t>.Определить</w:t>
      </w:r>
      <w:proofErr w:type="spellEnd"/>
      <w:r w:rsidR="0041510C">
        <w:rPr>
          <w:szCs w:val="28"/>
        </w:rPr>
        <w:t xml:space="preserve"> вре</w:t>
      </w:r>
      <w:r w:rsidR="00B667A9">
        <w:rPr>
          <w:szCs w:val="28"/>
        </w:rPr>
        <w:t>мя для рассмотрения вопроса – 5</w:t>
      </w:r>
      <w:r w:rsidR="0041510C">
        <w:rPr>
          <w:szCs w:val="28"/>
        </w:rPr>
        <w:t xml:space="preserve"> ми</w:t>
      </w:r>
      <w:r w:rsidR="00B667A9">
        <w:rPr>
          <w:szCs w:val="28"/>
        </w:rPr>
        <w:t>нут, в том числе для доклада – 2</w:t>
      </w:r>
      <w:r w:rsidR="0041510C">
        <w:rPr>
          <w:szCs w:val="28"/>
        </w:rPr>
        <w:t xml:space="preserve"> минут</w:t>
      </w:r>
      <w:r w:rsidR="00B667A9">
        <w:rPr>
          <w:szCs w:val="28"/>
        </w:rPr>
        <w:t>ы</w:t>
      </w:r>
      <w:r w:rsidR="0041510C"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2AE" w:rsidRDefault="003852AE">
      <w:r>
        <w:separator/>
      </w:r>
    </w:p>
  </w:endnote>
  <w:endnote w:type="continuationSeparator" w:id="0">
    <w:p w:rsidR="003852AE" w:rsidRDefault="00385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2AE" w:rsidRDefault="003852AE">
      <w:r>
        <w:separator/>
      </w:r>
    </w:p>
  </w:footnote>
  <w:footnote w:type="continuationSeparator" w:id="0">
    <w:p w:rsidR="003852AE" w:rsidRDefault="003852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6A15"/>
    <w:rsid w:val="00053C61"/>
    <w:rsid w:val="00080DED"/>
    <w:rsid w:val="001517B7"/>
    <w:rsid w:val="00160070"/>
    <w:rsid w:val="00160F97"/>
    <w:rsid w:val="001B3A35"/>
    <w:rsid w:val="001C4A0D"/>
    <w:rsid w:val="001C5162"/>
    <w:rsid w:val="0020003C"/>
    <w:rsid w:val="00245DE4"/>
    <w:rsid w:val="00287F9B"/>
    <w:rsid w:val="003078AA"/>
    <w:rsid w:val="003113B1"/>
    <w:rsid w:val="00350DCF"/>
    <w:rsid w:val="00357541"/>
    <w:rsid w:val="003632CE"/>
    <w:rsid w:val="00383131"/>
    <w:rsid w:val="003852AE"/>
    <w:rsid w:val="003B4C86"/>
    <w:rsid w:val="003D4A28"/>
    <w:rsid w:val="003E5065"/>
    <w:rsid w:val="003F2358"/>
    <w:rsid w:val="0041510C"/>
    <w:rsid w:val="00461E2B"/>
    <w:rsid w:val="004C71BC"/>
    <w:rsid w:val="00520048"/>
    <w:rsid w:val="005E2544"/>
    <w:rsid w:val="005E7861"/>
    <w:rsid w:val="00692D49"/>
    <w:rsid w:val="006E029F"/>
    <w:rsid w:val="007128C1"/>
    <w:rsid w:val="007258FB"/>
    <w:rsid w:val="00751091"/>
    <w:rsid w:val="00772539"/>
    <w:rsid w:val="00781F9E"/>
    <w:rsid w:val="007E523E"/>
    <w:rsid w:val="007F0598"/>
    <w:rsid w:val="0080126A"/>
    <w:rsid w:val="0085468D"/>
    <w:rsid w:val="008602F8"/>
    <w:rsid w:val="0087792E"/>
    <w:rsid w:val="008B133D"/>
    <w:rsid w:val="008F0FB2"/>
    <w:rsid w:val="008F4088"/>
    <w:rsid w:val="0099314B"/>
    <w:rsid w:val="00997ED1"/>
    <w:rsid w:val="009E5CD9"/>
    <w:rsid w:val="009F0165"/>
    <w:rsid w:val="009F626B"/>
    <w:rsid w:val="00A1768C"/>
    <w:rsid w:val="00A41596"/>
    <w:rsid w:val="00A64752"/>
    <w:rsid w:val="00B13DFE"/>
    <w:rsid w:val="00B652EE"/>
    <w:rsid w:val="00B667A9"/>
    <w:rsid w:val="00B668A9"/>
    <w:rsid w:val="00B77D5E"/>
    <w:rsid w:val="00B803DE"/>
    <w:rsid w:val="00B950EE"/>
    <w:rsid w:val="00BA5100"/>
    <w:rsid w:val="00BE16C2"/>
    <w:rsid w:val="00C9335B"/>
    <w:rsid w:val="00C958B6"/>
    <w:rsid w:val="00CB3C38"/>
    <w:rsid w:val="00CF0E7B"/>
    <w:rsid w:val="00CF1D41"/>
    <w:rsid w:val="00D17A7A"/>
    <w:rsid w:val="00D2086A"/>
    <w:rsid w:val="00D44CB5"/>
    <w:rsid w:val="00D87B0C"/>
    <w:rsid w:val="00DA44E9"/>
    <w:rsid w:val="00DD77AF"/>
    <w:rsid w:val="00E4164A"/>
    <w:rsid w:val="00E71394"/>
    <w:rsid w:val="00E77161"/>
    <w:rsid w:val="00ED1374"/>
    <w:rsid w:val="00F01DD8"/>
    <w:rsid w:val="00F44D79"/>
    <w:rsid w:val="00F64E38"/>
    <w:rsid w:val="00F75FD6"/>
    <w:rsid w:val="00F8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85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42</cp:revision>
  <cp:lastPrinted>2019-04-16T04:19:00Z</cp:lastPrinted>
  <dcterms:created xsi:type="dcterms:W3CDTF">2014-08-03T23:22:00Z</dcterms:created>
  <dcterms:modified xsi:type="dcterms:W3CDTF">2021-07-05T21:06:00Z</dcterms:modified>
</cp:coreProperties>
</file>